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C83FB7" w14:textId="0B26CD53" w:rsidR="00305E0E" w:rsidRPr="00C94EF0" w:rsidRDefault="00305E0E"/>
    <w:p w14:paraId="6F4147BD" w14:textId="77777777" w:rsidR="00305E0E" w:rsidRPr="00C94EF0" w:rsidRDefault="00305E0E"/>
    <w:p w14:paraId="366A0C08" w14:textId="77777777" w:rsidR="009F3DD5" w:rsidRPr="00C94EF0" w:rsidRDefault="00842756">
      <w:r w:rsidRPr="00C94EF0">
        <w:rPr>
          <w:noProof/>
          <w:sz w:val="26"/>
          <w:lang w:eastAsia="en-NZ"/>
        </w:rPr>
        <mc:AlternateContent>
          <mc:Choice Requires="wps">
            <w:drawing>
              <wp:anchor distT="0" distB="0" distL="114300" distR="114300" simplePos="0" relativeHeight="251634688" behindDoc="1" locked="0" layoutInCell="1" allowOverlap="1" wp14:anchorId="3EF54E49" wp14:editId="34B21F87">
                <wp:simplePos x="0" y="0"/>
                <wp:positionH relativeFrom="page">
                  <wp:posOffset>-635</wp:posOffset>
                </wp:positionH>
                <wp:positionV relativeFrom="paragraph">
                  <wp:posOffset>3135777</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FE564" id="Rectangle 451" o:spid="_x0000_s1026" style="position:absolute;margin-left:-.05pt;margin-top:246.9pt;width:595.25pt;height:28.1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" fillcolor="#003450" stroked="f">
                <v:path arrowok="t"/>
                <w10:wrap anchorx="page"/>
              </v:rect>
            </w:pict>
          </mc:Fallback>
        </mc:AlternateContent>
      </w:r>
    </w:p>
    <w:tbl>
      <w:tblPr>
        <w:tblW w:w="10414" w:type="dxa"/>
        <w:tblLayout w:type="fixed"/>
        <w:tblLook w:val="00A0" w:firstRow="1" w:lastRow="0" w:firstColumn="1" w:lastColumn="0" w:noHBand="0" w:noVBand="0"/>
      </w:tblPr>
      <w:tblGrid>
        <w:gridCol w:w="6663"/>
        <w:gridCol w:w="3751"/>
      </w:tblGrid>
      <w:tr w:rsidR="00375E5B" w:rsidRPr="00C94EF0" w14:paraId="192FDFF0" w14:textId="77777777" w:rsidTr="00D9035F">
        <w:tc>
          <w:tcPr>
            <w:tcW w:w="6663" w:type="dxa"/>
            <w:shd w:val="clear" w:color="auto" w:fill="auto"/>
          </w:tcPr>
          <w:p w14:paraId="1D5C57D0" w14:textId="05254304" w:rsidR="00EE6D68" w:rsidRPr="00C94EF0" w:rsidRDefault="0014414C" w:rsidP="0026675F">
            <w:pPr>
              <w:pStyle w:val="TSMTxt1st"/>
              <w:spacing w:before="480"/>
              <w:rPr>
                <w:sz w:val="18"/>
              </w:rPr>
            </w:pPr>
            <w:r w:rsidRPr="00C94EF0">
              <w:rPr>
                <w:noProof/>
                <w:lang w:eastAsia="en-NZ"/>
              </w:rPr>
              <mc:AlternateContent>
                <mc:Choice Requires="wps">
                  <w:drawing>
                    <wp:anchor distT="0" distB="0" distL="114300" distR="114300" simplePos="0" relativeHeight="251622400" behindDoc="0" locked="0" layoutInCell="1" allowOverlap="1" wp14:anchorId="37F6638F" wp14:editId="70146981">
                      <wp:simplePos x="0" y="0"/>
                      <wp:positionH relativeFrom="column">
                        <wp:posOffset>3028315</wp:posOffset>
                      </wp:positionH>
                      <wp:positionV relativeFrom="paragraph">
                        <wp:posOffset>-650240</wp:posOffset>
                      </wp:positionV>
                      <wp:extent cx="1102995" cy="654685"/>
                      <wp:effectExtent l="0" t="0" r="20955" b="1206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FBAE42"/>
                              </a:solidFill>
                              <a:ln w="3175">
                                <a:solidFill>
                                  <a:srgbClr val="FBAE42"/>
                                </a:solidFill>
                                <a:miter lim="800000"/>
                                <a:headEnd/>
                                <a:tailEnd/>
                              </a:ln>
                            </wps:spPr>
                            <wps:txbx>
                              <w:txbxContent>
                                <w:p w14:paraId="26A53E00" w14:textId="7777777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2C484311" w14:textId="77777777"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w:t>
                                  </w:r>
                                  <w:r w:rsidR="00595E42">
                                    <w:rPr>
                                      <w:rFonts w:cs="Source Sans Pro"/>
                                      <w:b/>
                                      <w:bCs/>
                                      <w:color w:val="FFFFFF"/>
                                      <w:sz w:val="17"/>
                                      <w:szCs w:val="17"/>
                                    </w:rPr>
                                    <w:t xml:space="preserve"> </w:t>
                                  </w:r>
                                  <w:r w:rsidR="00845BDD">
                                    <w:rPr>
                                      <w:rFonts w:cs="Source Sans Pro"/>
                                      <w:b/>
                                      <w:bCs/>
                                      <w:color w:val="FFFFFF"/>
                                      <w:sz w:val="17"/>
                                      <w:szCs w:val="17"/>
                                    </w:rPr>
                                    <w:t>4</w:t>
                                  </w:r>
                                </w:p>
                                <w:p w14:paraId="6B41BE70" w14:textId="77777777" w:rsidR="00271A30" w:rsidRPr="001E41C9" w:rsidRDefault="00271A30" w:rsidP="00271A30">
                                  <w:pPr>
                                    <w:spacing w:before="0"/>
                                    <w:rPr>
                                      <w:b/>
                                      <w:color w:val="FFFFFF"/>
                                    </w:rPr>
                                  </w:pPr>
                                  <w:r w:rsidRPr="001E41C9">
                                    <w:rPr>
                                      <w:rFonts w:cs="Source Sans Pro"/>
                                      <w:b/>
                                      <w:bCs/>
                                      <w:color w:val="FFFFFF"/>
                                      <w:sz w:val="17"/>
                                      <w:szCs w:val="17"/>
                                    </w:rPr>
                                    <w:t>20</w:t>
                                  </w:r>
                                  <w:r w:rsidR="00096555">
                                    <w:rPr>
                                      <w:rFonts w:cs="Source Sans Pro"/>
                                      <w:b/>
                                      <w:bCs/>
                                      <w:color w:val="FFFFFF"/>
                                      <w:sz w:val="17"/>
                                      <w:szCs w:val="17"/>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F6638F" id="_x0000_t202" coordsize="21600,21600" o:spt="202" path="m,l,21600r21600,l21600,xe">
                      <v:stroke joinstyle="miter"/>
                      <v:path gradientshapeok="t" o:connecttype="rect"/>
                    </v:shapetype>
                    <v:shape id="Text Box 448" o:spid="_x0000_s1026" type="#_x0000_t202" style="position:absolute;left:0;text-align:left;margin-left:238.45pt;margin-top:-51.2pt;width:86.85pt;height:51.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" fillcolor="#fbae42" strokecolor="#fbae42" strokeweight=".25pt">
                      <v:textbox>
                        <w:txbxContent>
                          <w:p w14:paraId="26A53E00" w14:textId="7777777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2C484311" w14:textId="77777777"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w:t>
                            </w:r>
                            <w:r w:rsidR="00595E42">
                              <w:rPr>
                                <w:rFonts w:cs="Source Sans Pro"/>
                                <w:b/>
                                <w:bCs/>
                                <w:color w:val="FFFFFF"/>
                                <w:sz w:val="17"/>
                                <w:szCs w:val="17"/>
                              </w:rPr>
                              <w:t xml:space="preserve"> </w:t>
                            </w:r>
                            <w:r w:rsidR="00845BDD">
                              <w:rPr>
                                <w:rFonts w:cs="Source Sans Pro"/>
                                <w:b/>
                                <w:bCs/>
                                <w:color w:val="FFFFFF"/>
                                <w:sz w:val="17"/>
                                <w:szCs w:val="17"/>
                              </w:rPr>
                              <w:t>4</w:t>
                            </w:r>
                          </w:p>
                          <w:p w14:paraId="6B41BE70" w14:textId="77777777" w:rsidR="00271A30" w:rsidRPr="001E41C9" w:rsidRDefault="00271A30" w:rsidP="00271A30">
                            <w:pPr>
                              <w:spacing w:before="0"/>
                              <w:rPr>
                                <w:b/>
                                <w:color w:val="FFFFFF"/>
                              </w:rPr>
                            </w:pPr>
                            <w:r w:rsidRPr="001E41C9">
                              <w:rPr>
                                <w:rFonts w:cs="Source Sans Pro"/>
                                <w:b/>
                                <w:bCs/>
                                <w:color w:val="FFFFFF"/>
                                <w:sz w:val="17"/>
                                <w:szCs w:val="17"/>
                              </w:rPr>
                              <w:t>20</w:t>
                            </w:r>
                            <w:r w:rsidR="00096555">
                              <w:rPr>
                                <w:rFonts w:cs="Source Sans Pro"/>
                                <w:b/>
                                <w:bCs/>
                                <w:color w:val="FFFFFF"/>
                                <w:sz w:val="17"/>
                                <w:szCs w:val="17"/>
                              </w:rPr>
                              <w:t>20</w:t>
                            </w:r>
                          </w:p>
                        </w:txbxContent>
                      </v:textbox>
                    </v:shape>
                  </w:pict>
                </mc:Fallback>
              </mc:AlternateContent>
            </w:r>
            <w:r w:rsidRPr="00C94EF0">
              <w:rPr>
                <w:noProof/>
                <w:lang w:eastAsia="en-NZ"/>
              </w:rPr>
              <mc:AlternateContent>
                <mc:Choice Requires="wps">
                  <w:drawing>
                    <wp:anchor distT="0" distB="0" distL="114300" distR="114300" simplePos="0" relativeHeight="251633664" behindDoc="1" locked="0" layoutInCell="0" allowOverlap="1" wp14:anchorId="3E77C24D" wp14:editId="1BC8AA24">
                      <wp:simplePos x="0" y="0"/>
                      <wp:positionH relativeFrom="column">
                        <wp:posOffset>-608965</wp:posOffset>
                      </wp:positionH>
                      <wp:positionV relativeFrom="paragraph">
                        <wp:posOffset>-724958</wp:posOffset>
                      </wp:positionV>
                      <wp:extent cx="7559040" cy="789305"/>
                      <wp:effectExtent l="0" t="0" r="22860" b="10795"/>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FBAE42"/>
                              </a:solidFill>
                              <a:ln>
                                <a:solidFill>
                                  <a:srgbClr val="FBAE42"/>
                                </a:solidFill>
                              </a:ln>
                              <a:effectLst/>
                            </wps:spPr>
                            <wps:txbx>
                              <w:txbxContent>
                                <w:p w14:paraId="5E33C503" w14:textId="51E77E3C" w:rsidR="00D06F5E" w:rsidRPr="00834EA5" w:rsidRDefault="00CF0DD7" w:rsidP="0026675F">
                                  <w:pPr>
                                    <w:pStyle w:val="Heading1"/>
                                    <w:spacing w:before="240"/>
                                    <w:ind w:left="709"/>
                                    <w:rPr>
                                      <w:color w:val="000000"/>
                                    </w:rPr>
                                  </w:pPr>
                                  <w:r w:rsidRPr="00CF0DD7">
                                    <w:t>Wildfire</w:t>
                                  </w:r>
                                </w:p>
                                <w:p w14:paraId="0319E068" w14:textId="79ED2E3C" w:rsidR="00D06F5E" w:rsidRDefault="00D06F5E" w:rsidP="00834EA5">
                                  <w:pPr>
                                    <w:pStyle w:val="Byline"/>
                                  </w:pPr>
                                  <w:r>
                                    <w:rPr>
                                      <w:spacing w:val="-1"/>
                                    </w:rPr>
                                    <w:t>b</w:t>
                                  </w:r>
                                  <w:r>
                                    <w:t xml:space="preserve">y </w:t>
                                  </w:r>
                                  <w:r w:rsidR="00BD6BA0" w:rsidRPr="00BD6BA0">
                                    <w:t>Naomi Arnold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7C24D" id="Rectangle 440" o:spid="_x0000_s1027" style="position:absolute;left:0;text-align:left;margin-left:-47.95pt;margin-top:-57.1pt;width:595.2pt;height:6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" o:allowincell="f" fillcolor="#fbae42" strokecolor="#fbae42">
                      <v:path arrowok="t"/>
                      <v:textbox>
                        <w:txbxContent>
                          <w:p w14:paraId="5E33C503" w14:textId="51E77E3C" w:rsidR="00D06F5E" w:rsidRPr="00834EA5" w:rsidRDefault="00CF0DD7" w:rsidP="0026675F">
                            <w:pPr>
                              <w:pStyle w:val="Heading1"/>
                              <w:spacing w:before="240"/>
                              <w:ind w:left="709"/>
                              <w:rPr>
                                <w:color w:val="000000"/>
                              </w:rPr>
                            </w:pPr>
                            <w:r w:rsidRPr="00CF0DD7">
                              <w:t>Wildfire</w:t>
                            </w:r>
                          </w:p>
                          <w:p w14:paraId="0319E068" w14:textId="79ED2E3C" w:rsidR="00D06F5E" w:rsidRDefault="00D06F5E" w:rsidP="00834EA5">
                            <w:pPr>
                              <w:pStyle w:val="Byline"/>
                            </w:pPr>
                            <w:r>
                              <w:rPr>
                                <w:spacing w:val="-1"/>
                              </w:rPr>
                              <w:t>b</w:t>
                            </w:r>
                            <w:r>
                              <w:t xml:space="preserve">y </w:t>
                            </w:r>
                            <w:r w:rsidR="00BD6BA0" w:rsidRPr="00BD6BA0">
                              <w:t>Naomi Arnold</w:t>
                            </w:r>
                          </w:p>
                        </w:txbxContent>
                      </v:textbox>
                    </v:rect>
                  </w:pict>
                </mc:Fallback>
              </mc:AlternateContent>
            </w:r>
            <w:hyperlink r:id="rId8" w:history="1">
              <w:r w:rsidR="00EE6D68" w:rsidRPr="00C94EF0">
                <w:rPr>
                  <w:rStyle w:val="Hyperlink"/>
                  <w:i/>
                  <w:iCs/>
                  <w:sz w:val="18"/>
                </w:rPr>
                <w:t>The Literacy Learning Progressions</w:t>
              </w:r>
              <w:r w:rsidR="00EE6D68" w:rsidRPr="00C94EF0">
                <w:rPr>
                  <w:rStyle w:val="Hyperlink"/>
                  <w:i/>
                  <w:iCs/>
                  <w:sz w:val="18"/>
                  <w:u w:val="none"/>
                </w:rPr>
                <w:t>:</w:t>
              </w:r>
            </w:hyperlink>
            <w:r w:rsidR="00EE6D68" w:rsidRPr="00C94EF0">
              <w:rPr>
                <w:i/>
                <w:iCs/>
                <w:sz w:val="18"/>
              </w:rPr>
              <w:t xml:space="preserve"> Meeting the Reading and Writing Demands of the Curriculum </w:t>
            </w:r>
            <w:r w:rsidR="00EE6D68" w:rsidRPr="00C94EF0">
              <w:rPr>
                <w:sz w:val="18"/>
              </w:rPr>
              <w:t xml:space="preserve">describe </w:t>
            </w:r>
            <w:r w:rsidR="00EC4B7A" w:rsidRPr="00C94EF0">
              <w:rPr>
                <w:sz w:val="18"/>
              </w:rPr>
              <w:t>the literacy-related knowledge, skills, and attitudes that students need to draw on to meet the demands of the curriculum.</w:t>
            </w:r>
            <w:r w:rsidR="00EE6D68" w:rsidRPr="00C94EF0">
              <w:rPr>
                <w:sz w:val="18"/>
              </w:rPr>
              <w:t xml:space="preserve"> </w:t>
            </w:r>
          </w:p>
          <w:p w14:paraId="7AA19648" w14:textId="30B52C5A" w:rsidR="00EE6D68" w:rsidRPr="00C94EF0" w:rsidRDefault="007D5779" w:rsidP="00EE6D68">
            <w:pPr>
              <w:pStyle w:val="TSMTxt1st"/>
            </w:pPr>
            <w:hyperlink r:id="rId9" w:history="1">
              <w:r w:rsidR="00EE6D68" w:rsidRPr="00C94EF0">
                <w:rPr>
                  <w:rStyle w:val="Hyperlink"/>
                  <w:i/>
                  <w:iCs/>
                  <w:sz w:val="18"/>
                </w:rPr>
                <w:t>The Learning Progression Frameworks</w:t>
              </w:r>
            </w:hyperlink>
            <w:r w:rsidR="00EE6D68" w:rsidRPr="00C94EF0">
              <w:rPr>
                <w:sz w:val="18"/>
              </w:rPr>
              <w:t xml:space="preserve"> (LPF)</w:t>
            </w:r>
            <w:r w:rsidR="00B671FB" w:rsidRPr="00C94EF0">
              <w:rPr>
                <w:sz w:val="18"/>
              </w:rPr>
              <w:t xml:space="preserve"> </w:t>
            </w:r>
            <w:r w:rsidR="00CC1265" w:rsidRPr="00C94EF0">
              <w:rPr>
                <w:sz w:val="18"/>
              </w:rPr>
              <w:t>describe significant signposts in reading and writing as students develop and apply their literacy knowledge and skills with increasing expertise from school entry to the end of year 10.</w:t>
            </w:r>
            <w:r w:rsidR="00C94EF0" w:rsidRPr="00C94EF0">
              <w:rPr>
                <w:sz w:val="18"/>
              </w:rPr>
              <w:t xml:space="preserve"> </w:t>
            </w:r>
          </w:p>
          <w:p w14:paraId="240F528D" w14:textId="7301728C" w:rsidR="004565B7" w:rsidRPr="00C94EF0" w:rsidRDefault="004565B7" w:rsidP="004F7414">
            <w:pPr>
              <w:pStyle w:val="Heading2"/>
              <w:spacing w:before="240"/>
              <w:rPr>
                <w:color w:val="000000"/>
              </w:rPr>
            </w:pPr>
            <w:r w:rsidRPr="00C94EF0">
              <w:t>Overview</w:t>
            </w:r>
          </w:p>
          <w:p w14:paraId="18AE6AE8" w14:textId="77777777" w:rsidR="00D578C8" w:rsidRPr="00C94EF0" w:rsidRDefault="00D578C8" w:rsidP="001C14A9">
            <w:pPr>
              <w:pStyle w:val="TSMTxt"/>
              <w:spacing w:before="60"/>
            </w:pPr>
            <w:r w:rsidRPr="00C94EF0">
              <w:t>The article explores wildfires. It looks at what they are, what causes them, how they affect us, and how they are affected by the climate. In the process, it gives scientific explanations of some big ideas and processes, including climate change, carbon sinks, deforestation, adaptation, and feedback loops. The article ends by suggesting ways we can work together to reduce the risk of wildfires.</w:t>
            </w:r>
          </w:p>
          <w:p w14:paraId="4C4F6A1C" w14:textId="4A437E8A" w:rsidR="0064105F" w:rsidRPr="00C94EF0" w:rsidRDefault="00B45553" w:rsidP="001C14A9">
            <w:pPr>
              <w:pStyle w:val="TSMTxt"/>
              <w:spacing w:before="60"/>
            </w:pPr>
            <w:r w:rsidRPr="00C94EF0">
              <w:t xml:space="preserve">A Google Slides version of this article is available at </w:t>
            </w:r>
            <w:hyperlink r:id="rId10">
              <w:r w:rsidRPr="00C94EF0">
                <w:rPr>
                  <w:rStyle w:val="Hyperlink"/>
                </w:rPr>
                <w:t>www.connected.tki.org.nz</w:t>
              </w:r>
            </w:hyperlink>
          </w:p>
        </w:tc>
        <w:tc>
          <w:tcPr>
            <w:tcW w:w="3751" w:type="dxa"/>
            <w:shd w:val="clear" w:color="auto" w:fill="auto"/>
          </w:tcPr>
          <w:p w14:paraId="1DA68B04" w14:textId="2BE92087" w:rsidR="004439F7" w:rsidRPr="00C94EF0" w:rsidRDefault="00B26CCA" w:rsidP="00420687">
            <w:pPr>
              <w:spacing w:before="0" w:after="200" w:line="240" w:lineRule="auto"/>
              <w:jc w:val="center"/>
            </w:pPr>
            <w:r>
              <w:rPr>
                <w:noProof/>
                <w:lang w:eastAsia="en-NZ"/>
              </w:rPr>
              <mc:AlternateContent>
                <mc:Choice Requires="wpg">
                  <w:drawing>
                    <wp:anchor distT="0" distB="0" distL="114300" distR="114300" simplePos="0" relativeHeight="251748352" behindDoc="0" locked="0" layoutInCell="1" allowOverlap="1" wp14:anchorId="693281BE" wp14:editId="702E1D93">
                      <wp:simplePos x="0" y="0"/>
                      <wp:positionH relativeFrom="column">
                        <wp:posOffset>83267</wp:posOffset>
                      </wp:positionH>
                      <wp:positionV relativeFrom="paragraph">
                        <wp:posOffset>-544830</wp:posOffset>
                      </wp:positionV>
                      <wp:extent cx="1976120" cy="2888400"/>
                      <wp:effectExtent l="19050" t="19050" r="24130" b="26670"/>
                      <wp:wrapNone/>
                      <wp:docPr id="11" name="Group 11"/>
                      <wp:cNvGraphicFramePr/>
                      <a:graphic xmlns:a="http://schemas.openxmlformats.org/drawingml/2006/main">
                        <a:graphicData uri="http://schemas.microsoft.com/office/word/2010/wordprocessingGroup">
                          <wpg:wgp>
                            <wpg:cNvGrpSpPr/>
                            <wpg:grpSpPr>
                              <a:xfrm>
                                <a:off x="0" y="0"/>
                                <a:ext cx="1976120" cy="2888400"/>
                                <a:chOff x="0" y="0"/>
                                <a:chExt cx="1976120" cy="2888400"/>
                              </a:xfrm>
                            </wpg:grpSpPr>
                            <pic:pic xmlns:pic="http://schemas.openxmlformats.org/drawingml/2006/picture">
                              <pic:nvPicPr>
                                <pic:cNvPr id="4" name="Picture 4"/>
                                <pic:cNvPicPr>
                                  <a:picLocks noChangeAspect="1"/>
                                </pic:cNvPicPr>
                              </pic:nvPicPr>
                              <pic:blipFill>
                                <a:blip r:embed="rId11"/>
                                <a:stretch>
                                  <a:fillRect/>
                                </a:stretch>
                              </pic:blipFill>
                              <pic:spPr>
                                <a:xfrm>
                                  <a:off x="0" y="0"/>
                                  <a:ext cx="1976120" cy="1403985"/>
                                </a:xfrm>
                                <a:prstGeom prst="rect">
                                  <a:avLst/>
                                </a:prstGeom>
                                <a:ln w="3175">
                                  <a:solidFill>
                                    <a:schemeClr val="bg1">
                                      <a:lumMod val="95000"/>
                                    </a:schemeClr>
                                  </a:solidFill>
                                </a:ln>
                              </pic:spPr>
                            </pic:pic>
                            <pic:pic xmlns:pic="http://schemas.openxmlformats.org/drawingml/2006/picture">
                              <pic:nvPicPr>
                                <pic:cNvPr id="9" name="Picture 9"/>
                                <pic:cNvPicPr>
                                  <a:picLocks noChangeAspect="1"/>
                                </pic:cNvPicPr>
                              </pic:nvPicPr>
                              <pic:blipFill>
                                <a:blip r:embed="rId12"/>
                                <a:stretch>
                                  <a:fillRect/>
                                </a:stretch>
                              </pic:blipFill>
                              <pic:spPr>
                                <a:xfrm>
                                  <a:off x="0" y="1484415"/>
                                  <a:ext cx="1976120" cy="1403985"/>
                                </a:xfrm>
                                <a:prstGeom prst="rect">
                                  <a:avLst/>
                                </a:prstGeom>
                                <a:ln w="3175">
                                  <a:solidFill>
                                    <a:schemeClr val="bg1">
                                      <a:lumMod val="85000"/>
                                    </a:schemeClr>
                                  </a:solidFill>
                                </a:ln>
                              </pic:spPr>
                            </pic:pic>
                          </wpg:wgp>
                        </a:graphicData>
                      </a:graphic>
                    </wp:anchor>
                  </w:drawing>
                </mc:Choice>
                <mc:Fallback>
                  <w:pict>
                    <v:group w14:anchorId="4D651B5E" id="Group 11" o:spid="_x0000_s1026" style="position:absolute;margin-left:6.55pt;margin-top:-42.9pt;width:155.6pt;height:227.45pt;z-index:251748352" coordsize="19761,288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KgAAAAAFJnaHRsb25nAAADs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I4QklNBAwAAAAAGGoA&#10;AAABAAAAoAAAAHIAAAHgAADVwAAAGE4AGAAB/9j/7QAMQWRvYmVfQ00AAf/uAA5BZG9iZQBkgAAA&#10;AAH/2wCEAAwICAgJCAwJCQwRCwoLERUPDAwPFRgTExUTExgRDAwMDAwMEQwMDAwMDAwMDAwMDAwM&#10;DAwMDAwMDAwMDAwMDAwBDQsLDQ4NEA4OEBQODg4UFA4ODg4UEQwMDAwMEREMDAwMDAwRDAwMDAwM&#10;DAwMDAwMDAwMDAwMDAwMDAwMDAwMDP/AABEIAHI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QEBAQEBAQEBAQEBAQEBAgICAgICAgICAgIDAwMDAwMDAwMDAQEBAQEBAQEBAQECAgECAgMD&#10;AwMDAwMDAwMDAwMDAwMDAwMDAwMDAwMDAwMDAwMDAwMDAwMDAwMDAwMDAwMDAwP/wAARCAKgA7ED&#10;AREAAhEBAxEB/90ABAB3/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SwAAAABAAIBLAAAAAEAAjhCSU0EJgAAAAAADgAAAAAAAAAAAAA/gAAAOEJJTQQNAAAAAAAE&#10;AAAAW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CoAAAAABSZ2h0&#10;bG9uZwAAA7E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C&#10;OEJJTQQMAAAAABV3AAAAAQAAAKAAAAByAAAB4AAA1cAAABVbABgAAf/Y/+0ADEFkb2JlX0NNAAH/&#10;7gAOQWRvYmUAZIAAAAAB/9sAhAAMCAgICQgMCQkMEQsKCxEVDwwMDxUYExMVExMYEQwMDAwMDBEM&#10;DAwMDAwMDAwMDAwMDAwMDAwMDAwMDAwMDAwMAQ0LCw0ODRAODhAUDg4OFBQODg4OFBEMDAwMDBER&#10;DAwMDAwMEQwMDAwMDAwMDAwMDAwMDAwMDAwMDAwMDAwMDAz/wAARCABy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QEBAQEBAQEBAQEBAQEBAgICAgICAgICAgIDAwMDAwMDAwMDAQEBAQEBAQEBAQECAgECAgMD&#10;AwMDAwMDAwMDAwMDAwMDAwMDAwMDAwMDAwMDAwMDAwMDAwMDAwMDAwMDAwMDAwP/wAARCAKgA7ED&#10;AREAAhEBAxEB/90ABAB3/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9761;height:1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" stroked="t" strokecolor="#f2f2f2 [3052]" strokeweight=".25pt">
                        <v:imagedata r:id="rId13" o:title=""/>
                        <v:path arrowok="t"/>
                      </v:shape>
                      <v:shape id="Picture 9" o:spid="_x0000_s1028" type="#_x0000_t75" style="position:absolute;top:14844;width:19761;height:1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" stroked="t" strokecolor="#d8d8d8 [2732]" strokeweight=".25pt">
                        <v:imagedata r:id="rId14" o:title=""/>
                        <v:path arrowok="t"/>
                      </v:shape>
                    </v:group>
                  </w:pict>
                </mc:Fallback>
              </mc:AlternateContent>
            </w:r>
          </w:p>
        </w:tc>
      </w:tr>
      <w:tr w:rsidR="003E6981" w:rsidRPr="00C94EF0" w14:paraId="35ECD18D" w14:textId="77777777" w:rsidTr="00975147">
        <w:tc>
          <w:tcPr>
            <w:tcW w:w="10414" w:type="dxa"/>
            <w:gridSpan w:val="2"/>
            <w:shd w:val="clear" w:color="auto" w:fill="auto"/>
          </w:tcPr>
          <w:p w14:paraId="5CAEB89A" w14:textId="77777777" w:rsidR="003E6981" w:rsidRPr="00C94EF0" w:rsidRDefault="00780ECF" w:rsidP="008F0154">
            <w:pPr>
              <w:widowControl w:val="0"/>
              <w:autoSpaceDE w:val="0"/>
              <w:autoSpaceDN w:val="0"/>
              <w:adjustRightInd w:val="0"/>
              <w:spacing w:before="240" w:line="354" w:lineRule="exact"/>
              <w:ind w:left="113"/>
              <w:rPr>
                <w:rFonts w:cs="Source Sans Pro Black"/>
                <w:b/>
                <w:bCs/>
                <w:color w:val="FFFFFF"/>
                <w:position w:val="1"/>
                <w:sz w:val="30"/>
                <w:szCs w:val="30"/>
              </w:rPr>
            </w:pPr>
            <w:r w:rsidRPr="00C94EF0">
              <w:rPr>
                <w:rFonts w:cs="Source Sans Pro Black"/>
                <w:b/>
                <w:bCs/>
                <w:color w:val="FFFFFF"/>
                <w:spacing w:val="-3"/>
                <w:position w:val="1"/>
                <w:sz w:val="30"/>
                <w:szCs w:val="30"/>
              </w:rPr>
              <w:t>C</w:t>
            </w:r>
            <w:r w:rsidRPr="00C94EF0">
              <w:rPr>
                <w:rFonts w:cs="Source Sans Pro Black"/>
                <w:b/>
                <w:bCs/>
                <w:color w:val="FFFFFF"/>
                <w:position w:val="1"/>
                <w:sz w:val="30"/>
                <w:szCs w:val="30"/>
              </w:rPr>
              <w:t xml:space="preserve">urriculum </w:t>
            </w:r>
            <w:r w:rsidRPr="00C94EF0">
              <w:rPr>
                <w:rFonts w:cs="Source Sans Pro Black"/>
                <w:b/>
                <w:bCs/>
                <w:color w:val="FFFFFF"/>
                <w:spacing w:val="-9"/>
                <w:position w:val="1"/>
                <w:sz w:val="30"/>
                <w:szCs w:val="30"/>
              </w:rPr>
              <w:t>c</w:t>
            </w:r>
            <w:r w:rsidRPr="00C94EF0">
              <w:rPr>
                <w:rFonts w:cs="Source Sans Pro Black"/>
                <w:b/>
                <w:bCs/>
                <w:color w:val="FFFFFF"/>
                <w:position w:val="1"/>
                <w:sz w:val="30"/>
                <w:szCs w:val="30"/>
              </w:rPr>
              <w:t>on</w:t>
            </w:r>
            <w:r w:rsidRPr="00C94EF0">
              <w:rPr>
                <w:rFonts w:cs="Source Sans Pro Black"/>
                <w:b/>
                <w:bCs/>
                <w:color w:val="FFFFFF"/>
                <w:spacing w:val="-3"/>
                <w:position w:val="1"/>
                <w:sz w:val="30"/>
                <w:szCs w:val="30"/>
              </w:rPr>
              <w:t>t</w:t>
            </w:r>
            <w:r w:rsidRPr="00C94EF0">
              <w:rPr>
                <w:rFonts w:cs="Source Sans Pro Black"/>
                <w:b/>
                <w:bCs/>
                <w:color w:val="FFFFFF"/>
                <w:spacing w:val="-6"/>
                <w:position w:val="1"/>
                <w:sz w:val="30"/>
                <w:szCs w:val="30"/>
              </w:rPr>
              <w:t>e</w:t>
            </w:r>
            <w:r w:rsidRPr="00C94EF0">
              <w:rPr>
                <w:rFonts w:cs="Source Sans Pro Black"/>
                <w:b/>
                <w:bCs/>
                <w:color w:val="FFFFFF"/>
                <w:position w:val="1"/>
                <w:sz w:val="30"/>
                <w:szCs w:val="30"/>
              </w:rPr>
              <w:t>xts</w:t>
            </w:r>
          </w:p>
        </w:tc>
      </w:tr>
    </w:tbl>
    <w:p w14:paraId="592FCD63" w14:textId="77777777" w:rsidR="001D280D" w:rsidRPr="00C94EF0" w:rsidRDefault="001D280D" w:rsidP="006D7CAB">
      <w:pPr>
        <w:spacing w:before="0" w:line="240" w:lineRule="auto"/>
        <w:rPr>
          <w:sz w:val="16"/>
          <w:szCs w:val="16"/>
        </w:rPr>
        <w:sectPr w:rsidR="001D280D" w:rsidRPr="00C94EF0" w:rsidSect="00912250">
          <w:footerReference w:type="default" r:id="rId15"/>
          <w:type w:val="continuous"/>
          <w:pgSz w:w="11900" w:h="16840"/>
          <w:pgMar w:top="851" w:right="851" w:bottom="851" w:left="851" w:header="709" w:footer="227" w:gutter="0"/>
          <w:cols w:space="708"/>
        </w:sectPr>
      </w:pPr>
    </w:p>
    <w:p w14:paraId="19E72D87" w14:textId="77777777" w:rsidR="008C4842" w:rsidRPr="00C94EF0" w:rsidRDefault="008C4842" w:rsidP="006D7CAB">
      <w:pPr>
        <w:pStyle w:val="TSMtxt3pt"/>
        <w:spacing w:before="0" w:after="0" w:line="240" w:lineRule="auto"/>
      </w:pPr>
    </w:p>
    <w:tbl>
      <w:tblPr>
        <w:tblW w:w="10206" w:type="dxa"/>
        <w:tblLayout w:type="fixed"/>
        <w:tblLook w:val="00A0" w:firstRow="1" w:lastRow="0" w:firstColumn="1" w:lastColumn="0" w:noHBand="0" w:noVBand="0"/>
      </w:tblPr>
      <w:tblGrid>
        <w:gridCol w:w="4820"/>
        <w:gridCol w:w="5386"/>
      </w:tblGrid>
      <w:tr w:rsidR="008C4842" w:rsidRPr="00C94EF0" w14:paraId="06EBDCB8" w14:textId="77777777" w:rsidTr="008F0154">
        <w:tc>
          <w:tcPr>
            <w:tcW w:w="4820" w:type="dxa"/>
            <w:tcBorders>
              <w:top w:val="single" w:sz="4" w:space="0" w:color="BFBFBF"/>
            </w:tcBorders>
            <w:shd w:val="clear" w:color="auto" w:fill="F8F0E4"/>
          </w:tcPr>
          <w:p w14:paraId="54CA505C" w14:textId="73EC2783" w:rsidR="008C4842" w:rsidRPr="00C94EF0" w:rsidRDefault="00292D80" w:rsidP="00456AB0">
            <w:pPr>
              <w:pStyle w:val="Heading3"/>
              <w:spacing w:after="0"/>
            </w:pPr>
            <w:r w:rsidRPr="00C94EF0">
              <w:t>SCIENCE: Nature of Science: Communicating in</w:t>
            </w:r>
            <w:r w:rsidR="008F2EA9">
              <w:t> </w:t>
            </w:r>
            <w:r w:rsidRPr="00C94EF0">
              <w:t>science</w:t>
            </w:r>
          </w:p>
          <w:p w14:paraId="39CC8133" w14:textId="2A32FC38" w:rsidR="008C4842" w:rsidRPr="00C94EF0" w:rsidRDefault="00E07374" w:rsidP="002A1FF0">
            <w:pPr>
              <w:pStyle w:val="TSMtxt3pt"/>
              <w:spacing w:after="0"/>
            </w:pPr>
            <w:r w:rsidRPr="00C94EF0">
              <w:t xml:space="preserve">Level 4 – Students will begin to use a range of scientific symbols, conventions, and vocabulary. </w:t>
            </w:r>
          </w:p>
          <w:p w14:paraId="75855AB0" w14:textId="454C4C0B" w:rsidR="00B871E2" w:rsidRPr="00C94EF0" w:rsidRDefault="004C3D04" w:rsidP="002A1FF0">
            <w:pPr>
              <w:pStyle w:val="Heading3"/>
            </w:pPr>
            <w:r w:rsidRPr="00C94EF0">
              <w:t>SCIENCE: Material World: The structure of</w:t>
            </w:r>
            <w:r w:rsidR="008F2EA9">
              <w:t> </w:t>
            </w:r>
            <w:r w:rsidRPr="00C94EF0">
              <w:t>matter</w:t>
            </w:r>
          </w:p>
          <w:p w14:paraId="0EBAC545" w14:textId="77777777" w:rsidR="004F2E67" w:rsidRPr="00C94EF0" w:rsidRDefault="009239A1" w:rsidP="002A1FF0">
            <w:pPr>
              <w:pStyle w:val="TSMtxt3pt"/>
              <w:spacing w:after="0"/>
              <w:rPr>
                <w:rFonts w:cstheme="majorHAnsi"/>
              </w:rPr>
            </w:pPr>
            <w:r w:rsidRPr="00C94EF0">
              <w:rPr>
                <w:rFonts w:cstheme="majorHAnsi"/>
              </w:rPr>
              <w:t>Level 4 – Students will begin to develop an understanding of the particle nature of matter and use this to explain observed changes.</w:t>
            </w:r>
          </w:p>
          <w:p w14:paraId="53616E08" w14:textId="77777777" w:rsidR="009C04B8" w:rsidRPr="00C94EF0" w:rsidRDefault="009C04B8" w:rsidP="00A71828">
            <w:pPr>
              <w:pStyle w:val="Heading3"/>
              <w:spacing w:after="0"/>
            </w:pPr>
            <w:r w:rsidRPr="00C94EF0">
              <w:t>SCIENCE: Material World: Chemistry and society</w:t>
            </w:r>
          </w:p>
          <w:p w14:paraId="17F517FD" w14:textId="66698220" w:rsidR="009C04B8" w:rsidRPr="00C94EF0" w:rsidRDefault="00A71828" w:rsidP="00A71828">
            <w:pPr>
              <w:pStyle w:val="TSMtxt3pt"/>
              <w:spacing w:after="120"/>
            </w:pPr>
            <w:r w:rsidRPr="00C94EF0">
              <w:t>Level 4 – Students will relate the observed, characteristic chemical and physical properties of a range of different materials to technological uses and natural processes.</w:t>
            </w:r>
          </w:p>
        </w:tc>
        <w:tc>
          <w:tcPr>
            <w:tcW w:w="5386" w:type="dxa"/>
            <w:tcBorders>
              <w:top w:val="single" w:sz="4" w:space="0" w:color="BFBFBF"/>
            </w:tcBorders>
            <w:shd w:val="clear" w:color="auto" w:fill="F8F0E4"/>
          </w:tcPr>
          <w:p w14:paraId="30A5F6BD" w14:textId="5605FE2B" w:rsidR="008C4842" w:rsidRPr="00C94EF0" w:rsidRDefault="00B73DCD" w:rsidP="00456AB0">
            <w:pPr>
              <w:pStyle w:val="Heading3"/>
              <w:spacing w:after="60"/>
            </w:pPr>
            <w:r w:rsidRPr="00C94EF0">
              <w:t>Key Nature of Science idea</w:t>
            </w:r>
          </w:p>
          <w:p w14:paraId="592F5076" w14:textId="77777777" w:rsidR="001B0D3F" w:rsidRPr="00C94EF0" w:rsidRDefault="001B0D3F" w:rsidP="001B0D3F">
            <w:pPr>
              <w:pStyle w:val="TSMtxt3pt"/>
            </w:pPr>
            <w:r w:rsidRPr="00C94EF0">
              <w:t xml:space="preserve">Scientists: </w:t>
            </w:r>
          </w:p>
          <w:p w14:paraId="75762B39" w14:textId="77777777" w:rsidR="008C4842" w:rsidRPr="00C94EF0" w:rsidRDefault="001B0D3F" w:rsidP="00340E0F">
            <w:pPr>
              <w:pStyle w:val="TSMtextbullets"/>
              <w:spacing w:after="0"/>
              <w:rPr>
                <w:b/>
                <w:bCs/>
              </w:rPr>
            </w:pPr>
            <w:r w:rsidRPr="00C94EF0">
              <w:t>use diagrams and other images to help represent and make scientific ideas clear. These representations are often developed for a particular purpose.</w:t>
            </w:r>
          </w:p>
          <w:p w14:paraId="25E73EF1" w14:textId="77777777" w:rsidR="00340E0F" w:rsidRPr="00C94EF0" w:rsidRDefault="00340E0F" w:rsidP="00340E0F">
            <w:pPr>
              <w:pStyle w:val="Heading3"/>
            </w:pPr>
            <w:r w:rsidRPr="00C94EF0">
              <w:t>Key science ideas</w:t>
            </w:r>
          </w:p>
          <w:p w14:paraId="33667274" w14:textId="5948A693" w:rsidR="00340E0F" w:rsidRPr="00C94EF0" w:rsidRDefault="00340E0F" w:rsidP="00340E0F">
            <w:pPr>
              <w:pStyle w:val="TSMtextbullets"/>
            </w:pPr>
            <w:r w:rsidRPr="00C94EF0">
              <w:t>Fire is a form of chemical change in which oxygen reacts with a</w:t>
            </w:r>
            <w:r w:rsidR="008F2EA9">
              <w:t> </w:t>
            </w:r>
            <w:r w:rsidRPr="00C94EF0">
              <w:t>fuel, releasing energy as heat and light (the flames that we</w:t>
            </w:r>
            <w:r w:rsidR="008F2EA9">
              <w:t> </w:t>
            </w:r>
            <w:r w:rsidRPr="00C94EF0">
              <w:t xml:space="preserve">see). </w:t>
            </w:r>
          </w:p>
          <w:p w14:paraId="7C4189E1" w14:textId="77777777" w:rsidR="00340E0F" w:rsidRPr="00C94EF0" w:rsidRDefault="00340E0F" w:rsidP="00340E0F">
            <w:pPr>
              <w:pStyle w:val="TSMtextbullets"/>
            </w:pPr>
            <w:r w:rsidRPr="00C94EF0">
              <w:t xml:space="preserve">In a reaction, the atoms making up molecules are rearranged to form different molecules that have different properties. </w:t>
            </w:r>
          </w:p>
          <w:p w14:paraId="12D16A68" w14:textId="70B1DE7F" w:rsidR="002A1FF0" w:rsidRPr="00C94EF0" w:rsidRDefault="00340E0F" w:rsidP="00340E0F">
            <w:pPr>
              <w:pStyle w:val="TSMtextbullets"/>
              <w:spacing w:after="120"/>
            </w:pPr>
            <w:r w:rsidRPr="00C94EF0">
              <w:t xml:space="preserve">In the case of burning, the oxygen molecule combines with gases released from the fuel to form oxides. As fuel in wildfires is usually organic matter (that is, things that were once or are living), it is made up mostly of carbon and hydrogen, so the oxides formed are mostly carbon dioxide and water. </w:t>
            </w:r>
          </w:p>
        </w:tc>
      </w:tr>
      <w:tr w:rsidR="001705CF" w:rsidRPr="00C94EF0" w14:paraId="4F6EC322" w14:textId="77777777" w:rsidTr="008F0154">
        <w:tc>
          <w:tcPr>
            <w:tcW w:w="4820" w:type="dxa"/>
            <w:shd w:val="clear" w:color="auto" w:fill="auto"/>
          </w:tcPr>
          <w:p w14:paraId="217F3685" w14:textId="77777777" w:rsidR="001705CF" w:rsidRPr="00C94EF0" w:rsidRDefault="001705CF" w:rsidP="00340EAD">
            <w:pPr>
              <w:spacing w:before="0" w:line="240" w:lineRule="auto"/>
              <w:ind w:left="113"/>
              <w:rPr>
                <w:sz w:val="16"/>
              </w:rPr>
            </w:pPr>
          </w:p>
        </w:tc>
        <w:tc>
          <w:tcPr>
            <w:tcW w:w="5386" w:type="dxa"/>
            <w:shd w:val="clear" w:color="auto" w:fill="auto"/>
          </w:tcPr>
          <w:p w14:paraId="285B3E38" w14:textId="77777777" w:rsidR="001705CF" w:rsidRPr="00C94EF0" w:rsidRDefault="001705CF" w:rsidP="00340EAD">
            <w:pPr>
              <w:spacing w:before="0" w:line="240" w:lineRule="auto"/>
              <w:ind w:left="113"/>
              <w:rPr>
                <w:sz w:val="16"/>
              </w:rPr>
            </w:pPr>
          </w:p>
        </w:tc>
      </w:tr>
      <w:tr w:rsidR="006D0655" w:rsidRPr="00C94EF0" w14:paraId="2D0207C9" w14:textId="77777777" w:rsidTr="008F0154">
        <w:tc>
          <w:tcPr>
            <w:tcW w:w="4820" w:type="dxa"/>
            <w:shd w:val="clear" w:color="auto" w:fill="F8F0E4"/>
          </w:tcPr>
          <w:p w14:paraId="05638108" w14:textId="77777777" w:rsidR="006D0655" w:rsidRPr="00C94EF0" w:rsidRDefault="006D0655" w:rsidP="00626635">
            <w:pPr>
              <w:pStyle w:val="Heading3"/>
              <w:spacing w:after="0"/>
              <w:rPr>
                <w:lang w:eastAsia="en-NZ"/>
              </w:rPr>
            </w:pPr>
            <w:r w:rsidRPr="00C94EF0">
              <w:rPr>
                <w:lang w:eastAsia="en-NZ"/>
              </w:rPr>
              <w:t xml:space="preserve">ENGLISH: </w:t>
            </w:r>
            <w:r w:rsidR="009C231B" w:rsidRPr="00C94EF0">
              <w:rPr>
                <w:lang w:eastAsia="en-NZ"/>
              </w:rPr>
              <w:t>Reading</w:t>
            </w:r>
          </w:p>
          <w:p w14:paraId="5B5B7E43" w14:textId="77777777" w:rsidR="00072198" w:rsidRPr="00C94EF0" w:rsidRDefault="00072198" w:rsidP="00072198">
            <w:pPr>
              <w:pStyle w:val="TSMtxt3pt"/>
              <w:rPr>
                <w:lang w:eastAsia="en-NZ"/>
              </w:rPr>
            </w:pPr>
            <w:r w:rsidRPr="00C94EF0">
              <w:rPr>
                <w:lang w:eastAsia="en-NZ"/>
              </w:rPr>
              <w:t>Level 4 – Ideas: Students will show an increasing understanding of ideas within, across, and beyond texts.</w:t>
            </w:r>
          </w:p>
          <w:p w14:paraId="5559C8B3" w14:textId="24EF8C28" w:rsidR="006D0655" w:rsidRPr="00C94EF0" w:rsidRDefault="00072198" w:rsidP="00072198">
            <w:pPr>
              <w:pStyle w:val="TSMtxt3pt"/>
              <w:rPr>
                <w:lang w:eastAsia="en-NZ"/>
              </w:rPr>
            </w:pPr>
            <w:r w:rsidRPr="00C94EF0">
              <w:rPr>
                <w:lang w:eastAsia="en-NZ"/>
              </w:rPr>
              <w:t>Level 4 – Language features: Students will show an increasing understanding of how language features are used for effect within and across texts.</w:t>
            </w:r>
          </w:p>
        </w:tc>
        <w:tc>
          <w:tcPr>
            <w:tcW w:w="5386" w:type="dxa"/>
            <w:shd w:val="clear" w:color="auto" w:fill="F8F0E4"/>
          </w:tcPr>
          <w:p w14:paraId="0FEA5D17" w14:textId="5586FA02" w:rsidR="006D0655" w:rsidRPr="00C94EF0" w:rsidRDefault="006D0655" w:rsidP="00072198">
            <w:pPr>
              <w:pStyle w:val="TSMtxt3pt"/>
            </w:pPr>
          </w:p>
        </w:tc>
      </w:tr>
    </w:tbl>
    <w:p w14:paraId="41F167FC" w14:textId="77777777" w:rsidR="00600BD0" w:rsidRPr="00C94EF0" w:rsidRDefault="00600BD0" w:rsidP="00864927">
      <w:pPr>
        <w:spacing w:before="0" w:after="120" w:line="240" w:lineRule="auto"/>
        <w:rPr>
          <w:sz w:val="8"/>
          <w:szCs w:val="8"/>
        </w:rPr>
      </w:pPr>
    </w:p>
    <w:p w14:paraId="652F10B3" w14:textId="77777777" w:rsidR="00F91676" w:rsidRPr="00C94EF0" w:rsidRDefault="00F91676" w:rsidP="00864927">
      <w:pPr>
        <w:spacing w:before="0" w:after="120" w:line="240" w:lineRule="auto"/>
        <w:rPr>
          <w:sz w:val="8"/>
          <w:szCs w:val="8"/>
        </w:rPr>
        <w:sectPr w:rsidR="00F91676" w:rsidRPr="00C94EF0" w:rsidSect="003741DD">
          <w:headerReference w:type="default" r:id="rId16"/>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C94EF0" w14:paraId="02582379" w14:textId="77777777" w:rsidTr="00D80722">
        <w:trPr>
          <w:trHeight w:val="340"/>
          <w:jc w:val="right"/>
        </w:trPr>
        <w:tc>
          <w:tcPr>
            <w:tcW w:w="3172" w:type="dxa"/>
            <w:shd w:val="clear" w:color="auto" w:fill="808080"/>
            <w:vAlign w:val="bottom"/>
          </w:tcPr>
          <w:p w14:paraId="59A0A148" w14:textId="77777777" w:rsidR="00D04B3F" w:rsidRPr="00C94EF0" w:rsidRDefault="00D21807" w:rsidP="007075D1">
            <w:pPr>
              <w:spacing w:before="80"/>
              <w:rPr>
                <w:rStyle w:val="Hyperlink"/>
                <w:b/>
                <w:color w:val="FFFFFF"/>
                <w:sz w:val="16"/>
                <w:szCs w:val="16"/>
                <w:u w:val="none"/>
              </w:rPr>
            </w:pPr>
            <w:r w:rsidRPr="00C94EF0">
              <w:rPr>
                <w:rStyle w:val="Hyperlink"/>
                <w:noProof/>
                <w:u w:val="none"/>
                <w:lang w:eastAsia="en-NZ"/>
              </w:rPr>
              <w:drawing>
                <wp:anchor distT="0" distB="0" distL="114300" distR="114300" simplePos="0" relativeHeight="251623424" behindDoc="0" locked="0" layoutInCell="1" allowOverlap="1" wp14:anchorId="20022565" wp14:editId="315C1CEF">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9" w:history="1">
              <w:r w:rsidR="00D04B3F" w:rsidRPr="00C94EF0">
                <w:rPr>
                  <w:rStyle w:val="Hyperlink"/>
                  <w:b/>
                  <w:color w:val="FFFFFF"/>
                  <w:sz w:val="16"/>
                  <w:szCs w:val="16"/>
                  <w:u w:val="none"/>
                </w:rPr>
                <w:t>The New Zealand Curriculum</w:t>
              </w:r>
            </w:hyperlink>
          </w:p>
        </w:tc>
      </w:tr>
    </w:tbl>
    <w:p w14:paraId="0A55840B" w14:textId="77777777" w:rsidR="0070752D" w:rsidRPr="00C94EF0" w:rsidRDefault="0070752D" w:rsidP="0005292F">
      <w:pPr>
        <w:pStyle w:val="TSMTxt"/>
        <w:spacing w:before="0" w:after="0" w:line="240" w:lineRule="auto"/>
        <w:rPr>
          <w:sz w:val="6"/>
          <w:szCs w:val="16"/>
        </w:rPr>
      </w:pPr>
    </w:p>
    <w:p w14:paraId="0DB75E7C" w14:textId="77777777" w:rsidR="00626635" w:rsidRPr="00C94EF0" w:rsidRDefault="00626635" w:rsidP="0005292F">
      <w:pPr>
        <w:pStyle w:val="TSMTxt"/>
        <w:spacing w:before="0" w:after="0" w:line="240" w:lineRule="auto"/>
        <w:rPr>
          <w:sz w:val="2"/>
          <w:szCs w:val="2"/>
        </w:rPr>
      </w:pPr>
    </w:p>
    <w:p w14:paraId="4EB08644" w14:textId="77777777" w:rsidR="00626635" w:rsidRPr="00C94EF0" w:rsidRDefault="00626635" w:rsidP="0005292F">
      <w:pPr>
        <w:pStyle w:val="TSMTxt"/>
        <w:spacing w:before="0" w:after="0" w:line="240" w:lineRule="auto"/>
        <w:rPr>
          <w:sz w:val="2"/>
          <w:szCs w:val="2"/>
        </w:rPr>
        <w:sectPr w:rsidR="00626635" w:rsidRPr="00C94EF0" w:rsidSect="003741DD">
          <w:type w:val="continuous"/>
          <w:pgSz w:w="11900" w:h="16840"/>
          <w:pgMar w:top="851" w:right="851" w:bottom="567" w:left="851" w:header="709" w:footer="227" w:gutter="0"/>
          <w:cols w:space="708"/>
          <w:formProt w:val="0"/>
        </w:sectPr>
      </w:pPr>
    </w:p>
    <w:p w14:paraId="651BB761" w14:textId="77777777" w:rsidR="00717BDE" w:rsidRPr="00C94EF0" w:rsidRDefault="00D21807" w:rsidP="006D7CAB">
      <w:pPr>
        <w:pStyle w:val="Heading1"/>
        <w:pageBreakBefore/>
        <w:widowControl/>
        <w:spacing w:before="0" w:after="0"/>
        <w:rPr>
          <w:noProof w:val="0"/>
        </w:rPr>
      </w:pPr>
      <w:r w:rsidRPr="00C94EF0">
        <w:lastRenderedPageBreak/>
        <mc:AlternateContent>
          <mc:Choice Requires="wps">
            <w:drawing>
              <wp:anchor distT="0" distB="0" distL="114300" distR="114300" simplePos="0" relativeHeight="251631616" behindDoc="1" locked="0" layoutInCell="0" allowOverlap="1" wp14:anchorId="68A64646" wp14:editId="35CEBF23">
                <wp:simplePos x="0" y="0"/>
                <wp:positionH relativeFrom="column">
                  <wp:posOffset>-546100</wp:posOffset>
                </wp:positionH>
                <wp:positionV relativeFrom="paragraph">
                  <wp:posOffset>-68580</wp:posOffset>
                </wp:positionV>
                <wp:extent cx="7559675" cy="357505"/>
                <wp:effectExtent l="3810" t="0" r="0" b="0"/>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2D58B" id="Rectangle 461" o:spid="_x0000_s1026" style="position:absolute;margin-left:-43pt;margin-top:-5.4pt;width:595.25pt;height:2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" o:allowincell="f" fillcolor="#1a4786" stroked="f">
                <v:path arrowok="t"/>
              </v:rect>
            </w:pict>
          </mc:Fallback>
        </mc:AlternateContent>
      </w:r>
      <w:r w:rsidR="00717BDE" w:rsidRPr="00C94EF0">
        <w:rPr>
          <w:noProof w:val="0"/>
        </w:rPr>
        <w:t>Meeting the literacy challenges</w:t>
      </w:r>
    </w:p>
    <w:p w14:paraId="7356F022" w14:textId="77777777" w:rsidR="000D581D" w:rsidRPr="00C94EF0" w:rsidRDefault="000D581D" w:rsidP="00B12758">
      <w:pPr>
        <w:spacing w:before="0"/>
      </w:pPr>
    </w:p>
    <w:tbl>
      <w:tblPr>
        <w:tblW w:w="10206" w:type="dxa"/>
        <w:tblLayout w:type="fixed"/>
        <w:tblLook w:val="00A0" w:firstRow="1" w:lastRow="0" w:firstColumn="1" w:lastColumn="0" w:noHBand="0" w:noVBand="0"/>
      </w:tblPr>
      <w:tblGrid>
        <w:gridCol w:w="5018"/>
        <w:gridCol w:w="5188"/>
      </w:tblGrid>
      <w:tr w:rsidR="00E31AD0" w:rsidRPr="00C94EF0" w14:paraId="3F0855C0" w14:textId="77777777" w:rsidTr="00994553">
        <w:tc>
          <w:tcPr>
            <w:tcW w:w="5073" w:type="dxa"/>
            <w:tcBorders>
              <w:left w:val="single" w:sz="24" w:space="0" w:color="1A4786"/>
              <w:bottom w:val="single" w:sz="24" w:space="0" w:color="1A4786"/>
            </w:tcBorders>
            <w:shd w:val="clear" w:color="auto" w:fill="F8F0E4"/>
          </w:tcPr>
          <w:p w14:paraId="706453B9" w14:textId="05BD9AF9" w:rsidR="00135CF2" w:rsidRPr="00C94EF0" w:rsidRDefault="00135CF2" w:rsidP="00135CF2">
            <w:pPr>
              <w:pStyle w:val="TSMTxt1st"/>
            </w:pPr>
            <w:r w:rsidRPr="00C94EF0">
              <w:t>Part of the challenge of this article arises from the way it</w:t>
            </w:r>
            <w:r w:rsidR="002F580D">
              <w:t> </w:t>
            </w:r>
            <w:r w:rsidRPr="00C94EF0">
              <w:t>ranges over several important scientific concepts. However,</w:t>
            </w:r>
            <w:r w:rsidR="002F580D">
              <w:t> </w:t>
            </w:r>
            <w:r w:rsidRPr="00C94EF0">
              <w:t>students at this level will be familiar with many of the processes within these concepts. The bigger challenge is</w:t>
            </w:r>
            <w:r w:rsidR="002F580D">
              <w:t> </w:t>
            </w:r>
            <w:r w:rsidRPr="00C94EF0">
              <w:t>the need to track the many different angles explored in the</w:t>
            </w:r>
            <w:r w:rsidR="002F580D">
              <w:t> </w:t>
            </w:r>
            <w:r w:rsidRPr="00C94EF0">
              <w:t xml:space="preserve">article, including the causes and consequences of fire and the relationship between wildfire, deforestation, and climate change. </w:t>
            </w:r>
          </w:p>
          <w:p w14:paraId="53ECCF53" w14:textId="77777777" w:rsidR="00135CF2" w:rsidRPr="00C94EF0" w:rsidRDefault="00135CF2" w:rsidP="00135CF2">
            <w:pPr>
              <w:pStyle w:val="TSMtxt3pt"/>
            </w:pPr>
            <w:r w:rsidRPr="00C94EF0">
              <w:t xml:space="preserve">The article has a supportive structure, with the larger topic broken into logically sequenced sections. The syntax is relatively simple, and cause-and-effect relationships are clearly signalled. </w:t>
            </w:r>
          </w:p>
          <w:p w14:paraId="147554D2" w14:textId="77777777" w:rsidR="00181D47" w:rsidRPr="00C94EF0" w:rsidRDefault="00135CF2" w:rsidP="00135CF2">
            <w:pPr>
              <w:pStyle w:val="TSMtxt3pt"/>
            </w:pPr>
            <w:r w:rsidRPr="00C94EF0">
              <w:t>The article introduces quite a few new terms but provides support with context clues, sentence-level explanations, and a glossary. The photographs and diagrams support and help to explain the text.</w:t>
            </w:r>
          </w:p>
          <w:p w14:paraId="09B592BB" w14:textId="09289141" w:rsidR="00257D7B" w:rsidRPr="00C94EF0" w:rsidRDefault="00257D7B" w:rsidP="00257D7B">
            <w:pPr>
              <w:pStyle w:val="TSMtxt3pt"/>
            </w:pPr>
            <w:r w:rsidRPr="00C94EF0">
              <w:t>The topic is engaging and exciting, and all students will bring their prior knowledge to it. However, care should be taken as some students will have had personal experience of the impacts of fire.</w:t>
            </w:r>
          </w:p>
        </w:tc>
        <w:tc>
          <w:tcPr>
            <w:tcW w:w="5245" w:type="dxa"/>
            <w:tcBorders>
              <w:bottom w:val="single" w:sz="24" w:space="0" w:color="1A4786"/>
              <w:right w:val="single" w:sz="24" w:space="0" w:color="1A4786"/>
            </w:tcBorders>
            <w:shd w:val="clear" w:color="auto" w:fill="F8F0E4"/>
          </w:tcPr>
          <w:p w14:paraId="15CAD2FF" w14:textId="77777777" w:rsidR="005B6F13" w:rsidRPr="00C94EF0" w:rsidRDefault="005B6F13" w:rsidP="00BF5E81">
            <w:pPr>
              <w:pStyle w:val="TSMTxt1st"/>
            </w:pPr>
            <w:r w:rsidRPr="00C94EF0">
              <w:rPr>
                <w:noProof/>
                <w:lang w:eastAsia="en-NZ"/>
              </w:rPr>
              <mc:AlternateContent>
                <mc:Choice Requires="wps">
                  <w:drawing>
                    <wp:anchor distT="0" distB="0" distL="114300" distR="114300" simplePos="0" relativeHeight="251734016" behindDoc="0" locked="1" layoutInCell="1" allowOverlap="1" wp14:anchorId="1199A404" wp14:editId="57877209">
                      <wp:simplePos x="0" y="0"/>
                      <wp:positionH relativeFrom="column">
                        <wp:posOffset>551180</wp:posOffset>
                      </wp:positionH>
                      <wp:positionV relativeFrom="page">
                        <wp:posOffset>-534035</wp:posOffset>
                      </wp:positionV>
                      <wp:extent cx="2792730" cy="1352550"/>
                      <wp:effectExtent l="19050" t="19050" r="26670" b="19050"/>
                      <wp:wrapNone/>
                      <wp:docPr id="16"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1352550"/>
                              </a:xfrm>
                              <a:prstGeom prst="rect">
                                <a:avLst/>
                              </a:prstGeom>
                              <a:solidFill>
                                <a:srgbClr val="FFFFFF"/>
                              </a:solidFill>
                              <a:ln w="28575">
                                <a:solidFill>
                                  <a:srgbClr val="1A4786"/>
                                </a:solidFill>
                                <a:miter lim="800000"/>
                                <a:headEnd/>
                                <a:tailEnd/>
                              </a:ln>
                            </wps:spPr>
                            <wps:txbx>
                              <w:txbxContent>
                                <w:p w14:paraId="4FA22922" w14:textId="3D33A1BD" w:rsidR="005B6F13" w:rsidRPr="006845DD" w:rsidRDefault="0044597E" w:rsidP="005B6F13">
                                  <w:pPr>
                                    <w:pStyle w:val="TSMTxt"/>
                                    <w:spacing w:before="80"/>
                                  </w:pPr>
                                  <w:r w:rsidRPr="0044597E">
                                    <w:t xml:space="preserve">The instructional strategies below support students to meet the literacy challenges of this text. For each strategy, there are links to the relevant aspect of </w:t>
                                  </w:r>
                                  <w:hyperlink r:id="rId20" w:history="1">
                                    <w:r w:rsidR="005B6F13" w:rsidRPr="00BE614A">
                                      <w:rPr>
                                        <w:rStyle w:val="Hyperlink"/>
                                        <w:i/>
                                        <w:iCs/>
                                        <w:u w:val="none"/>
                                      </w:rPr>
                                      <w:t>The Learning Progression Frameworks</w:t>
                                    </w:r>
                                  </w:hyperlink>
                                  <w:r w:rsidR="005B6F13" w:rsidRPr="000959C7">
                                    <w:t xml:space="preserve"> (Reading). </w:t>
                                  </w:r>
                                  <w:r w:rsidR="00667D4D" w:rsidRPr="00667D4D">
                                    <w:t>The signposts on each of these aspects provide detailed illustrations on what to notice as your students develop their literacy knowledge and skills for different purposes in different curriculum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9A404" id="Text Box 478" o:spid="_x0000_s1028" type="#_x0000_t202" style="position:absolute;left:0;text-align:left;margin-left:43.4pt;margin-top:-42.05pt;width:219.9pt;height:10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" strokecolor="#1a4786" strokeweight="2.25pt">
                      <v:textbox>
                        <w:txbxContent>
                          <w:p w14:paraId="4FA22922" w14:textId="3D33A1BD" w:rsidR="005B6F13" w:rsidRPr="006845DD" w:rsidRDefault="0044597E" w:rsidP="005B6F13">
                            <w:pPr>
                              <w:pStyle w:val="TSMTxt"/>
                              <w:spacing w:before="80"/>
                            </w:pPr>
                            <w:r w:rsidRPr="0044597E">
                              <w:t xml:space="preserve">The instructional strategies below support students to meet the literacy challenges of this text. For each strategy, there are links to the relevant aspect of </w:t>
                            </w:r>
                            <w:hyperlink r:id="rId21" w:history="1">
                              <w:r w:rsidR="005B6F13" w:rsidRPr="00BE614A">
                                <w:rPr>
                                  <w:rStyle w:val="Hyperlink"/>
                                  <w:i/>
                                  <w:iCs/>
                                  <w:u w:val="none"/>
                                </w:rPr>
                                <w:t>The Learning Progression Frameworks</w:t>
                              </w:r>
                            </w:hyperlink>
                            <w:r w:rsidR="005B6F13" w:rsidRPr="000959C7">
                              <w:t xml:space="preserve"> (Reading). </w:t>
                            </w:r>
                            <w:r w:rsidR="00667D4D" w:rsidRPr="00667D4D">
                              <w:t>The signposts on each of these aspects provide detailed illustrations on what to notice as your students develop their literacy knowledge and skills for different purposes in different curriculum areas.</w:t>
                            </w:r>
                          </w:p>
                        </w:txbxContent>
                      </v:textbox>
                      <w10:wrap anchory="page"/>
                      <w10:anchorlock/>
                    </v:shape>
                  </w:pict>
                </mc:Fallback>
              </mc:AlternateContent>
            </w:r>
          </w:p>
          <w:p w14:paraId="210D49EB" w14:textId="77777777" w:rsidR="005B6F13" w:rsidRPr="00C94EF0" w:rsidRDefault="005B6F13" w:rsidP="00BF5E81">
            <w:pPr>
              <w:pStyle w:val="TSMTxt1st"/>
            </w:pPr>
          </w:p>
          <w:p w14:paraId="15D98893" w14:textId="77777777" w:rsidR="005B6F13" w:rsidRPr="00C94EF0" w:rsidRDefault="005B6F13" w:rsidP="00EB5E51">
            <w:pPr>
              <w:pStyle w:val="TSMTxt1st"/>
              <w:spacing w:after="280"/>
            </w:pPr>
          </w:p>
          <w:p w14:paraId="582A254B" w14:textId="77777777" w:rsidR="00257D7B" w:rsidRPr="00C94EF0" w:rsidRDefault="00257D7B" w:rsidP="00257D7B">
            <w:pPr>
              <w:pStyle w:val="TSMTxt1st"/>
            </w:pPr>
            <w:r w:rsidRPr="00C94EF0">
              <w:t>The following strategies will support students to understand, respond to, and think critically about the information and ideas in the text.</w:t>
            </w:r>
          </w:p>
          <w:p w14:paraId="63E59053" w14:textId="77777777" w:rsidR="00257D7B" w:rsidRPr="00C94EF0" w:rsidRDefault="00257D7B" w:rsidP="00257D7B">
            <w:pPr>
              <w:pStyle w:val="TSMtxt3pt"/>
            </w:pPr>
            <w:r w:rsidRPr="00C94EF0">
              <w:t>You may wish to use shared or guided reading, or a mixture of both approaches, depending on the reading expertise of your students and the background knowledge they bring to the text.</w:t>
            </w:r>
          </w:p>
          <w:p w14:paraId="5BCC132C" w14:textId="78DEB76F" w:rsidR="00747BAA" w:rsidRPr="00C94EF0" w:rsidRDefault="00257D7B" w:rsidP="00257D7B">
            <w:pPr>
              <w:pStyle w:val="TSMtxt3pt"/>
            </w:pPr>
            <w:r w:rsidRPr="00C94EF0">
              <w:t>After reading the text, support students to explore the activities outlined in the following pages.</w:t>
            </w:r>
          </w:p>
        </w:tc>
      </w:tr>
      <w:tr w:rsidR="000D581D" w:rsidRPr="00C94EF0" w14:paraId="296BF769" w14:textId="77777777" w:rsidTr="00994553">
        <w:tc>
          <w:tcPr>
            <w:tcW w:w="5073" w:type="dxa"/>
            <w:tcBorders>
              <w:top w:val="single" w:sz="24" w:space="0" w:color="1A4786"/>
            </w:tcBorders>
            <w:shd w:val="clear" w:color="auto" w:fill="FFFFFF"/>
          </w:tcPr>
          <w:p w14:paraId="3DCE8DA1" w14:textId="77777777" w:rsidR="000D581D" w:rsidRPr="00C94EF0" w:rsidRDefault="000D581D" w:rsidP="000D5C60">
            <w:pPr>
              <w:spacing w:before="0" w:line="240" w:lineRule="auto"/>
            </w:pPr>
          </w:p>
        </w:tc>
        <w:tc>
          <w:tcPr>
            <w:tcW w:w="5245" w:type="dxa"/>
            <w:tcBorders>
              <w:top w:val="single" w:sz="24" w:space="0" w:color="1A4786"/>
            </w:tcBorders>
            <w:shd w:val="clear" w:color="auto" w:fill="FFFFFF"/>
          </w:tcPr>
          <w:p w14:paraId="381C1C07" w14:textId="77777777" w:rsidR="000D581D" w:rsidRPr="00C94EF0" w:rsidRDefault="000D581D" w:rsidP="000D5C60">
            <w:pPr>
              <w:spacing w:before="0" w:line="240" w:lineRule="auto"/>
            </w:pPr>
          </w:p>
        </w:tc>
      </w:tr>
      <w:tr w:rsidR="000D5C60" w:rsidRPr="00C94EF0" w14:paraId="2F1B5E85" w14:textId="77777777" w:rsidTr="00994553">
        <w:tc>
          <w:tcPr>
            <w:tcW w:w="5073" w:type="dxa"/>
            <w:shd w:val="clear" w:color="auto" w:fill="FFFFFF"/>
          </w:tcPr>
          <w:p w14:paraId="2DFF39D5" w14:textId="77777777" w:rsidR="000D5C60" w:rsidRPr="00C94EF0" w:rsidRDefault="002838AD" w:rsidP="009C69F7">
            <w:pPr>
              <w:pStyle w:val="Heading3"/>
              <w:spacing w:before="120" w:after="0"/>
            </w:pPr>
            <w:r w:rsidRPr="00C94EF0">
              <w:t>IN</w:t>
            </w:r>
            <w:r w:rsidRPr="00C94EF0">
              <w:rPr>
                <w:spacing w:val="-4"/>
              </w:rPr>
              <w:t>S</w:t>
            </w:r>
            <w:r w:rsidRPr="00C94EF0">
              <w:t>TRU</w:t>
            </w:r>
            <w:r w:rsidRPr="00C94EF0">
              <w:rPr>
                <w:spacing w:val="-2"/>
              </w:rPr>
              <w:t>C</w:t>
            </w:r>
            <w:r w:rsidRPr="00C94EF0">
              <w:t xml:space="preserve">TIONAL </w:t>
            </w:r>
            <w:r w:rsidRPr="00C94EF0">
              <w:rPr>
                <w:spacing w:val="-4"/>
              </w:rPr>
              <w:t>S</w:t>
            </w:r>
            <w:r w:rsidRPr="00C94EF0">
              <w:t>T</w:t>
            </w:r>
            <w:r w:rsidRPr="00C94EF0">
              <w:rPr>
                <w:spacing w:val="-2"/>
              </w:rPr>
              <w:t>R</w:t>
            </w:r>
            <w:r w:rsidRPr="00C94EF0">
              <w:rPr>
                <w:spacing w:val="-8"/>
              </w:rPr>
              <w:t>A</w:t>
            </w:r>
            <w:r w:rsidRPr="00C94EF0">
              <w:t>TEGIES</w:t>
            </w:r>
          </w:p>
        </w:tc>
        <w:tc>
          <w:tcPr>
            <w:tcW w:w="5245" w:type="dxa"/>
            <w:shd w:val="clear" w:color="auto" w:fill="FFFFFF"/>
          </w:tcPr>
          <w:p w14:paraId="335A6D2E" w14:textId="77777777" w:rsidR="000D5C60" w:rsidRPr="00C94EF0" w:rsidRDefault="000D5C60" w:rsidP="00973BC8">
            <w:pPr>
              <w:pStyle w:val="Heading4"/>
              <w:spacing w:before="0"/>
            </w:pPr>
          </w:p>
        </w:tc>
      </w:tr>
    </w:tbl>
    <w:p w14:paraId="4805E1DE" w14:textId="77777777" w:rsidR="00DA604A" w:rsidRPr="00C94EF0" w:rsidRDefault="00DA604A" w:rsidP="009A4251">
      <w:pPr>
        <w:pStyle w:val="Heading4"/>
        <w:spacing w:before="0"/>
        <w:rPr>
          <w:sz w:val="9"/>
          <w:szCs w:val="9"/>
          <w:lang w:eastAsia="en-NZ"/>
        </w:rPr>
        <w:sectPr w:rsidR="00DA604A" w:rsidRPr="00C94EF0" w:rsidSect="003741DD">
          <w:type w:val="continuous"/>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139"/>
        <w:gridCol w:w="5067"/>
      </w:tblGrid>
      <w:tr w:rsidR="00DA7F53" w:rsidRPr="00C94EF0" w14:paraId="0734F33F" w14:textId="77777777" w:rsidTr="00827C04">
        <w:tc>
          <w:tcPr>
            <w:tcW w:w="5139" w:type="dxa"/>
            <w:shd w:val="clear" w:color="auto" w:fill="F8F0E4"/>
          </w:tcPr>
          <w:p w14:paraId="20A17584" w14:textId="77777777" w:rsidR="00A775EA" w:rsidRPr="00C94EF0" w:rsidRDefault="00A775EA" w:rsidP="00A775EA">
            <w:pPr>
              <w:pStyle w:val="Heading3"/>
              <w:spacing w:after="0"/>
            </w:pPr>
            <w:r w:rsidRPr="00C94EF0">
              <w:t>Building knowledge</w:t>
            </w:r>
          </w:p>
          <w:p w14:paraId="6D261E98" w14:textId="77777777" w:rsidR="00A775EA" w:rsidRPr="00C94EF0" w:rsidRDefault="00A775EA" w:rsidP="00A775EA">
            <w:pPr>
              <w:pStyle w:val="TSMtxt3pt"/>
              <w:spacing w:before="0"/>
              <w:rPr>
                <w:b/>
                <w:bCs/>
              </w:rPr>
            </w:pPr>
            <w:r w:rsidRPr="00C94EF0">
              <w:rPr>
                <w:b/>
                <w:bCs/>
              </w:rPr>
              <w:t>[LPF Reading: Reading to organise ideas and information for learning]</w:t>
            </w:r>
          </w:p>
          <w:p w14:paraId="65CDB2F5" w14:textId="77777777" w:rsidR="00032172" w:rsidRPr="00C94EF0" w:rsidRDefault="00A775EA" w:rsidP="002B6530">
            <w:pPr>
              <w:pStyle w:val="TSMtxt3pt"/>
              <w:spacing w:after="120"/>
            </w:pPr>
            <w:r w:rsidRPr="00C94EF0">
              <w:t>Tell the students the title of the text. Have them read page 2 to</w:t>
            </w:r>
            <w:r w:rsidR="007411B1" w:rsidRPr="00C94EF0">
              <w:t> </w:t>
            </w:r>
            <w:r w:rsidRPr="00C94EF0">
              <w:t>establish the focus of the article. Then have them construct a graphic organiser to record what they know about the causes</w:t>
            </w:r>
            <w:r w:rsidR="007411B1" w:rsidRPr="00C94EF0">
              <w:t> </w:t>
            </w:r>
            <w:r w:rsidRPr="00C94EF0">
              <w:t>of fires and their positive and negative effects, using information from their prior knowledge and from the text. After reading and discussing the text, have the students go back and update their charts, using a different colour.</w:t>
            </w:r>
          </w:p>
          <w:tbl>
            <w:tblPr>
              <w:tblW w:w="459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1"/>
              <w:gridCol w:w="1531"/>
              <w:gridCol w:w="1531"/>
            </w:tblGrid>
            <w:tr w:rsidR="002B6530" w:rsidRPr="00C94EF0" w14:paraId="7186E970" w14:textId="77777777" w:rsidTr="0046068B">
              <w:tc>
                <w:tcPr>
                  <w:tcW w:w="3243" w:type="dxa"/>
                  <w:vMerge w:val="restart"/>
                  <w:vAlign w:val="bottom"/>
                </w:tcPr>
                <w:p w14:paraId="45889DC9" w14:textId="77777777" w:rsidR="002B6530" w:rsidRPr="00B45607" w:rsidRDefault="002B6530" w:rsidP="002B6530">
                  <w:pPr>
                    <w:pStyle w:val="TSMtxt3pt"/>
                    <w:ind w:left="0" w:right="0"/>
                    <w:jc w:val="center"/>
                    <w:rPr>
                      <w:b/>
                      <w:bCs/>
                      <w:sz w:val="16"/>
                      <w:szCs w:val="16"/>
                    </w:rPr>
                  </w:pPr>
                  <w:r w:rsidRPr="00B45607">
                    <w:rPr>
                      <w:b/>
                      <w:bCs/>
                      <w:sz w:val="16"/>
                      <w:szCs w:val="16"/>
                    </w:rPr>
                    <w:t>Causes</w:t>
                  </w:r>
                </w:p>
              </w:tc>
              <w:tc>
                <w:tcPr>
                  <w:tcW w:w="6487" w:type="dxa"/>
                  <w:gridSpan w:val="2"/>
                  <w:vAlign w:val="center"/>
                </w:tcPr>
                <w:p w14:paraId="251A0036" w14:textId="77777777" w:rsidR="002B6530" w:rsidRPr="00B45607" w:rsidRDefault="002B6530" w:rsidP="002B6530">
                  <w:pPr>
                    <w:pStyle w:val="TSMtxt3pt"/>
                    <w:ind w:left="0" w:right="0"/>
                    <w:jc w:val="center"/>
                    <w:rPr>
                      <w:b/>
                      <w:bCs/>
                      <w:sz w:val="16"/>
                      <w:szCs w:val="16"/>
                    </w:rPr>
                  </w:pPr>
                  <w:r w:rsidRPr="00B45607">
                    <w:rPr>
                      <w:b/>
                      <w:bCs/>
                      <w:sz w:val="16"/>
                      <w:szCs w:val="16"/>
                    </w:rPr>
                    <w:t>Effects</w:t>
                  </w:r>
                </w:p>
              </w:tc>
            </w:tr>
            <w:tr w:rsidR="002B6530" w:rsidRPr="00C94EF0" w14:paraId="24D1E7C7" w14:textId="77777777" w:rsidTr="000439C1">
              <w:tc>
                <w:tcPr>
                  <w:tcW w:w="3243" w:type="dxa"/>
                  <w:vMerge/>
                  <w:vAlign w:val="center"/>
                </w:tcPr>
                <w:p w14:paraId="5FB65503" w14:textId="77777777" w:rsidR="002B6530" w:rsidRPr="00B45607" w:rsidRDefault="002B6530" w:rsidP="002B6530">
                  <w:pPr>
                    <w:pStyle w:val="TSMtxt3pt"/>
                    <w:ind w:left="0" w:right="0"/>
                    <w:jc w:val="center"/>
                    <w:rPr>
                      <w:b/>
                      <w:bCs/>
                      <w:sz w:val="16"/>
                      <w:szCs w:val="16"/>
                    </w:rPr>
                  </w:pPr>
                </w:p>
              </w:tc>
              <w:tc>
                <w:tcPr>
                  <w:tcW w:w="3243" w:type="dxa"/>
                  <w:vAlign w:val="center"/>
                </w:tcPr>
                <w:p w14:paraId="70E84082" w14:textId="77777777" w:rsidR="002B6530" w:rsidRPr="00B45607" w:rsidRDefault="002B6530" w:rsidP="002B6530">
                  <w:pPr>
                    <w:pStyle w:val="TSMtxt3pt"/>
                    <w:ind w:left="0" w:right="0"/>
                    <w:jc w:val="center"/>
                    <w:rPr>
                      <w:sz w:val="16"/>
                      <w:szCs w:val="16"/>
                    </w:rPr>
                  </w:pPr>
                  <w:r w:rsidRPr="00B45607">
                    <w:rPr>
                      <w:sz w:val="16"/>
                      <w:szCs w:val="16"/>
                    </w:rPr>
                    <w:t>Positive</w:t>
                  </w:r>
                </w:p>
              </w:tc>
              <w:tc>
                <w:tcPr>
                  <w:tcW w:w="3244" w:type="dxa"/>
                  <w:vAlign w:val="center"/>
                </w:tcPr>
                <w:p w14:paraId="18FFB510" w14:textId="77777777" w:rsidR="002B6530" w:rsidRPr="00B45607" w:rsidRDefault="002B6530" w:rsidP="002B6530">
                  <w:pPr>
                    <w:pStyle w:val="TSMtxt3pt"/>
                    <w:ind w:left="0" w:right="0"/>
                    <w:jc w:val="center"/>
                    <w:rPr>
                      <w:sz w:val="16"/>
                      <w:szCs w:val="16"/>
                    </w:rPr>
                  </w:pPr>
                  <w:r w:rsidRPr="00B45607">
                    <w:rPr>
                      <w:sz w:val="16"/>
                      <w:szCs w:val="16"/>
                    </w:rPr>
                    <w:t>Negative</w:t>
                  </w:r>
                </w:p>
              </w:tc>
            </w:tr>
            <w:tr w:rsidR="002B6530" w:rsidRPr="00C94EF0" w14:paraId="20246EAD" w14:textId="77777777" w:rsidTr="000439C1">
              <w:tc>
                <w:tcPr>
                  <w:tcW w:w="3243" w:type="dxa"/>
                </w:tcPr>
                <w:p w14:paraId="23B58347" w14:textId="77777777" w:rsidR="002B6530" w:rsidRPr="00B45607" w:rsidRDefault="002B6530" w:rsidP="002B6530">
                  <w:pPr>
                    <w:pStyle w:val="TSMtxt3pt"/>
                    <w:ind w:left="0" w:right="0"/>
                    <w:rPr>
                      <w:sz w:val="16"/>
                      <w:szCs w:val="16"/>
                    </w:rPr>
                  </w:pPr>
                </w:p>
              </w:tc>
              <w:tc>
                <w:tcPr>
                  <w:tcW w:w="3243" w:type="dxa"/>
                </w:tcPr>
                <w:p w14:paraId="057A074C" w14:textId="77777777" w:rsidR="002B6530" w:rsidRPr="00B45607" w:rsidRDefault="002B6530" w:rsidP="002B6530">
                  <w:pPr>
                    <w:pStyle w:val="TSMtxt3pt"/>
                    <w:ind w:left="0" w:right="0"/>
                    <w:rPr>
                      <w:sz w:val="16"/>
                      <w:szCs w:val="16"/>
                    </w:rPr>
                  </w:pPr>
                </w:p>
              </w:tc>
              <w:tc>
                <w:tcPr>
                  <w:tcW w:w="3244" w:type="dxa"/>
                </w:tcPr>
                <w:p w14:paraId="3576B38B" w14:textId="77777777" w:rsidR="002B6530" w:rsidRPr="00B45607" w:rsidRDefault="002B6530" w:rsidP="002B6530">
                  <w:pPr>
                    <w:pStyle w:val="TSMtxt3pt"/>
                    <w:ind w:left="0" w:right="0"/>
                    <w:rPr>
                      <w:sz w:val="16"/>
                      <w:szCs w:val="16"/>
                    </w:rPr>
                  </w:pPr>
                </w:p>
                <w:p w14:paraId="25D2B988" w14:textId="77777777" w:rsidR="002B6530" w:rsidRPr="00B45607" w:rsidRDefault="002B6530" w:rsidP="002B6530">
                  <w:pPr>
                    <w:pStyle w:val="TSMtxt3pt"/>
                    <w:ind w:left="0" w:right="0"/>
                    <w:rPr>
                      <w:sz w:val="16"/>
                      <w:szCs w:val="16"/>
                    </w:rPr>
                  </w:pPr>
                </w:p>
              </w:tc>
            </w:tr>
          </w:tbl>
          <w:p w14:paraId="736C297D" w14:textId="77777777" w:rsidR="003F526F" w:rsidRPr="00C94EF0" w:rsidRDefault="003F526F" w:rsidP="003F526F">
            <w:pPr>
              <w:pStyle w:val="Heading3"/>
              <w:spacing w:after="0"/>
            </w:pPr>
            <w:r w:rsidRPr="00C94EF0">
              <w:t>Making sense of abstract concepts</w:t>
            </w:r>
          </w:p>
          <w:p w14:paraId="178092C1" w14:textId="77777777" w:rsidR="003F526F" w:rsidRPr="00C94EF0" w:rsidRDefault="003F526F" w:rsidP="003F526F">
            <w:pPr>
              <w:pStyle w:val="TSMtxt3pt"/>
              <w:spacing w:before="0"/>
              <w:rPr>
                <w:b/>
              </w:rPr>
            </w:pPr>
            <w:r w:rsidRPr="00C94EF0">
              <w:rPr>
                <w:b/>
              </w:rPr>
              <w:t>[LPF Reading: Acquiring and using information and ideas in informational texts]</w:t>
            </w:r>
          </w:p>
          <w:p w14:paraId="3A8AB0C8" w14:textId="77777777" w:rsidR="003F526F" w:rsidRPr="00C94EF0" w:rsidRDefault="003F526F" w:rsidP="003F526F">
            <w:pPr>
              <w:pStyle w:val="TSMtxt3pt"/>
            </w:pPr>
            <w:r w:rsidRPr="00C94EF0">
              <w:t xml:space="preserve">Have the students pause after reading the diagram’s introductory paragraph on page 3 and </w:t>
            </w:r>
            <w:r w:rsidRPr="00C94EF0">
              <w:rPr>
                <w:rStyle w:val="HiliteHeading"/>
                <w:lang w:val="en-NZ"/>
              </w:rPr>
              <w:t>DISCUSS</w:t>
            </w:r>
            <w:r w:rsidRPr="00C94EF0">
              <w:t xml:space="preserve"> the term “diagram”. Check that the students recall that a diagram is a way of representing an idea, object, or process. Scientists create diagrams to communicate complex concepts and ideas.</w:t>
            </w:r>
          </w:p>
          <w:p w14:paraId="75ACCB1C" w14:textId="77777777" w:rsidR="003F526F" w:rsidRPr="00C94EF0" w:rsidRDefault="003F526F" w:rsidP="003F526F">
            <w:pPr>
              <w:pStyle w:val="TSMitalicbullets"/>
            </w:pPr>
            <w:r w:rsidRPr="00C94EF0">
              <w:t>This is a diagram of how fuel, heat, and oxygen work together to start a fire. Can you recall other scientific diagrams we have looked at? How did they work?</w:t>
            </w:r>
          </w:p>
          <w:p w14:paraId="4B971F06" w14:textId="5D3473D5" w:rsidR="007411B1" w:rsidRPr="00C94EF0" w:rsidRDefault="003F526F" w:rsidP="008D64BE">
            <w:pPr>
              <w:pStyle w:val="TSMitalicbullets"/>
              <w:spacing w:after="120"/>
            </w:pPr>
            <w:r w:rsidRPr="00C94EF0">
              <w:t>How does this diagram communicate the concepts? Is</w:t>
            </w:r>
            <w:r w:rsidR="00190164">
              <w:t> </w:t>
            </w:r>
            <w:r w:rsidRPr="00C94EF0">
              <w:t>it</w:t>
            </w:r>
            <w:r w:rsidR="008D64BE" w:rsidRPr="00C94EF0">
              <w:t> </w:t>
            </w:r>
            <w:r w:rsidRPr="00C94EF0">
              <w:t>effective?</w:t>
            </w:r>
          </w:p>
        </w:tc>
        <w:tc>
          <w:tcPr>
            <w:tcW w:w="5067" w:type="dxa"/>
            <w:shd w:val="clear" w:color="auto" w:fill="F8F0E4"/>
          </w:tcPr>
          <w:p w14:paraId="5210CAB1" w14:textId="77777777" w:rsidR="000439C1" w:rsidRPr="00C94EF0" w:rsidRDefault="000439C1" w:rsidP="000439C1">
            <w:pPr>
              <w:pStyle w:val="TSMtxt3pt"/>
              <w:spacing w:before="240"/>
            </w:pPr>
            <w:r w:rsidRPr="00C94EF0">
              <w:rPr>
                <w:rStyle w:val="HiliteHeading"/>
                <w:lang w:val="en-NZ"/>
              </w:rPr>
              <w:t>PROMPT</w:t>
            </w:r>
            <w:r w:rsidRPr="00C94EF0">
              <w:t xml:space="preserve"> the students to share their experiences with trying to start, maintain, or contain a fire and have them use the information in the text to explain why they were or were not successful.</w:t>
            </w:r>
          </w:p>
          <w:p w14:paraId="693CD10C" w14:textId="77777777" w:rsidR="000439C1" w:rsidRPr="00C94EF0" w:rsidRDefault="000439C1" w:rsidP="000439C1">
            <w:pPr>
              <w:pStyle w:val="TSMtxt3pt"/>
            </w:pPr>
            <w:r w:rsidRPr="00C94EF0">
              <w:t xml:space="preserve">As the students read on, </w:t>
            </w:r>
            <w:r w:rsidRPr="00C94EF0">
              <w:rPr>
                <w:rStyle w:val="HiliteHeading"/>
                <w:lang w:val="en-NZ"/>
              </w:rPr>
              <w:t>PROMPT</w:t>
            </w:r>
            <w:r w:rsidRPr="00C94EF0">
              <w:t xml:space="preserve"> them to notice other diagrams that show scientific ideas and processes (for example, rainfall in Australia). </w:t>
            </w:r>
          </w:p>
          <w:p w14:paraId="5D2CB703" w14:textId="77777777" w:rsidR="000439C1" w:rsidRPr="00C94EF0" w:rsidRDefault="000439C1" w:rsidP="000439C1">
            <w:pPr>
              <w:pStyle w:val="TSMtextbullets"/>
              <w:rPr>
                <w:i/>
                <w:iCs/>
              </w:rPr>
            </w:pPr>
            <w:r w:rsidRPr="00C94EF0">
              <w:rPr>
                <w:i/>
                <w:iCs/>
              </w:rPr>
              <w:t xml:space="preserve">What do you know about this concept? How have you seen it explained? </w:t>
            </w:r>
          </w:p>
          <w:p w14:paraId="1775DF62" w14:textId="77777777" w:rsidR="000439C1" w:rsidRPr="00C94EF0" w:rsidRDefault="000439C1" w:rsidP="000439C1">
            <w:pPr>
              <w:pStyle w:val="TSMtextbullets"/>
              <w:rPr>
                <w:i/>
                <w:iCs/>
              </w:rPr>
            </w:pPr>
            <w:r w:rsidRPr="00C94EF0">
              <w:rPr>
                <w:i/>
                <w:iCs/>
              </w:rPr>
              <w:t>Who would use this sort of information?</w:t>
            </w:r>
          </w:p>
          <w:p w14:paraId="20077EA8" w14:textId="77777777" w:rsidR="000439C1" w:rsidRPr="00C94EF0" w:rsidRDefault="000439C1" w:rsidP="000439C1">
            <w:pPr>
              <w:pStyle w:val="TSMtextbullets"/>
              <w:rPr>
                <w:i/>
                <w:iCs/>
              </w:rPr>
            </w:pPr>
            <w:r w:rsidRPr="00C94EF0">
              <w:rPr>
                <w:i/>
                <w:iCs/>
              </w:rPr>
              <w:t>How do you think diagrams like this might help us in our everyday lives?</w:t>
            </w:r>
          </w:p>
          <w:p w14:paraId="5F6E3631" w14:textId="77777777" w:rsidR="0017156D" w:rsidRPr="00C94EF0" w:rsidRDefault="0017156D" w:rsidP="0017156D">
            <w:pPr>
              <w:pStyle w:val="Heading3"/>
              <w:spacing w:after="0"/>
            </w:pPr>
            <w:r w:rsidRPr="00C94EF0">
              <w:t>Thinking critically</w:t>
            </w:r>
          </w:p>
          <w:p w14:paraId="2221E17A" w14:textId="77777777" w:rsidR="0017156D" w:rsidRPr="00C94EF0" w:rsidRDefault="0017156D" w:rsidP="0017156D">
            <w:pPr>
              <w:pStyle w:val="TSMtxt3pt"/>
              <w:spacing w:before="0"/>
              <w:rPr>
                <w:b/>
                <w:i/>
                <w:iCs/>
              </w:rPr>
            </w:pPr>
            <w:r w:rsidRPr="00C94EF0">
              <w:rPr>
                <w:b/>
                <w:iCs/>
              </w:rPr>
              <w:t>[LPF Reading: Acquiring and using information and ideas in informational texts]</w:t>
            </w:r>
          </w:p>
          <w:p w14:paraId="08D3C4F0" w14:textId="08BC53E4" w:rsidR="0017156D" w:rsidRPr="00C94EF0" w:rsidRDefault="0017156D" w:rsidP="0017156D">
            <w:pPr>
              <w:pStyle w:val="TSMtxt3pt"/>
              <w:rPr>
                <w:i/>
              </w:rPr>
            </w:pPr>
            <w:r w:rsidRPr="00C94EF0">
              <w:t xml:space="preserve">Use a </w:t>
            </w:r>
            <w:hyperlink r:id="rId22" w:history="1">
              <w:r w:rsidRPr="00C94EF0">
                <w:rPr>
                  <w:rStyle w:val="Hyperlink"/>
                </w:rPr>
                <w:t>jigsaw</w:t>
              </w:r>
            </w:hyperlink>
            <w:r w:rsidRPr="00C94EF0">
              <w:t xml:space="preserve"> approach to explore the causes and consequences of fire and the relationship between wildfires, deforestation, and climate change. Have the students reread the article and take notes on their chosen area, then get back together with their group to share what they have learnt. They could create a chart, diagram, or use Google docs to share</w:t>
            </w:r>
            <w:r w:rsidR="001F1F75">
              <w:t xml:space="preserve"> their</w:t>
            </w:r>
            <w:r w:rsidRPr="00C94EF0">
              <w:t xml:space="preserve"> learning.</w:t>
            </w:r>
            <w:r w:rsidR="00C94EF0" w:rsidRPr="00C94EF0">
              <w:t xml:space="preserve"> </w:t>
            </w:r>
          </w:p>
          <w:p w14:paraId="36C03819" w14:textId="311E38F1" w:rsidR="003038BC" w:rsidRPr="00C94EF0" w:rsidRDefault="003038BC" w:rsidP="00D04EB7">
            <w:pPr>
              <w:pStyle w:val="TSMtxt3pt"/>
              <w:spacing w:before="0"/>
            </w:pPr>
          </w:p>
        </w:tc>
      </w:tr>
      <w:tr w:rsidR="00827C04" w:rsidRPr="00C94EF0" w14:paraId="0B2AB523" w14:textId="77777777" w:rsidTr="00A21A52">
        <w:tc>
          <w:tcPr>
            <w:tcW w:w="5139" w:type="dxa"/>
            <w:tcBorders>
              <w:bottom w:val="nil"/>
            </w:tcBorders>
            <w:shd w:val="clear" w:color="auto" w:fill="F8F0E4"/>
          </w:tcPr>
          <w:p w14:paraId="3252FEC9" w14:textId="77777777" w:rsidR="00223378" w:rsidRPr="00C94EF0" w:rsidRDefault="00223378" w:rsidP="00CA4833">
            <w:pPr>
              <w:pStyle w:val="Heading3"/>
              <w:keepNext/>
              <w:spacing w:after="0"/>
            </w:pPr>
            <w:r w:rsidRPr="00C94EF0">
              <w:lastRenderedPageBreak/>
              <w:t>Dealing with unfamiliar vocabulary</w:t>
            </w:r>
          </w:p>
          <w:p w14:paraId="3505417B" w14:textId="77777777" w:rsidR="00223378" w:rsidRPr="00C94EF0" w:rsidRDefault="00223378" w:rsidP="00223378">
            <w:pPr>
              <w:pStyle w:val="TSMtxt3pt"/>
              <w:spacing w:before="0"/>
              <w:rPr>
                <w:b/>
              </w:rPr>
            </w:pPr>
            <w:r w:rsidRPr="00C94EF0">
              <w:rPr>
                <w:b/>
              </w:rPr>
              <w:t>[LPF Reading: Making sense of text: vocabulary knowledge]</w:t>
            </w:r>
          </w:p>
          <w:p w14:paraId="095E84E3" w14:textId="5A7464D5" w:rsidR="00223378" w:rsidRPr="00C94EF0" w:rsidRDefault="00223378" w:rsidP="00A21A52">
            <w:pPr>
              <w:pStyle w:val="TSMtxt3pt"/>
            </w:pPr>
            <w:r w:rsidRPr="00C94EF0">
              <w:rPr>
                <w:rStyle w:val="HiliteHeading"/>
                <w:lang w:val="en-NZ"/>
              </w:rPr>
              <w:t>PROMPT</w:t>
            </w:r>
            <w:r w:rsidRPr="00C94EF0">
              <w:t xml:space="preserve"> the students to notice that this text has a lot of compound words. </w:t>
            </w:r>
            <w:r w:rsidRPr="00C94EF0">
              <w:rPr>
                <w:rStyle w:val="HiliteHeading"/>
                <w:lang w:val="en-NZ"/>
              </w:rPr>
              <w:t>EXPLAIN</w:t>
            </w:r>
            <w:r w:rsidRPr="00C94EF0">
              <w:t xml:space="preserve"> that compound words are created when two words are joined together to create a single word with a different meaning. Often, the new meaning is linked to the meaning of the words that were joined. For example, farmland is joining “farm” with “land”, and it means a large area that is used for farming. Have the students list the examples of compound words in the text. </w:t>
            </w:r>
          </w:p>
        </w:tc>
        <w:tc>
          <w:tcPr>
            <w:tcW w:w="5067" w:type="dxa"/>
            <w:tcBorders>
              <w:bottom w:val="nil"/>
            </w:tcBorders>
            <w:shd w:val="clear" w:color="auto" w:fill="F8F0E4"/>
          </w:tcPr>
          <w:p w14:paraId="38E76CED" w14:textId="77777777" w:rsidR="00A21A52" w:rsidRPr="00C94EF0" w:rsidRDefault="00A21A52" w:rsidP="00FC0903">
            <w:pPr>
              <w:pStyle w:val="TSMTxt1st"/>
              <w:spacing w:before="240"/>
            </w:pPr>
            <w:r w:rsidRPr="00C94EF0">
              <w:t>Working in pairs, have the students go through their list and break down the compound words on a chart like the one below. Support them to discover the links between the meaning of the words that make the compound and the new word.</w:t>
            </w:r>
          </w:p>
          <w:p w14:paraId="3F3D3522" w14:textId="589A7781" w:rsidR="005628CD" w:rsidRPr="00C94EF0" w:rsidRDefault="005628CD" w:rsidP="00A21A52">
            <w:pPr>
              <w:pStyle w:val="TSMtxt3pt"/>
            </w:pPr>
            <w:r w:rsidRPr="00C94EF0">
              <w:rPr>
                <w:rStyle w:val="HiliteHeading"/>
                <w:lang w:val="en-NZ"/>
              </w:rPr>
              <w:t>ASK</w:t>
            </w:r>
            <w:r w:rsidRPr="00C94EF0">
              <w:t xml:space="preserve"> the students to share their thoughts about what they learned from this activity.</w:t>
            </w:r>
          </w:p>
          <w:p w14:paraId="0A1CBA7B" w14:textId="1DA5F3AF" w:rsidR="005628CD" w:rsidRPr="00C94EF0" w:rsidRDefault="005628CD" w:rsidP="00A21A52">
            <w:pPr>
              <w:pStyle w:val="TSMtextbullets"/>
              <w:spacing w:after="0"/>
              <w:rPr>
                <w:rStyle w:val="HiliteHeading"/>
                <w:b w:val="0"/>
                <w:bCs w:val="0"/>
                <w:i/>
                <w:iCs/>
                <w:caps w:val="0"/>
                <w:color w:val="auto"/>
                <w:szCs w:val="18"/>
                <w:shd w:val="clear" w:color="auto" w:fill="auto"/>
                <w:lang w:val="en-NZ" w:eastAsia="en-US"/>
              </w:rPr>
            </w:pPr>
            <w:r w:rsidRPr="00C94EF0">
              <w:rPr>
                <w:i/>
                <w:iCs/>
              </w:rPr>
              <w:t>A lot of people find that having a good understanding of</w:t>
            </w:r>
            <w:r w:rsidR="00A21A52" w:rsidRPr="00C94EF0">
              <w:rPr>
                <w:i/>
                <w:iCs/>
              </w:rPr>
              <w:t> </w:t>
            </w:r>
            <w:r w:rsidRPr="00C94EF0">
              <w:rPr>
                <w:i/>
                <w:iCs/>
              </w:rPr>
              <w:t>compound words helps when they meet unfamiliar words. Do you think this is true for you? What makes you</w:t>
            </w:r>
            <w:r w:rsidR="00A21A52" w:rsidRPr="00C94EF0">
              <w:rPr>
                <w:i/>
                <w:iCs/>
              </w:rPr>
              <w:t> </w:t>
            </w:r>
            <w:r w:rsidRPr="00C94EF0">
              <w:rPr>
                <w:i/>
                <w:iCs/>
              </w:rPr>
              <w:t>say that?</w:t>
            </w:r>
          </w:p>
        </w:tc>
      </w:tr>
      <w:tr w:rsidR="009203BF" w:rsidRPr="00C94EF0" w14:paraId="51452E71" w14:textId="77777777" w:rsidTr="008C47CF">
        <w:trPr>
          <w:trHeight w:val="415"/>
        </w:trPr>
        <w:tc>
          <w:tcPr>
            <w:tcW w:w="10206" w:type="dxa"/>
            <w:gridSpan w:val="2"/>
            <w:tcBorders>
              <w:top w:val="nil"/>
            </w:tcBorders>
            <w:shd w:val="clear" w:color="auto" w:fill="F8F0E4"/>
          </w:tcPr>
          <w:p w14:paraId="4185FB7C" w14:textId="77777777" w:rsidR="009203BF" w:rsidRPr="00C94EF0" w:rsidRDefault="009203BF" w:rsidP="004938A7">
            <w:pPr>
              <w:pStyle w:val="TSMtxt3pt"/>
              <w:spacing w:before="0" w:after="0"/>
            </w:pPr>
          </w:p>
          <w:tbl>
            <w:tblPr>
              <w:tblW w:w="946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00" w:firstRow="0" w:lastRow="0" w:firstColumn="0" w:lastColumn="0" w:noHBand="0" w:noVBand="1"/>
            </w:tblPr>
            <w:tblGrid>
              <w:gridCol w:w="2074"/>
              <w:gridCol w:w="2020"/>
              <w:gridCol w:w="1444"/>
              <w:gridCol w:w="1733"/>
              <w:gridCol w:w="2198"/>
            </w:tblGrid>
            <w:tr w:rsidR="009203BF" w:rsidRPr="00C94EF0" w14:paraId="0E066831" w14:textId="77777777" w:rsidTr="00B410CA">
              <w:tc>
                <w:tcPr>
                  <w:tcW w:w="2074" w:type="dxa"/>
                  <w:vAlign w:val="bottom"/>
                </w:tcPr>
                <w:p w14:paraId="5E0965EA" w14:textId="77777777" w:rsidR="009203BF" w:rsidRPr="00C94EF0" w:rsidRDefault="009203BF" w:rsidP="009203BF">
                  <w:pPr>
                    <w:pStyle w:val="TSMtxt3pt"/>
                    <w:ind w:left="0" w:right="0"/>
                    <w:rPr>
                      <w:b/>
                      <w:bCs/>
                      <w:sz w:val="16"/>
                      <w:szCs w:val="16"/>
                    </w:rPr>
                  </w:pPr>
                  <w:r w:rsidRPr="00C94EF0">
                    <w:rPr>
                      <w:b/>
                      <w:bCs/>
                      <w:sz w:val="16"/>
                      <w:szCs w:val="16"/>
                    </w:rPr>
                    <w:t>Compound word</w:t>
                  </w:r>
                </w:p>
              </w:tc>
              <w:tc>
                <w:tcPr>
                  <w:tcW w:w="2020" w:type="dxa"/>
                  <w:vAlign w:val="bottom"/>
                </w:tcPr>
                <w:p w14:paraId="29979DF2" w14:textId="77777777" w:rsidR="009203BF" w:rsidRPr="00C94EF0" w:rsidRDefault="009203BF" w:rsidP="009203BF">
                  <w:pPr>
                    <w:pStyle w:val="TSMtxt3pt"/>
                    <w:ind w:left="0" w:right="0"/>
                    <w:rPr>
                      <w:b/>
                      <w:bCs/>
                      <w:sz w:val="16"/>
                      <w:szCs w:val="16"/>
                    </w:rPr>
                  </w:pPr>
                  <w:r w:rsidRPr="00C94EF0">
                    <w:rPr>
                      <w:b/>
                      <w:bCs/>
                      <w:sz w:val="16"/>
                      <w:szCs w:val="16"/>
                    </w:rPr>
                    <w:t>Compound word meaning</w:t>
                  </w:r>
                </w:p>
              </w:tc>
              <w:tc>
                <w:tcPr>
                  <w:tcW w:w="1444" w:type="dxa"/>
                  <w:vAlign w:val="bottom"/>
                </w:tcPr>
                <w:p w14:paraId="389321E2" w14:textId="77777777" w:rsidR="009203BF" w:rsidRPr="00C94EF0" w:rsidRDefault="009203BF" w:rsidP="009203BF">
                  <w:pPr>
                    <w:pStyle w:val="TSMtxt3pt"/>
                    <w:ind w:left="0" w:right="0"/>
                    <w:rPr>
                      <w:b/>
                      <w:bCs/>
                      <w:sz w:val="16"/>
                      <w:szCs w:val="16"/>
                    </w:rPr>
                  </w:pPr>
                  <w:r w:rsidRPr="00C94EF0">
                    <w:rPr>
                      <w:b/>
                      <w:bCs/>
                      <w:sz w:val="16"/>
                      <w:szCs w:val="16"/>
                    </w:rPr>
                    <w:t>First word</w:t>
                  </w:r>
                </w:p>
              </w:tc>
              <w:tc>
                <w:tcPr>
                  <w:tcW w:w="1733" w:type="dxa"/>
                  <w:vAlign w:val="bottom"/>
                </w:tcPr>
                <w:p w14:paraId="7F87B430" w14:textId="77777777" w:rsidR="009203BF" w:rsidRPr="00C94EF0" w:rsidRDefault="009203BF" w:rsidP="009203BF">
                  <w:pPr>
                    <w:pStyle w:val="TSMtxt3pt"/>
                    <w:ind w:left="0" w:right="0"/>
                    <w:rPr>
                      <w:b/>
                      <w:bCs/>
                      <w:sz w:val="16"/>
                      <w:szCs w:val="16"/>
                    </w:rPr>
                  </w:pPr>
                  <w:r w:rsidRPr="00C94EF0">
                    <w:rPr>
                      <w:b/>
                      <w:bCs/>
                      <w:sz w:val="16"/>
                      <w:szCs w:val="16"/>
                    </w:rPr>
                    <w:t>Second word</w:t>
                  </w:r>
                </w:p>
              </w:tc>
              <w:tc>
                <w:tcPr>
                  <w:tcW w:w="2198" w:type="dxa"/>
                  <w:vAlign w:val="bottom"/>
                </w:tcPr>
                <w:p w14:paraId="14189485" w14:textId="77777777" w:rsidR="009203BF" w:rsidRPr="00C94EF0" w:rsidRDefault="009203BF" w:rsidP="009203BF">
                  <w:pPr>
                    <w:pStyle w:val="TSMtxt3pt"/>
                    <w:ind w:left="0" w:right="0"/>
                    <w:rPr>
                      <w:b/>
                      <w:bCs/>
                      <w:sz w:val="16"/>
                      <w:szCs w:val="16"/>
                    </w:rPr>
                  </w:pPr>
                  <w:r w:rsidRPr="00C94EF0">
                    <w:rPr>
                      <w:b/>
                      <w:bCs/>
                      <w:sz w:val="16"/>
                      <w:szCs w:val="16"/>
                    </w:rPr>
                    <w:t>How do these words link to the new meaning?</w:t>
                  </w:r>
                </w:p>
              </w:tc>
            </w:tr>
            <w:tr w:rsidR="009203BF" w:rsidRPr="00C94EF0" w14:paraId="329C337D" w14:textId="77777777" w:rsidTr="009203BF">
              <w:tc>
                <w:tcPr>
                  <w:tcW w:w="2074" w:type="dxa"/>
                </w:tcPr>
                <w:p w14:paraId="26D7EA48" w14:textId="77777777" w:rsidR="009203BF" w:rsidRPr="00C94EF0" w:rsidRDefault="009203BF" w:rsidP="009203BF">
                  <w:pPr>
                    <w:pStyle w:val="TSMtxt3pt"/>
                    <w:ind w:left="0" w:right="0"/>
                    <w:rPr>
                      <w:sz w:val="16"/>
                      <w:szCs w:val="16"/>
                    </w:rPr>
                  </w:pPr>
                  <w:r w:rsidRPr="00C94EF0">
                    <w:rPr>
                      <w:sz w:val="16"/>
                      <w:szCs w:val="16"/>
                    </w:rPr>
                    <w:t>wildfire</w:t>
                  </w:r>
                </w:p>
              </w:tc>
              <w:tc>
                <w:tcPr>
                  <w:tcW w:w="2020" w:type="dxa"/>
                </w:tcPr>
                <w:p w14:paraId="444394C3" w14:textId="77777777" w:rsidR="009203BF" w:rsidRPr="00C94EF0" w:rsidRDefault="009203BF" w:rsidP="009203BF">
                  <w:pPr>
                    <w:pStyle w:val="TSMtxt3pt"/>
                    <w:ind w:left="0" w:right="0"/>
                    <w:rPr>
                      <w:sz w:val="16"/>
                      <w:szCs w:val="16"/>
                    </w:rPr>
                  </w:pPr>
                  <w:r w:rsidRPr="00C94EF0">
                    <w:rPr>
                      <w:sz w:val="16"/>
                      <w:szCs w:val="16"/>
                    </w:rPr>
                    <w:t>An uncontrolled fire that burns in the “wilderness” or rural vegetation</w:t>
                  </w:r>
                </w:p>
              </w:tc>
              <w:tc>
                <w:tcPr>
                  <w:tcW w:w="1444" w:type="dxa"/>
                </w:tcPr>
                <w:p w14:paraId="6FAED70D" w14:textId="77777777" w:rsidR="009203BF" w:rsidRPr="00C94EF0" w:rsidRDefault="009203BF" w:rsidP="009203BF">
                  <w:pPr>
                    <w:pStyle w:val="TSMtxt3pt"/>
                    <w:ind w:left="0" w:right="0"/>
                    <w:rPr>
                      <w:sz w:val="16"/>
                      <w:szCs w:val="16"/>
                    </w:rPr>
                  </w:pPr>
                  <w:r w:rsidRPr="00C94EF0">
                    <w:rPr>
                      <w:sz w:val="16"/>
                      <w:szCs w:val="16"/>
                    </w:rPr>
                    <w:t>wild</w:t>
                  </w:r>
                </w:p>
              </w:tc>
              <w:tc>
                <w:tcPr>
                  <w:tcW w:w="1733" w:type="dxa"/>
                </w:tcPr>
                <w:p w14:paraId="217D023D" w14:textId="77777777" w:rsidR="009203BF" w:rsidRPr="00C94EF0" w:rsidRDefault="009203BF" w:rsidP="009203BF">
                  <w:pPr>
                    <w:pStyle w:val="TSMtxt3pt"/>
                    <w:ind w:left="0" w:right="0"/>
                    <w:rPr>
                      <w:sz w:val="16"/>
                      <w:szCs w:val="16"/>
                    </w:rPr>
                  </w:pPr>
                  <w:r w:rsidRPr="00C94EF0">
                    <w:rPr>
                      <w:sz w:val="16"/>
                      <w:szCs w:val="16"/>
                    </w:rPr>
                    <w:t>fire</w:t>
                  </w:r>
                </w:p>
              </w:tc>
              <w:tc>
                <w:tcPr>
                  <w:tcW w:w="2198" w:type="dxa"/>
                </w:tcPr>
                <w:p w14:paraId="53CBA305" w14:textId="77777777" w:rsidR="009203BF" w:rsidRPr="00C94EF0" w:rsidRDefault="009203BF" w:rsidP="00CA4833">
                  <w:pPr>
                    <w:pStyle w:val="TSMtxt3pt"/>
                    <w:spacing w:after="0"/>
                    <w:ind w:left="0" w:right="0"/>
                    <w:rPr>
                      <w:sz w:val="16"/>
                      <w:szCs w:val="16"/>
                    </w:rPr>
                  </w:pPr>
                  <w:r w:rsidRPr="00C94EF0">
                    <w:rPr>
                      <w:sz w:val="16"/>
                      <w:szCs w:val="16"/>
                    </w:rPr>
                    <w:t>Wild – uncontrolled, and also root word of “wilderness”</w:t>
                  </w:r>
                </w:p>
                <w:p w14:paraId="4639CDE2" w14:textId="77777777" w:rsidR="009203BF" w:rsidRPr="00C94EF0" w:rsidRDefault="009203BF" w:rsidP="009203BF">
                  <w:pPr>
                    <w:pStyle w:val="TSMtxt3pt"/>
                    <w:ind w:left="0" w:right="0"/>
                    <w:rPr>
                      <w:sz w:val="16"/>
                      <w:szCs w:val="16"/>
                    </w:rPr>
                  </w:pPr>
                  <w:r w:rsidRPr="00C94EF0">
                    <w:rPr>
                      <w:sz w:val="16"/>
                      <w:szCs w:val="16"/>
                    </w:rPr>
                    <w:t>Fire – burning, combustion</w:t>
                  </w:r>
                </w:p>
              </w:tc>
            </w:tr>
            <w:tr w:rsidR="009203BF" w:rsidRPr="00C94EF0" w14:paraId="56D104E7" w14:textId="77777777" w:rsidTr="009203BF">
              <w:tc>
                <w:tcPr>
                  <w:tcW w:w="2074" w:type="dxa"/>
                </w:tcPr>
                <w:p w14:paraId="2D701AD4" w14:textId="77777777" w:rsidR="009203BF" w:rsidRPr="00C94EF0" w:rsidRDefault="009203BF" w:rsidP="009203BF">
                  <w:pPr>
                    <w:pStyle w:val="TSMtxt3pt"/>
                    <w:ind w:left="0" w:right="0"/>
                    <w:rPr>
                      <w:sz w:val="16"/>
                      <w:szCs w:val="16"/>
                    </w:rPr>
                  </w:pPr>
                </w:p>
              </w:tc>
              <w:tc>
                <w:tcPr>
                  <w:tcW w:w="2020" w:type="dxa"/>
                </w:tcPr>
                <w:p w14:paraId="40C1F761" w14:textId="77777777" w:rsidR="009203BF" w:rsidRPr="00C94EF0" w:rsidRDefault="009203BF" w:rsidP="009203BF">
                  <w:pPr>
                    <w:pStyle w:val="TSMtxt3pt"/>
                    <w:ind w:left="0" w:right="0"/>
                    <w:rPr>
                      <w:sz w:val="16"/>
                      <w:szCs w:val="16"/>
                    </w:rPr>
                  </w:pPr>
                </w:p>
              </w:tc>
              <w:tc>
                <w:tcPr>
                  <w:tcW w:w="1444" w:type="dxa"/>
                </w:tcPr>
                <w:p w14:paraId="6C3C1F33" w14:textId="77777777" w:rsidR="009203BF" w:rsidRPr="00C94EF0" w:rsidRDefault="009203BF" w:rsidP="009203BF">
                  <w:pPr>
                    <w:pStyle w:val="TSMtxt3pt"/>
                    <w:ind w:left="0" w:right="0"/>
                    <w:rPr>
                      <w:sz w:val="16"/>
                      <w:szCs w:val="16"/>
                    </w:rPr>
                  </w:pPr>
                </w:p>
              </w:tc>
              <w:tc>
                <w:tcPr>
                  <w:tcW w:w="1733" w:type="dxa"/>
                </w:tcPr>
                <w:p w14:paraId="5985D4FF" w14:textId="77777777" w:rsidR="009203BF" w:rsidRPr="00C94EF0" w:rsidRDefault="009203BF" w:rsidP="009203BF">
                  <w:pPr>
                    <w:pStyle w:val="TSMtxt3pt"/>
                    <w:ind w:left="0" w:right="0"/>
                    <w:rPr>
                      <w:sz w:val="16"/>
                      <w:szCs w:val="16"/>
                    </w:rPr>
                  </w:pPr>
                </w:p>
              </w:tc>
              <w:tc>
                <w:tcPr>
                  <w:tcW w:w="2198" w:type="dxa"/>
                </w:tcPr>
                <w:p w14:paraId="7E492302" w14:textId="77777777" w:rsidR="009203BF" w:rsidRPr="00C94EF0" w:rsidRDefault="009203BF" w:rsidP="009203BF">
                  <w:pPr>
                    <w:pStyle w:val="TSMtxt3pt"/>
                    <w:ind w:left="0" w:right="0"/>
                    <w:rPr>
                      <w:sz w:val="16"/>
                      <w:szCs w:val="16"/>
                    </w:rPr>
                  </w:pPr>
                </w:p>
              </w:tc>
            </w:tr>
            <w:tr w:rsidR="009203BF" w:rsidRPr="00C94EF0" w14:paraId="5A67F663" w14:textId="77777777" w:rsidTr="009203BF">
              <w:tc>
                <w:tcPr>
                  <w:tcW w:w="2074" w:type="dxa"/>
                </w:tcPr>
                <w:p w14:paraId="2BB5F174" w14:textId="77777777" w:rsidR="009203BF" w:rsidRPr="00C94EF0" w:rsidRDefault="009203BF" w:rsidP="009203BF">
                  <w:pPr>
                    <w:pStyle w:val="TSMtxt3pt"/>
                    <w:ind w:left="0" w:right="0"/>
                    <w:rPr>
                      <w:sz w:val="16"/>
                      <w:szCs w:val="16"/>
                    </w:rPr>
                  </w:pPr>
                </w:p>
              </w:tc>
              <w:tc>
                <w:tcPr>
                  <w:tcW w:w="2020" w:type="dxa"/>
                </w:tcPr>
                <w:p w14:paraId="7DFCB951" w14:textId="77777777" w:rsidR="009203BF" w:rsidRPr="00C94EF0" w:rsidRDefault="009203BF" w:rsidP="009203BF">
                  <w:pPr>
                    <w:pStyle w:val="TSMtxt3pt"/>
                    <w:ind w:left="0" w:right="0"/>
                    <w:rPr>
                      <w:sz w:val="16"/>
                      <w:szCs w:val="16"/>
                    </w:rPr>
                  </w:pPr>
                </w:p>
              </w:tc>
              <w:tc>
                <w:tcPr>
                  <w:tcW w:w="1444" w:type="dxa"/>
                </w:tcPr>
                <w:p w14:paraId="635E51E2" w14:textId="77777777" w:rsidR="009203BF" w:rsidRPr="00C94EF0" w:rsidRDefault="009203BF" w:rsidP="009203BF">
                  <w:pPr>
                    <w:pStyle w:val="TSMtxt3pt"/>
                    <w:ind w:left="0" w:right="0"/>
                    <w:rPr>
                      <w:sz w:val="16"/>
                      <w:szCs w:val="16"/>
                    </w:rPr>
                  </w:pPr>
                </w:p>
              </w:tc>
              <w:tc>
                <w:tcPr>
                  <w:tcW w:w="1733" w:type="dxa"/>
                </w:tcPr>
                <w:p w14:paraId="347835E0" w14:textId="77777777" w:rsidR="009203BF" w:rsidRPr="00C94EF0" w:rsidRDefault="009203BF" w:rsidP="009203BF">
                  <w:pPr>
                    <w:pStyle w:val="TSMtxt3pt"/>
                    <w:ind w:left="0" w:right="0"/>
                    <w:rPr>
                      <w:sz w:val="16"/>
                      <w:szCs w:val="16"/>
                    </w:rPr>
                  </w:pPr>
                </w:p>
              </w:tc>
              <w:tc>
                <w:tcPr>
                  <w:tcW w:w="2198" w:type="dxa"/>
                </w:tcPr>
                <w:p w14:paraId="02B7A600" w14:textId="77777777" w:rsidR="009203BF" w:rsidRPr="00C94EF0" w:rsidRDefault="009203BF" w:rsidP="009203BF">
                  <w:pPr>
                    <w:pStyle w:val="TSMtxt3pt"/>
                    <w:ind w:left="0" w:right="0"/>
                    <w:rPr>
                      <w:sz w:val="16"/>
                      <w:szCs w:val="16"/>
                    </w:rPr>
                  </w:pPr>
                </w:p>
              </w:tc>
            </w:tr>
            <w:tr w:rsidR="009203BF" w:rsidRPr="00C94EF0" w14:paraId="48737C95" w14:textId="77777777" w:rsidTr="009203BF">
              <w:tc>
                <w:tcPr>
                  <w:tcW w:w="2074" w:type="dxa"/>
                </w:tcPr>
                <w:p w14:paraId="61640A22" w14:textId="77777777" w:rsidR="009203BF" w:rsidRPr="00C94EF0" w:rsidRDefault="009203BF" w:rsidP="009203BF">
                  <w:pPr>
                    <w:pStyle w:val="TSMtxt3pt"/>
                    <w:ind w:left="0" w:right="0"/>
                    <w:rPr>
                      <w:sz w:val="16"/>
                      <w:szCs w:val="16"/>
                    </w:rPr>
                  </w:pPr>
                </w:p>
              </w:tc>
              <w:tc>
                <w:tcPr>
                  <w:tcW w:w="2020" w:type="dxa"/>
                </w:tcPr>
                <w:p w14:paraId="55E5A6D9" w14:textId="77777777" w:rsidR="009203BF" w:rsidRPr="00C94EF0" w:rsidRDefault="009203BF" w:rsidP="009203BF">
                  <w:pPr>
                    <w:pStyle w:val="TSMtxt3pt"/>
                    <w:ind w:left="0" w:right="0"/>
                    <w:rPr>
                      <w:sz w:val="16"/>
                      <w:szCs w:val="16"/>
                    </w:rPr>
                  </w:pPr>
                </w:p>
              </w:tc>
              <w:tc>
                <w:tcPr>
                  <w:tcW w:w="1444" w:type="dxa"/>
                </w:tcPr>
                <w:p w14:paraId="663EAD45" w14:textId="77777777" w:rsidR="009203BF" w:rsidRPr="00C94EF0" w:rsidRDefault="009203BF" w:rsidP="009203BF">
                  <w:pPr>
                    <w:pStyle w:val="TSMtxt3pt"/>
                    <w:ind w:left="0" w:right="0"/>
                    <w:rPr>
                      <w:sz w:val="16"/>
                      <w:szCs w:val="16"/>
                    </w:rPr>
                  </w:pPr>
                </w:p>
              </w:tc>
              <w:tc>
                <w:tcPr>
                  <w:tcW w:w="1733" w:type="dxa"/>
                </w:tcPr>
                <w:p w14:paraId="0D8A1320" w14:textId="77777777" w:rsidR="009203BF" w:rsidRPr="00C94EF0" w:rsidRDefault="009203BF" w:rsidP="009203BF">
                  <w:pPr>
                    <w:pStyle w:val="TSMtxt3pt"/>
                    <w:ind w:left="0" w:right="0"/>
                    <w:rPr>
                      <w:sz w:val="16"/>
                      <w:szCs w:val="16"/>
                    </w:rPr>
                  </w:pPr>
                </w:p>
              </w:tc>
              <w:tc>
                <w:tcPr>
                  <w:tcW w:w="2198" w:type="dxa"/>
                </w:tcPr>
                <w:p w14:paraId="050C6B0D" w14:textId="77777777" w:rsidR="009203BF" w:rsidRPr="00C94EF0" w:rsidRDefault="009203BF" w:rsidP="009203BF">
                  <w:pPr>
                    <w:pStyle w:val="TSMtxt3pt"/>
                    <w:ind w:left="0" w:right="0"/>
                    <w:rPr>
                      <w:sz w:val="16"/>
                      <w:szCs w:val="16"/>
                    </w:rPr>
                  </w:pPr>
                </w:p>
              </w:tc>
            </w:tr>
            <w:tr w:rsidR="009203BF" w:rsidRPr="00C94EF0" w14:paraId="28812877" w14:textId="77777777" w:rsidTr="009203BF">
              <w:tc>
                <w:tcPr>
                  <w:tcW w:w="2074" w:type="dxa"/>
                </w:tcPr>
                <w:p w14:paraId="117F3613" w14:textId="77777777" w:rsidR="009203BF" w:rsidRPr="00C94EF0" w:rsidRDefault="009203BF" w:rsidP="009203BF">
                  <w:pPr>
                    <w:pStyle w:val="TSMtxt3pt"/>
                    <w:ind w:left="0" w:right="0"/>
                    <w:rPr>
                      <w:sz w:val="16"/>
                      <w:szCs w:val="16"/>
                    </w:rPr>
                  </w:pPr>
                </w:p>
              </w:tc>
              <w:tc>
                <w:tcPr>
                  <w:tcW w:w="2020" w:type="dxa"/>
                </w:tcPr>
                <w:p w14:paraId="584A377D" w14:textId="77777777" w:rsidR="009203BF" w:rsidRPr="00C94EF0" w:rsidRDefault="009203BF" w:rsidP="009203BF">
                  <w:pPr>
                    <w:pStyle w:val="TSMtxt3pt"/>
                    <w:ind w:left="0" w:right="0"/>
                    <w:rPr>
                      <w:sz w:val="16"/>
                      <w:szCs w:val="16"/>
                    </w:rPr>
                  </w:pPr>
                </w:p>
              </w:tc>
              <w:tc>
                <w:tcPr>
                  <w:tcW w:w="1444" w:type="dxa"/>
                </w:tcPr>
                <w:p w14:paraId="323FA647" w14:textId="77777777" w:rsidR="009203BF" w:rsidRPr="00C94EF0" w:rsidRDefault="009203BF" w:rsidP="009203BF">
                  <w:pPr>
                    <w:pStyle w:val="TSMtxt3pt"/>
                    <w:ind w:left="0" w:right="0"/>
                    <w:rPr>
                      <w:sz w:val="16"/>
                      <w:szCs w:val="16"/>
                    </w:rPr>
                  </w:pPr>
                </w:p>
              </w:tc>
              <w:tc>
                <w:tcPr>
                  <w:tcW w:w="1733" w:type="dxa"/>
                </w:tcPr>
                <w:p w14:paraId="4EDAD2E6" w14:textId="77777777" w:rsidR="009203BF" w:rsidRPr="00C94EF0" w:rsidRDefault="009203BF" w:rsidP="009203BF">
                  <w:pPr>
                    <w:pStyle w:val="TSMtxt3pt"/>
                    <w:ind w:left="0" w:right="0"/>
                    <w:rPr>
                      <w:sz w:val="16"/>
                      <w:szCs w:val="16"/>
                    </w:rPr>
                  </w:pPr>
                </w:p>
              </w:tc>
              <w:tc>
                <w:tcPr>
                  <w:tcW w:w="2198" w:type="dxa"/>
                </w:tcPr>
                <w:p w14:paraId="3BD9AAFB" w14:textId="77777777" w:rsidR="009203BF" w:rsidRPr="00C94EF0" w:rsidRDefault="009203BF" w:rsidP="009203BF">
                  <w:pPr>
                    <w:pStyle w:val="TSMtxt3pt"/>
                    <w:ind w:left="0" w:right="0"/>
                    <w:rPr>
                      <w:sz w:val="16"/>
                      <w:szCs w:val="16"/>
                    </w:rPr>
                  </w:pPr>
                </w:p>
              </w:tc>
            </w:tr>
            <w:tr w:rsidR="009203BF" w:rsidRPr="00C94EF0" w14:paraId="47B3A5D7" w14:textId="77777777" w:rsidTr="009203BF">
              <w:tc>
                <w:tcPr>
                  <w:tcW w:w="2074" w:type="dxa"/>
                </w:tcPr>
                <w:p w14:paraId="7DFA296E" w14:textId="77777777" w:rsidR="009203BF" w:rsidRPr="00C94EF0" w:rsidRDefault="009203BF" w:rsidP="009203BF">
                  <w:pPr>
                    <w:pStyle w:val="TSMtxt3pt"/>
                    <w:ind w:left="0" w:right="0"/>
                    <w:rPr>
                      <w:sz w:val="16"/>
                      <w:szCs w:val="16"/>
                    </w:rPr>
                  </w:pPr>
                </w:p>
              </w:tc>
              <w:tc>
                <w:tcPr>
                  <w:tcW w:w="2020" w:type="dxa"/>
                </w:tcPr>
                <w:p w14:paraId="011456C1" w14:textId="77777777" w:rsidR="009203BF" w:rsidRPr="00C94EF0" w:rsidRDefault="009203BF" w:rsidP="009203BF">
                  <w:pPr>
                    <w:pStyle w:val="TSMtxt3pt"/>
                    <w:ind w:left="0" w:right="0"/>
                    <w:rPr>
                      <w:sz w:val="16"/>
                      <w:szCs w:val="16"/>
                    </w:rPr>
                  </w:pPr>
                </w:p>
              </w:tc>
              <w:tc>
                <w:tcPr>
                  <w:tcW w:w="1444" w:type="dxa"/>
                </w:tcPr>
                <w:p w14:paraId="0450CBE9" w14:textId="77777777" w:rsidR="009203BF" w:rsidRPr="00C94EF0" w:rsidRDefault="009203BF" w:rsidP="009203BF">
                  <w:pPr>
                    <w:pStyle w:val="TSMtxt3pt"/>
                    <w:ind w:left="0" w:right="0"/>
                    <w:rPr>
                      <w:sz w:val="16"/>
                      <w:szCs w:val="16"/>
                    </w:rPr>
                  </w:pPr>
                </w:p>
              </w:tc>
              <w:tc>
                <w:tcPr>
                  <w:tcW w:w="1733" w:type="dxa"/>
                </w:tcPr>
                <w:p w14:paraId="2AAB5A0D" w14:textId="77777777" w:rsidR="009203BF" w:rsidRPr="00C94EF0" w:rsidRDefault="009203BF" w:rsidP="009203BF">
                  <w:pPr>
                    <w:pStyle w:val="TSMtxt3pt"/>
                    <w:ind w:left="0" w:right="0"/>
                    <w:rPr>
                      <w:sz w:val="16"/>
                      <w:szCs w:val="16"/>
                    </w:rPr>
                  </w:pPr>
                </w:p>
              </w:tc>
              <w:tc>
                <w:tcPr>
                  <w:tcW w:w="2198" w:type="dxa"/>
                </w:tcPr>
                <w:p w14:paraId="0AAA70BC" w14:textId="77777777" w:rsidR="009203BF" w:rsidRPr="00C94EF0" w:rsidRDefault="009203BF" w:rsidP="009203BF">
                  <w:pPr>
                    <w:pStyle w:val="TSMtxt3pt"/>
                    <w:ind w:left="0" w:right="0"/>
                    <w:rPr>
                      <w:sz w:val="16"/>
                      <w:szCs w:val="16"/>
                    </w:rPr>
                  </w:pPr>
                </w:p>
              </w:tc>
            </w:tr>
            <w:tr w:rsidR="009203BF" w:rsidRPr="00C94EF0" w14:paraId="25BA6BC1" w14:textId="77777777" w:rsidTr="009203BF">
              <w:tc>
                <w:tcPr>
                  <w:tcW w:w="2074" w:type="dxa"/>
                </w:tcPr>
                <w:p w14:paraId="51EDFA84" w14:textId="77777777" w:rsidR="009203BF" w:rsidRPr="00C94EF0" w:rsidRDefault="009203BF" w:rsidP="009203BF">
                  <w:pPr>
                    <w:pStyle w:val="TSMtxt3pt"/>
                    <w:ind w:left="0" w:right="0"/>
                    <w:rPr>
                      <w:sz w:val="16"/>
                      <w:szCs w:val="16"/>
                    </w:rPr>
                  </w:pPr>
                </w:p>
              </w:tc>
              <w:tc>
                <w:tcPr>
                  <w:tcW w:w="2020" w:type="dxa"/>
                </w:tcPr>
                <w:p w14:paraId="31B06E2C" w14:textId="77777777" w:rsidR="009203BF" w:rsidRPr="00C94EF0" w:rsidRDefault="009203BF" w:rsidP="009203BF">
                  <w:pPr>
                    <w:pStyle w:val="TSMtxt3pt"/>
                    <w:ind w:left="0" w:right="0"/>
                    <w:rPr>
                      <w:sz w:val="16"/>
                      <w:szCs w:val="16"/>
                    </w:rPr>
                  </w:pPr>
                </w:p>
              </w:tc>
              <w:tc>
                <w:tcPr>
                  <w:tcW w:w="1444" w:type="dxa"/>
                </w:tcPr>
                <w:p w14:paraId="587F6E1E" w14:textId="77777777" w:rsidR="009203BF" w:rsidRPr="00C94EF0" w:rsidRDefault="009203BF" w:rsidP="009203BF">
                  <w:pPr>
                    <w:pStyle w:val="TSMtxt3pt"/>
                    <w:ind w:left="0" w:right="0"/>
                    <w:rPr>
                      <w:sz w:val="16"/>
                      <w:szCs w:val="16"/>
                    </w:rPr>
                  </w:pPr>
                </w:p>
              </w:tc>
              <w:tc>
                <w:tcPr>
                  <w:tcW w:w="1733" w:type="dxa"/>
                </w:tcPr>
                <w:p w14:paraId="2BB05076" w14:textId="77777777" w:rsidR="009203BF" w:rsidRPr="00C94EF0" w:rsidRDefault="009203BF" w:rsidP="009203BF">
                  <w:pPr>
                    <w:pStyle w:val="TSMtxt3pt"/>
                    <w:ind w:left="0" w:right="0"/>
                    <w:rPr>
                      <w:sz w:val="16"/>
                      <w:szCs w:val="16"/>
                    </w:rPr>
                  </w:pPr>
                </w:p>
              </w:tc>
              <w:tc>
                <w:tcPr>
                  <w:tcW w:w="2198" w:type="dxa"/>
                </w:tcPr>
                <w:p w14:paraId="260B975C" w14:textId="77777777" w:rsidR="009203BF" w:rsidRPr="00C94EF0" w:rsidRDefault="009203BF" w:rsidP="009203BF">
                  <w:pPr>
                    <w:pStyle w:val="TSMtxt3pt"/>
                    <w:ind w:left="0" w:right="0"/>
                    <w:rPr>
                      <w:sz w:val="16"/>
                      <w:szCs w:val="16"/>
                    </w:rPr>
                  </w:pPr>
                </w:p>
              </w:tc>
            </w:tr>
          </w:tbl>
          <w:p w14:paraId="7BC4A1F4" w14:textId="77777777" w:rsidR="009203BF" w:rsidRPr="00C94EF0" w:rsidRDefault="009203BF" w:rsidP="00FC0903">
            <w:pPr>
              <w:pStyle w:val="TSMtxt3pt"/>
              <w:spacing w:before="0" w:after="0"/>
            </w:pPr>
          </w:p>
          <w:p w14:paraId="096A622E" w14:textId="77777777" w:rsidR="009203BF" w:rsidRPr="00C94EF0" w:rsidRDefault="009203BF" w:rsidP="00FC0903">
            <w:pPr>
              <w:pStyle w:val="TSMTxt1st"/>
              <w:spacing w:before="0" w:after="0"/>
              <w:rPr>
                <w:rStyle w:val="HiliteHeading"/>
                <w:b w:val="0"/>
                <w:bCs w:val="0"/>
                <w:caps w:val="0"/>
                <w:color w:val="auto"/>
                <w:szCs w:val="18"/>
                <w:shd w:val="clear" w:color="auto" w:fill="auto"/>
                <w:lang w:val="en-NZ" w:eastAsia="en-US"/>
              </w:rPr>
            </w:pPr>
          </w:p>
        </w:tc>
      </w:tr>
    </w:tbl>
    <w:p w14:paraId="15647B66" w14:textId="77777777" w:rsidR="00DA604A" w:rsidRPr="00C94EF0" w:rsidRDefault="00DA604A" w:rsidP="004C6937">
      <w:pPr>
        <w:pStyle w:val="TSMtxt3pt"/>
        <w:spacing w:before="0" w:after="0" w:line="240" w:lineRule="auto"/>
        <w:rPr>
          <w:lang w:eastAsia="en-NZ"/>
        </w:rPr>
        <w:sectPr w:rsidR="00DA604A" w:rsidRPr="00C94EF0" w:rsidSect="003741DD">
          <w:type w:val="continuous"/>
          <w:pgSz w:w="11900" w:h="16840"/>
          <w:pgMar w:top="851" w:right="851" w:bottom="567" w:left="851" w:header="709" w:footer="227" w:gutter="0"/>
          <w:cols w:space="708"/>
          <w:formProt w:val="0"/>
        </w:sectPr>
      </w:pPr>
    </w:p>
    <w:tbl>
      <w:tblPr>
        <w:tblW w:w="0" w:type="auto"/>
        <w:jc w:val="right"/>
        <w:shd w:val="clear" w:color="auto" w:fill="808080"/>
        <w:tblLayout w:type="fixed"/>
        <w:tblLook w:val="04A0" w:firstRow="1" w:lastRow="0" w:firstColumn="1" w:lastColumn="0" w:noHBand="0" w:noVBand="1"/>
      </w:tblPr>
      <w:tblGrid>
        <w:gridCol w:w="426"/>
        <w:gridCol w:w="3543"/>
        <w:gridCol w:w="108"/>
      </w:tblGrid>
      <w:tr w:rsidR="00D04EB7" w:rsidRPr="00C94EF0" w14:paraId="507607CF" w14:textId="77777777" w:rsidTr="00804480">
        <w:trPr>
          <w:trHeight w:val="340"/>
          <w:jc w:val="right"/>
        </w:trPr>
        <w:tc>
          <w:tcPr>
            <w:tcW w:w="426" w:type="dxa"/>
            <w:shd w:val="clear" w:color="auto" w:fill="808080"/>
            <w:vAlign w:val="center"/>
            <w:hideMark/>
          </w:tcPr>
          <w:p w14:paraId="4ADEC4C8" w14:textId="77777777" w:rsidR="00D04EB7" w:rsidRPr="00C94EF0" w:rsidRDefault="00D04EB7" w:rsidP="00804480">
            <w:pPr>
              <w:spacing w:before="60"/>
              <w:rPr>
                <w:rFonts w:eastAsia="Times New Roman"/>
                <w:b/>
                <w:color w:val="FFFFFF"/>
                <w:sz w:val="16"/>
                <w:szCs w:val="16"/>
              </w:rPr>
            </w:pPr>
            <w:r w:rsidRPr="00C94EF0">
              <w:rPr>
                <w:noProof/>
                <w:color w:val="FFFFFF"/>
                <w:lang w:eastAsia="en-NZ"/>
              </w:rPr>
              <w:drawing>
                <wp:inline distT="0" distB="0" distL="0" distR="0" wp14:anchorId="03ACA004" wp14:editId="022EB8B0">
                  <wp:extent cx="229870" cy="175260"/>
                  <wp:effectExtent l="0" t="0" r="0" b="0"/>
                  <wp:docPr id="21" name="Picture 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5F30067E" w14:textId="77777777" w:rsidR="00D04EB7" w:rsidRPr="00C94EF0" w:rsidRDefault="007D5779" w:rsidP="00804480">
            <w:pPr>
              <w:spacing w:before="60"/>
              <w:rPr>
                <w:rFonts w:eastAsia="Times New Roman"/>
                <w:b/>
                <w:color w:val="FFFFFF"/>
                <w:sz w:val="16"/>
                <w:szCs w:val="16"/>
              </w:rPr>
            </w:pPr>
            <w:hyperlink r:id="rId24" w:history="1">
              <w:r w:rsidR="00D04EB7" w:rsidRPr="00C94EF0">
                <w:rPr>
                  <w:rStyle w:val="Hyperlink"/>
                  <w:b/>
                  <w:color w:val="FFFFFF"/>
                  <w:sz w:val="16"/>
                  <w:szCs w:val="16"/>
                  <w:u w:val="none"/>
                </w:rPr>
                <w:t>The Learning Progression Frameworks</w:t>
              </w:r>
            </w:hyperlink>
          </w:p>
        </w:tc>
      </w:tr>
      <w:tr w:rsidR="00D04EB7" w:rsidRPr="00C94EF0" w14:paraId="05DD9416" w14:textId="77777777" w:rsidTr="00804480">
        <w:trPr>
          <w:jc w:val="right"/>
        </w:trPr>
        <w:tc>
          <w:tcPr>
            <w:tcW w:w="4077" w:type="dxa"/>
            <w:gridSpan w:val="3"/>
            <w:shd w:val="clear" w:color="auto" w:fill="FFFFFF"/>
            <w:vAlign w:val="bottom"/>
          </w:tcPr>
          <w:p w14:paraId="5B166996" w14:textId="77777777" w:rsidR="00D04EB7" w:rsidRPr="00C94EF0" w:rsidRDefault="00D04EB7" w:rsidP="00804480">
            <w:pPr>
              <w:spacing w:before="0" w:line="240" w:lineRule="auto"/>
              <w:rPr>
                <w:sz w:val="6"/>
              </w:rPr>
            </w:pPr>
          </w:p>
        </w:tc>
      </w:tr>
      <w:tr w:rsidR="00D04EB7" w:rsidRPr="00C94EF0" w14:paraId="10C5DAA7" w14:textId="77777777" w:rsidTr="00804480">
        <w:trPr>
          <w:trHeight w:val="340"/>
          <w:jc w:val="right"/>
        </w:trPr>
        <w:tc>
          <w:tcPr>
            <w:tcW w:w="426" w:type="dxa"/>
            <w:shd w:val="clear" w:color="auto" w:fill="808080"/>
            <w:vAlign w:val="center"/>
            <w:hideMark/>
          </w:tcPr>
          <w:p w14:paraId="2086B562" w14:textId="77777777" w:rsidR="00D04EB7" w:rsidRPr="00C94EF0" w:rsidRDefault="00D04EB7" w:rsidP="00804480">
            <w:pPr>
              <w:spacing w:before="60"/>
              <w:jc w:val="both"/>
              <w:rPr>
                <w:rFonts w:eastAsia="Times New Roman"/>
                <w:b/>
                <w:color w:val="FFFFFF"/>
                <w:sz w:val="16"/>
                <w:szCs w:val="16"/>
              </w:rPr>
            </w:pPr>
            <w:r w:rsidRPr="00C94EF0">
              <w:rPr>
                <w:noProof/>
                <w:color w:val="FFFFFF"/>
                <w:lang w:eastAsia="en-NZ"/>
              </w:rPr>
              <w:drawing>
                <wp:inline distT="0" distB="0" distL="0" distR="0" wp14:anchorId="1E2D2A2B" wp14:editId="556FDD40">
                  <wp:extent cx="229870" cy="175260"/>
                  <wp:effectExtent l="0" t="0" r="0" b="0"/>
                  <wp:docPr id="22" name="Picture 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6AE93C94" w14:textId="77777777" w:rsidR="00D04EB7" w:rsidRPr="00C94EF0" w:rsidRDefault="007D5779" w:rsidP="00804480">
            <w:pPr>
              <w:spacing w:before="60"/>
              <w:rPr>
                <w:rFonts w:eastAsia="Times New Roman"/>
                <w:b/>
                <w:color w:val="FFFFFF"/>
                <w:sz w:val="16"/>
                <w:szCs w:val="16"/>
              </w:rPr>
            </w:pPr>
            <w:hyperlink r:id="rId26" w:history="1">
              <w:r w:rsidR="00D04EB7" w:rsidRPr="00C94EF0">
                <w:rPr>
                  <w:rStyle w:val="Hyperlink"/>
                  <w:b/>
                  <w:color w:val="FFFFFF"/>
                  <w:sz w:val="16"/>
                  <w:szCs w:val="16"/>
                  <w:u w:val="none"/>
                </w:rPr>
                <w:t>The Literacy Learning Progressions</w:t>
              </w:r>
            </w:hyperlink>
          </w:p>
        </w:tc>
      </w:tr>
      <w:tr w:rsidR="00D04EB7" w:rsidRPr="00C94EF0" w14:paraId="08685295" w14:textId="77777777" w:rsidTr="00804480">
        <w:trPr>
          <w:gridAfter w:val="1"/>
          <w:wAfter w:w="108" w:type="dxa"/>
          <w:jc w:val="right"/>
        </w:trPr>
        <w:tc>
          <w:tcPr>
            <w:tcW w:w="426" w:type="dxa"/>
            <w:shd w:val="clear" w:color="auto" w:fill="FFFFFF"/>
            <w:vAlign w:val="bottom"/>
          </w:tcPr>
          <w:p w14:paraId="1161E6E7" w14:textId="77777777" w:rsidR="00D04EB7" w:rsidRPr="00C94EF0" w:rsidRDefault="00D04EB7" w:rsidP="00804480">
            <w:pPr>
              <w:spacing w:before="0" w:line="240" w:lineRule="auto"/>
              <w:rPr>
                <w:sz w:val="8"/>
              </w:rPr>
            </w:pPr>
          </w:p>
        </w:tc>
        <w:tc>
          <w:tcPr>
            <w:tcW w:w="3543" w:type="dxa"/>
            <w:shd w:val="clear" w:color="auto" w:fill="FFFFFF"/>
            <w:vAlign w:val="bottom"/>
          </w:tcPr>
          <w:p w14:paraId="73E3E22A" w14:textId="77777777" w:rsidR="00D04EB7" w:rsidRPr="00C94EF0" w:rsidRDefault="00D04EB7" w:rsidP="00804480">
            <w:pPr>
              <w:spacing w:before="0" w:line="240" w:lineRule="auto"/>
              <w:rPr>
                <w:sz w:val="8"/>
              </w:rPr>
            </w:pPr>
          </w:p>
        </w:tc>
      </w:tr>
      <w:tr w:rsidR="00D04EB7" w:rsidRPr="00C94EF0" w14:paraId="66E4DDB2" w14:textId="77777777" w:rsidTr="00804480">
        <w:trPr>
          <w:trHeight w:val="340"/>
          <w:jc w:val="right"/>
        </w:trPr>
        <w:tc>
          <w:tcPr>
            <w:tcW w:w="426" w:type="dxa"/>
            <w:shd w:val="clear" w:color="auto" w:fill="808080"/>
            <w:vAlign w:val="center"/>
            <w:hideMark/>
          </w:tcPr>
          <w:p w14:paraId="2534D235" w14:textId="77777777" w:rsidR="00D04EB7" w:rsidRPr="00C94EF0" w:rsidRDefault="00D04EB7" w:rsidP="00804480">
            <w:pPr>
              <w:spacing w:before="60"/>
              <w:rPr>
                <w:rFonts w:eastAsia="Times New Roman"/>
                <w:b/>
                <w:color w:val="FFFFFF"/>
                <w:sz w:val="16"/>
                <w:szCs w:val="16"/>
              </w:rPr>
            </w:pPr>
            <w:r w:rsidRPr="00C94EF0">
              <w:rPr>
                <w:noProof/>
                <w:color w:val="FFFFFF"/>
                <w:lang w:eastAsia="en-NZ"/>
              </w:rPr>
              <w:drawing>
                <wp:inline distT="0" distB="0" distL="0" distR="0" wp14:anchorId="2A342226" wp14:editId="3F87CBA0">
                  <wp:extent cx="229870" cy="175260"/>
                  <wp:effectExtent l="0" t="0" r="0" b="0"/>
                  <wp:docPr id="25" name="Picture 6">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7670F7F1" w14:textId="77777777" w:rsidR="00D04EB7" w:rsidRPr="00C94EF0" w:rsidRDefault="007D5779" w:rsidP="00804480">
            <w:pPr>
              <w:spacing w:before="60"/>
              <w:rPr>
                <w:rFonts w:eastAsia="Times New Roman"/>
                <w:b/>
                <w:color w:val="FFFFFF"/>
                <w:sz w:val="16"/>
                <w:szCs w:val="16"/>
              </w:rPr>
            </w:pPr>
            <w:hyperlink r:id="rId28" w:history="1">
              <w:r w:rsidR="00D04EB7" w:rsidRPr="00C94EF0">
                <w:rPr>
                  <w:rStyle w:val="Hyperlink"/>
                  <w:b/>
                  <w:color w:val="FFFFFF"/>
                  <w:sz w:val="16"/>
                  <w:szCs w:val="16"/>
                  <w:u w:val="none"/>
                </w:rPr>
                <w:t xml:space="preserve">Effective Literacy Practice: </w:t>
              </w:r>
              <w:r w:rsidR="00172DE5" w:rsidRPr="00C94EF0">
                <w:rPr>
                  <w:rStyle w:val="Hyperlink"/>
                  <w:b/>
                  <w:color w:val="FFFFFF"/>
                  <w:sz w:val="16"/>
                  <w:szCs w:val="16"/>
                  <w:u w:val="none"/>
                </w:rPr>
                <w:t>Y</w:t>
              </w:r>
              <w:r w:rsidR="00D04EB7" w:rsidRPr="00C94EF0">
                <w:rPr>
                  <w:rStyle w:val="Hyperlink"/>
                  <w:b/>
                  <w:color w:val="FFFFFF"/>
                  <w:sz w:val="16"/>
                  <w:szCs w:val="16"/>
                  <w:u w:val="none"/>
                </w:rPr>
                <w:t>ears 5–</w:t>
              </w:r>
            </w:hyperlink>
            <w:r w:rsidR="00D04EB7" w:rsidRPr="00C94EF0">
              <w:rPr>
                <w:rStyle w:val="Hyperlink"/>
                <w:b/>
                <w:color w:val="FFFFFF"/>
                <w:sz w:val="16"/>
                <w:szCs w:val="16"/>
                <w:u w:val="none"/>
              </w:rPr>
              <w:t>8</w:t>
            </w:r>
          </w:p>
        </w:tc>
      </w:tr>
    </w:tbl>
    <w:p w14:paraId="7519ED52" w14:textId="77777777" w:rsidR="00510F9E" w:rsidRPr="00C94EF0" w:rsidRDefault="00510F9E" w:rsidP="004C6937">
      <w:pPr>
        <w:spacing w:before="0" w:line="240" w:lineRule="auto"/>
        <w:rPr>
          <w:lang w:eastAsia="en-NZ"/>
        </w:rPr>
        <w:sectPr w:rsidR="00510F9E" w:rsidRPr="00C94EF0" w:rsidSect="003741DD">
          <w:type w:val="continuous"/>
          <w:pgSz w:w="11900" w:h="16840"/>
          <w:pgMar w:top="851" w:right="851" w:bottom="567" w:left="851" w:header="709" w:footer="227" w:gutter="0"/>
          <w:cols w:space="708"/>
          <w:formProt w:val="0"/>
        </w:sectPr>
      </w:pPr>
    </w:p>
    <w:p w14:paraId="7EB2660F" w14:textId="6709B7CA" w:rsidR="005E3DC7" w:rsidRPr="00C94EF0" w:rsidRDefault="00D21807" w:rsidP="001978EC">
      <w:pPr>
        <w:pStyle w:val="Heading2"/>
        <w:spacing w:before="60" w:line="360" w:lineRule="auto"/>
        <w:rPr>
          <w:color w:val="FFFFFF"/>
          <w:sz w:val="28"/>
          <w:lang w:eastAsia="en-NZ"/>
        </w:rPr>
      </w:pPr>
      <w:r w:rsidRPr="00C94EF0">
        <w:rPr>
          <w:noProof/>
          <w:color w:val="FFFFFF"/>
          <w:sz w:val="28"/>
          <w:lang w:eastAsia="en-NZ"/>
        </w:rPr>
        <w:lastRenderedPageBreak/>
        <mc:AlternateContent>
          <mc:Choice Requires="wps">
            <w:drawing>
              <wp:anchor distT="0" distB="0" distL="114300" distR="114300" simplePos="0" relativeHeight="251637760" behindDoc="1" locked="0" layoutInCell="0" allowOverlap="1" wp14:anchorId="2DEECF3D" wp14:editId="035C6E7A">
                <wp:simplePos x="0" y="0"/>
                <wp:positionH relativeFrom="column">
                  <wp:posOffset>-570230</wp:posOffset>
                </wp:positionH>
                <wp:positionV relativeFrom="paragraph">
                  <wp:posOffset>-57362</wp:posOffset>
                </wp:positionV>
                <wp:extent cx="7600013" cy="357505"/>
                <wp:effectExtent l="0" t="0" r="1270" b="4445"/>
                <wp:wrapNone/>
                <wp:docPr id="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013"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6F651" id="Rectangle 475" o:spid="_x0000_s1026" style="position:absolute;margin-left:-44.9pt;margin-top:-4.5pt;width:598.45pt;height:2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" o:allowincell="f" fillcolor="#1a4786" stroked="f">
                <v:path arrowok="t"/>
              </v:rect>
            </w:pict>
          </mc:Fallback>
        </mc:AlternateContent>
      </w:r>
      <w:r w:rsidR="00B75B31" w:rsidRPr="00C94EF0">
        <w:rPr>
          <w:color w:val="FFFFFF"/>
          <w:sz w:val="28"/>
          <w:lang w:eastAsia="en-NZ"/>
        </w:rPr>
        <w:t>Illustrating the key ideas</w:t>
      </w:r>
    </w:p>
    <w:p w14:paraId="1D0256A5" w14:textId="22DA4730" w:rsidR="005E3DC7" w:rsidRPr="00C94EF0" w:rsidRDefault="003D7F12" w:rsidP="008161A1">
      <w:pPr>
        <w:spacing w:before="0"/>
      </w:pPr>
      <w:r w:rsidRPr="00C94EF0">
        <w:rPr>
          <w:noProof/>
          <w:lang w:eastAsia="en-NZ"/>
        </w:rPr>
        <mc:AlternateContent>
          <mc:Choice Requires="wps">
            <w:drawing>
              <wp:anchor distT="45720" distB="45720" distL="114300" distR="114300" simplePos="0" relativeHeight="251743232" behindDoc="0" locked="0" layoutInCell="1" allowOverlap="1" wp14:anchorId="563A798B" wp14:editId="679A369E">
                <wp:simplePos x="0" y="0"/>
                <wp:positionH relativeFrom="column">
                  <wp:posOffset>3678525</wp:posOffset>
                </wp:positionH>
                <wp:positionV relativeFrom="paragraph">
                  <wp:posOffset>5912</wp:posOffset>
                </wp:positionV>
                <wp:extent cx="522605" cy="1762760"/>
                <wp:effectExtent l="46673" t="0" r="57467" b="590868"/>
                <wp:wrapNone/>
                <wp:docPr id="31"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522605" cy="1762760"/>
                        </a:xfrm>
                        <a:prstGeom prst="accentCallout2">
                          <a:avLst>
                            <a:gd name="adj1" fmla="val 14218"/>
                            <a:gd name="adj2" fmla="val 106870"/>
                            <a:gd name="adj3" fmla="val 14218"/>
                            <a:gd name="adj4" fmla="val 118431"/>
                            <a:gd name="adj5" fmla="val 41914"/>
                            <a:gd name="adj6" fmla="val 208243"/>
                          </a:avLst>
                        </a:prstGeom>
                        <a:solidFill>
                          <a:srgbClr val="F8F0E4"/>
                        </a:solidFill>
                        <a:ln w="9525">
                          <a:solidFill>
                            <a:schemeClr val="bg1">
                              <a:lumMod val="50000"/>
                            </a:schemeClr>
                          </a:solidFill>
                          <a:miter lim="800000"/>
                          <a:headEnd/>
                          <a:tailEnd/>
                        </a:ln>
                      </wps:spPr>
                      <wps:txbx>
                        <w:txbxContent>
                          <w:p w14:paraId="0176D67F" w14:textId="4C697653" w:rsidR="00995566" w:rsidRDefault="0095675B" w:rsidP="00995566">
                            <w:pPr>
                              <w:spacing w:before="0"/>
                            </w:pPr>
                            <w:r w:rsidRPr="0095675B">
                              <w:rPr>
                                <w:sz w:val="17"/>
                              </w:rPr>
                              <w:t>Scientists use diagrams and other images to help represent and make scientific ideas clear.</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3A798B"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18" o:spid="_x0000_s1029" type="#_x0000_t45" style="position:absolute;margin-left:289.65pt;margin-top:.45pt;width:41.15pt;height:138.8pt;rotation:90;flip:x;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" adj="44980,9053,25581,3071,23084,3071" fillcolor="#f8f0e4" strokecolor="#7f7f7f [1612]">
                <v:path arrowok="f"/>
                <v:textbox inset="2mm,,1mm">
                  <w:txbxContent>
                    <w:p w14:paraId="0176D67F" w14:textId="4C697653" w:rsidR="00995566" w:rsidRDefault="0095675B" w:rsidP="00995566">
                      <w:pPr>
                        <w:spacing w:before="0"/>
                      </w:pPr>
                      <w:r w:rsidRPr="0095675B">
                        <w:rPr>
                          <w:sz w:val="17"/>
                        </w:rPr>
                        <w:t>Scientists use diagrams and other images to help represent and make scientific ideas clear.</w:t>
                      </w:r>
                    </w:p>
                  </w:txbxContent>
                </v:textbox>
                <o:callout v:ext="edit" minusx="t" minusy="t"/>
              </v:shape>
            </w:pict>
          </mc:Fallback>
        </mc:AlternateContent>
      </w:r>
    </w:p>
    <w:tbl>
      <w:tblPr>
        <w:tblW w:w="10206" w:type="dxa"/>
        <w:tblLayout w:type="fixed"/>
        <w:tblLook w:val="00A0" w:firstRow="1" w:lastRow="0" w:firstColumn="1" w:lastColumn="0" w:noHBand="0" w:noVBand="0"/>
      </w:tblPr>
      <w:tblGrid>
        <w:gridCol w:w="2410"/>
        <w:gridCol w:w="7796"/>
      </w:tblGrid>
      <w:tr w:rsidR="00E32F7F" w:rsidRPr="00C94EF0" w14:paraId="02943A3D" w14:textId="77777777" w:rsidTr="00711C32">
        <w:tc>
          <w:tcPr>
            <w:tcW w:w="2410" w:type="dxa"/>
            <w:tcBorders>
              <w:bottom w:val="single" w:sz="4" w:space="0" w:color="BFBFBF"/>
            </w:tcBorders>
            <w:shd w:val="clear" w:color="auto" w:fill="FFFFFF"/>
          </w:tcPr>
          <w:p w14:paraId="7DC2C1E4" w14:textId="328ABF2D" w:rsidR="00E32F7F" w:rsidRPr="00C94EF0" w:rsidRDefault="00E32F7F" w:rsidP="00707C25">
            <w:pPr>
              <w:pStyle w:val="Heading3"/>
              <w:spacing w:before="120"/>
            </w:pPr>
          </w:p>
        </w:tc>
        <w:tc>
          <w:tcPr>
            <w:tcW w:w="7796" w:type="dxa"/>
            <w:tcBorders>
              <w:bottom w:val="single" w:sz="4" w:space="0" w:color="BFBFBF"/>
            </w:tcBorders>
            <w:shd w:val="clear" w:color="auto" w:fill="FFFFFF"/>
          </w:tcPr>
          <w:p w14:paraId="339552BF" w14:textId="77777777" w:rsidR="00E32F7F" w:rsidRPr="00C94EF0" w:rsidRDefault="00E32F7F" w:rsidP="00707C25">
            <w:pPr>
              <w:pStyle w:val="Heading4"/>
              <w:spacing w:after="120"/>
            </w:pPr>
          </w:p>
        </w:tc>
      </w:tr>
      <w:tr w:rsidR="00A66F17" w:rsidRPr="00C94EF0" w14:paraId="616FDE05" w14:textId="77777777" w:rsidTr="00711C32">
        <w:tc>
          <w:tcPr>
            <w:tcW w:w="2410" w:type="dxa"/>
            <w:tcBorders>
              <w:top w:val="single" w:sz="4" w:space="0" w:color="BFBFBF"/>
            </w:tcBorders>
            <w:shd w:val="clear" w:color="auto" w:fill="F8F0E4"/>
          </w:tcPr>
          <w:p w14:paraId="3EB8AF21" w14:textId="77777777" w:rsidR="00D00B61" w:rsidRPr="00C94EF0" w:rsidRDefault="00D00B61" w:rsidP="00F21183">
            <w:pPr>
              <w:pStyle w:val="TSMTxt"/>
            </w:pPr>
          </w:p>
          <w:p w14:paraId="4E23680B" w14:textId="36389E97" w:rsidR="00D00B61" w:rsidRPr="00C94EF0" w:rsidRDefault="00D00B61" w:rsidP="00F21183">
            <w:pPr>
              <w:pStyle w:val="TSMTxt"/>
            </w:pPr>
          </w:p>
          <w:p w14:paraId="3F5B4CC8" w14:textId="2A47A8FC" w:rsidR="00D00B61" w:rsidRPr="00C94EF0" w:rsidRDefault="00D00B61" w:rsidP="00F21183">
            <w:pPr>
              <w:pStyle w:val="TSMTxt"/>
            </w:pPr>
          </w:p>
          <w:p w14:paraId="2C9D65E1" w14:textId="77777777" w:rsidR="00A66F17" w:rsidRPr="00C94EF0" w:rsidRDefault="00A66F17" w:rsidP="00F21183">
            <w:pPr>
              <w:pStyle w:val="TSMTxt"/>
            </w:pPr>
          </w:p>
        </w:tc>
        <w:tc>
          <w:tcPr>
            <w:tcW w:w="7796" w:type="dxa"/>
            <w:tcBorders>
              <w:top w:val="single" w:sz="4" w:space="0" w:color="BFBFBF"/>
              <w:left w:val="nil"/>
            </w:tcBorders>
            <w:shd w:val="clear" w:color="auto" w:fill="F8F0E4"/>
          </w:tcPr>
          <w:p w14:paraId="3EF894C3" w14:textId="1B1B5E44" w:rsidR="00711C32" w:rsidRPr="00C94EF0" w:rsidRDefault="00711C32" w:rsidP="00FD50F6">
            <w:pPr>
              <w:pStyle w:val="TSMTxt"/>
            </w:pPr>
          </w:p>
        </w:tc>
      </w:tr>
      <w:tr w:rsidR="00A44EB4" w:rsidRPr="00C94EF0" w14:paraId="1567457F" w14:textId="77777777" w:rsidTr="00711C32">
        <w:tc>
          <w:tcPr>
            <w:tcW w:w="2410" w:type="dxa"/>
            <w:shd w:val="clear" w:color="auto" w:fill="F8F0E4"/>
          </w:tcPr>
          <w:p w14:paraId="1BA55636" w14:textId="0A7B868D" w:rsidR="008B1711" w:rsidRPr="00C94EF0" w:rsidRDefault="008B1711" w:rsidP="00082FB3">
            <w:pPr>
              <w:pStyle w:val="TSMTxt"/>
              <w:spacing w:after="0"/>
              <w:ind w:left="176"/>
            </w:pPr>
          </w:p>
          <w:p w14:paraId="30E91AC7" w14:textId="09549687" w:rsidR="00D00B61" w:rsidRPr="00C94EF0" w:rsidRDefault="00D00B61" w:rsidP="00082FB3">
            <w:pPr>
              <w:pStyle w:val="TSMTxt"/>
              <w:spacing w:after="0"/>
              <w:ind w:left="176"/>
            </w:pPr>
          </w:p>
          <w:p w14:paraId="79B510DE" w14:textId="4C0259DB" w:rsidR="00D00B61" w:rsidRPr="00C94EF0" w:rsidRDefault="00D00B61" w:rsidP="00082FB3">
            <w:pPr>
              <w:pStyle w:val="TSMTxt"/>
              <w:spacing w:after="0"/>
              <w:ind w:left="176"/>
            </w:pPr>
          </w:p>
          <w:p w14:paraId="325506EA" w14:textId="4C64AF41" w:rsidR="00D00B61" w:rsidRPr="00C94EF0" w:rsidRDefault="00D00B61" w:rsidP="00082FB3">
            <w:pPr>
              <w:pStyle w:val="TSMTxt"/>
              <w:spacing w:after="0"/>
              <w:ind w:left="176"/>
            </w:pPr>
          </w:p>
          <w:p w14:paraId="02F71900" w14:textId="3528EA96" w:rsidR="00D00B61" w:rsidRPr="00C94EF0" w:rsidRDefault="00CF4FE9" w:rsidP="00082FB3">
            <w:pPr>
              <w:pStyle w:val="TSMTxt"/>
              <w:spacing w:after="0"/>
              <w:ind w:left="176"/>
            </w:pPr>
            <w:r w:rsidRPr="00C94EF0">
              <w:rPr>
                <w:noProof/>
                <w:lang w:eastAsia="en-NZ"/>
              </w:rPr>
              <mc:AlternateContent>
                <mc:Choice Requires="wps">
                  <w:drawing>
                    <wp:anchor distT="45720" distB="45720" distL="114300" distR="114300" simplePos="0" relativeHeight="251715584" behindDoc="0" locked="0" layoutInCell="1" allowOverlap="1" wp14:anchorId="02F282A1" wp14:editId="51FF3FD4">
                      <wp:simplePos x="0" y="0"/>
                      <wp:positionH relativeFrom="column">
                        <wp:posOffset>2614</wp:posOffset>
                      </wp:positionH>
                      <wp:positionV relativeFrom="paragraph">
                        <wp:posOffset>190401</wp:posOffset>
                      </wp:positionV>
                      <wp:extent cx="1454150" cy="697865"/>
                      <wp:effectExtent l="0" t="38100" r="1250950" b="64135"/>
                      <wp:wrapNone/>
                      <wp:docPr id="2"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0" cy="697865"/>
                              </a:xfrm>
                              <a:prstGeom prst="accentCallout2">
                                <a:avLst>
                                  <a:gd name="adj1" fmla="val 12398"/>
                                  <a:gd name="adj2" fmla="val 107972"/>
                                  <a:gd name="adj3" fmla="val 12398"/>
                                  <a:gd name="adj4" fmla="val 123255"/>
                                  <a:gd name="adj5" fmla="val 60592"/>
                                  <a:gd name="adj6" fmla="val 185021"/>
                                </a:avLst>
                              </a:prstGeom>
                              <a:solidFill>
                                <a:srgbClr val="F8F0E4"/>
                              </a:solidFill>
                              <a:ln w="9525">
                                <a:solidFill>
                                  <a:schemeClr val="bg1">
                                    <a:lumMod val="50000"/>
                                  </a:schemeClr>
                                </a:solidFill>
                                <a:miter lim="800000"/>
                                <a:headEnd/>
                                <a:tailEnd/>
                              </a:ln>
                            </wps:spPr>
                            <wps:txbx>
                              <w:txbxContent>
                                <w:p w14:paraId="73AB7B79" w14:textId="6E7EE6EE" w:rsidR="00A666DF" w:rsidRDefault="00CF4FE9" w:rsidP="006865EF">
                                  <w:pPr>
                                    <w:spacing w:before="0"/>
                                  </w:pPr>
                                  <w:r w:rsidRPr="00CF4FE9">
                                    <w:rPr>
                                      <w:sz w:val="17"/>
                                    </w:rPr>
                                    <w:t>Fire is a form of chemical change in which oxygen reacts with a fuel, releasing energy as heat and light.</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F282A1" id="AutoShape 513" o:spid="_x0000_s1030" type="#_x0000_t45" style="position:absolute;left:0;text-align:left;margin-left:.2pt;margin-top:15pt;width:114.5pt;height:54.9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" adj="39965,13088,26623,2678,23322,2678" fillcolor="#f8f0e4" strokecolor="#7f7f7f [1612]">
                      <v:path arrowok="f"/>
                      <v:textbox inset="2mm,,1mm">
                        <w:txbxContent>
                          <w:p w14:paraId="73AB7B79" w14:textId="6E7EE6EE" w:rsidR="00A666DF" w:rsidRDefault="00CF4FE9" w:rsidP="006865EF">
                            <w:pPr>
                              <w:spacing w:before="0"/>
                            </w:pPr>
                            <w:r w:rsidRPr="00CF4FE9">
                              <w:rPr>
                                <w:sz w:val="17"/>
                              </w:rPr>
                              <w:t>Fire is a form of chemical change in which oxygen reacts with a fuel, releasing energy as heat and light.</w:t>
                            </w:r>
                          </w:p>
                        </w:txbxContent>
                      </v:textbox>
                      <o:callout v:ext="edit" minusx="t" minusy="t"/>
                    </v:shape>
                  </w:pict>
                </mc:Fallback>
              </mc:AlternateContent>
            </w:r>
          </w:p>
          <w:p w14:paraId="5C86CE3E" w14:textId="77777777" w:rsidR="00D00B61" w:rsidRPr="00C94EF0" w:rsidRDefault="00D00B61" w:rsidP="00082FB3">
            <w:pPr>
              <w:pStyle w:val="TSMTxt"/>
              <w:spacing w:after="0"/>
              <w:ind w:left="176"/>
            </w:pPr>
          </w:p>
          <w:p w14:paraId="3AA31809" w14:textId="77777777" w:rsidR="00D00B61" w:rsidRPr="00C94EF0" w:rsidRDefault="00D00B61" w:rsidP="00082FB3">
            <w:pPr>
              <w:pStyle w:val="TSMTxt"/>
              <w:spacing w:after="0"/>
              <w:ind w:left="176"/>
            </w:pPr>
          </w:p>
          <w:p w14:paraId="1DDDF740" w14:textId="43333661" w:rsidR="00D00B61" w:rsidRPr="00C94EF0" w:rsidRDefault="00D00B61" w:rsidP="00082FB3">
            <w:pPr>
              <w:pStyle w:val="TSMTxt"/>
              <w:spacing w:after="0"/>
              <w:ind w:left="176"/>
            </w:pPr>
          </w:p>
          <w:p w14:paraId="67630DE4" w14:textId="2388B3D8" w:rsidR="00D00B61" w:rsidRPr="00C94EF0" w:rsidRDefault="00D00B61" w:rsidP="00082FB3">
            <w:pPr>
              <w:pStyle w:val="TSMTxt"/>
              <w:spacing w:after="0"/>
              <w:ind w:left="176"/>
            </w:pPr>
          </w:p>
          <w:p w14:paraId="5E18D425" w14:textId="48A60380" w:rsidR="00D00B61" w:rsidRPr="00C94EF0" w:rsidRDefault="00D00B61" w:rsidP="00082FB3">
            <w:pPr>
              <w:pStyle w:val="TSMTxt"/>
              <w:spacing w:after="0"/>
              <w:ind w:left="176"/>
            </w:pPr>
          </w:p>
          <w:p w14:paraId="798F73FE" w14:textId="52DDDE6B" w:rsidR="00D00B61" w:rsidRPr="00C94EF0" w:rsidRDefault="004F14BA" w:rsidP="00082FB3">
            <w:pPr>
              <w:pStyle w:val="TSMTxt"/>
              <w:spacing w:after="0"/>
              <w:ind w:left="176"/>
            </w:pPr>
            <w:r w:rsidRPr="00C94EF0">
              <w:rPr>
                <w:noProof/>
                <w:lang w:eastAsia="en-NZ"/>
              </w:rPr>
              <mc:AlternateContent>
                <mc:Choice Requires="wps">
                  <w:drawing>
                    <wp:anchor distT="45720" distB="45720" distL="114300" distR="114300" simplePos="0" relativeHeight="251717632" behindDoc="0" locked="0" layoutInCell="1" allowOverlap="1" wp14:anchorId="1C25CEE4" wp14:editId="21F82ED8">
                      <wp:simplePos x="0" y="0"/>
                      <wp:positionH relativeFrom="column">
                        <wp:posOffset>635</wp:posOffset>
                      </wp:positionH>
                      <wp:positionV relativeFrom="paragraph">
                        <wp:posOffset>101600</wp:posOffset>
                      </wp:positionV>
                      <wp:extent cx="1490345" cy="703580"/>
                      <wp:effectExtent l="0" t="38100" r="2472055" b="58420"/>
                      <wp:wrapNone/>
                      <wp:docPr id="3"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345" cy="703580"/>
                              </a:xfrm>
                              <a:prstGeom prst="accentCallout2">
                                <a:avLst>
                                  <a:gd name="adj1" fmla="val 14218"/>
                                  <a:gd name="adj2" fmla="val 106870"/>
                                  <a:gd name="adj3" fmla="val 14218"/>
                                  <a:gd name="adj4" fmla="val 118431"/>
                                  <a:gd name="adj5" fmla="val 53591"/>
                                  <a:gd name="adj6" fmla="val 265167"/>
                                </a:avLst>
                              </a:prstGeom>
                              <a:solidFill>
                                <a:srgbClr val="F8F0E4"/>
                              </a:solidFill>
                              <a:ln w="9525">
                                <a:solidFill>
                                  <a:schemeClr val="bg1">
                                    <a:lumMod val="50000"/>
                                  </a:schemeClr>
                                </a:solidFill>
                                <a:miter lim="800000"/>
                                <a:headEnd/>
                                <a:tailEnd/>
                              </a:ln>
                            </wps:spPr>
                            <wps:txbx>
                              <w:txbxContent>
                                <w:p w14:paraId="35E4C2CA" w14:textId="5CE76265" w:rsidR="00506852" w:rsidRDefault="007562AA" w:rsidP="00995566">
                                  <w:pPr>
                                    <w:spacing w:before="0"/>
                                  </w:pPr>
                                  <w:r w:rsidRPr="007562AA">
                                    <w:rPr>
                                      <w:sz w:val="17"/>
                                    </w:rPr>
                                    <w:t>Fuel in wildfires is usually organic matter (that is, things that were once or are</w:t>
                                  </w:r>
                                  <w:r>
                                    <w:rPr>
                                      <w:sz w:val="17"/>
                                    </w:rPr>
                                    <w:t> </w:t>
                                  </w:r>
                                  <w:r w:rsidRPr="007562AA">
                                    <w:rPr>
                                      <w:sz w:val="17"/>
                                    </w:rPr>
                                    <w:t>living).</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25CEE4" id="_x0000_s1031" type="#_x0000_t45" style="position:absolute;left:0;text-align:left;margin-left:.05pt;margin-top:8pt;width:117.35pt;height:55.4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" adj="57276,11576,25581,3071,23084,3071" fillcolor="#f8f0e4" strokecolor="#7f7f7f [1612]">
                      <v:path arrowok="f"/>
                      <v:textbox inset="2mm,,1mm">
                        <w:txbxContent>
                          <w:p w14:paraId="35E4C2CA" w14:textId="5CE76265" w:rsidR="00506852" w:rsidRDefault="007562AA" w:rsidP="00995566">
                            <w:pPr>
                              <w:spacing w:before="0"/>
                            </w:pPr>
                            <w:r w:rsidRPr="007562AA">
                              <w:rPr>
                                <w:sz w:val="17"/>
                              </w:rPr>
                              <w:t>Fuel in wildfires is usually organic matter (that is, things that were once or are</w:t>
                            </w:r>
                            <w:r>
                              <w:rPr>
                                <w:sz w:val="17"/>
                              </w:rPr>
                              <w:t> </w:t>
                            </w:r>
                            <w:r w:rsidRPr="007562AA">
                              <w:rPr>
                                <w:sz w:val="17"/>
                              </w:rPr>
                              <w:t>living).</w:t>
                            </w:r>
                          </w:p>
                        </w:txbxContent>
                      </v:textbox>
                      <o:callout v:ext="edit" minusx="t" minusy="t"/>
                    </v:shape>
                  </w:pict>
                </mc:Fallback>
              </mc:AlternateContent>
            </w:r>
          </w:p>
          <w:p w14:paraId="0F61CE56" w14:textId="41EADCE8" w:rsidR="00D00B61" w:rsidRPr="00C94EF0" w:rsidRDefault="00D00B61" w:rsidP="00082FB3">
            <w:pPr>
              <w:pStyle w:val="TSMTxt"/>
              <w:spacing w:after="0"/>
              <w:ind w:left="176"/>
            </w:pPr>
          </w:p>
          <w:p w14:paraId="363584D9" w14:textId="4454FBF7" w:rsidR="00D00B61" w:rsidRPr="00C94EF0" w:rsidRDefault="00D00B61" w:rsidP="00082FB3">
            <w:pPr>
              <w:pStyle w:val="TSMTxt"/>
              <w:spacing w:after="0"/>
              <w:ind w:left="176"/>
            </w:pPr>
          </w:p>
          <w:p w14:paraId="3E3636E0" w14:textId="77777777" w:rsidR="00D00B61" w:rsidRPr="00C94EF0" w:rsidRDefault="00D00B61" w:rsidP="00082FB3">
            <w:pPr>
              <w:pStyle w:val="TSMTxt"/>
              <w:spacing w:after="0"/>
              <w:ind w:left="176"/>
            </w:pPr>
          </w:p>
          <w:p w14:paraId="40E3F223" w14:textId="77777777" w:rsidR="00E42CCB" w:rsidRPr="00C94EF0" w:rsidRDefault="00E42CCB" w:rsidP="00082FB3">
            <w:pPr>
              <w:pStyle w:val="TSMTxt"/>
              <w:spacing w:before="0" w:after="0"/>
              <w:ind w:left="176"/>
            </w:pPr>
          </w:p>
          <w:p w14:paraId="03CCFC7D" w14:textId="77777777" w:rsidR="00EB1B7D" w:rsidRPr="00C94EF0" w:rsidRDefault="00EB1B7D" w:rsidP="00082FB3">
            <w:pPr>
              <w:pStyle w:val="TSMTxt"/>
              <w:spacing w:before="0" w:after="0"/>
              <w:ind w:left="176"/>
            </w:pPr>
          </w:p>
          <w:p w14:paraId="69FEFDBB" w14:textId="77777777" w:rsidR="00EB1B7D" w:rsidRPr="00C94EF0" w:rsidRDefault="00EB1B7D" w:rsidP="00082FB3">
            <w:pPr>
              <w:pStyle w:val="TSMTxt"/>
              <w:spacing w:before="0" w:after="0"/>
              <w:ind w:left="176"/>
            </w:pPr>
          </w:p>
        </w:tc>
        <w:tc>
          <w:tcPr>
            <w:tcW w:w="7796" w:type="dxa"/>
            <w:shd w:val="clear" w:color="auto" w:fill="F8F0E4"/>
          </w:tcPr>
          <w:p w14:paraId="7658E338" w14:textId="34D434F6" w:rsidR="00466B49" w:rsidRPr="00C94EF0" w:rsidRDefault="00A3623A" w:rsidP="00F3516F">
            <w:pPr>
              <w:pStyle w:val="TSMTxt"/>
              <w:jc w:val="center"/>
            </w:pPr>
            <w:r w:rsidRPr="00C94EF0">
              <w:rPr>
                <w:noProof/>
                <w:lang w:eastAsia="en-NZ"/>
              </w:rPr>
              <mc:AlternateContent>
                <mc:Choice Requires="wps">
                  <w:drawing>
                    <wp:anchor distT="45720" distB="45720" distL="114300" distR="114300" simplePos="0" relativeHeight="251739136" behindDoc="0" locked="0" layoutInCell="1" allowOverlap="1" wp14:anchorId="26769809" wp14:editId="5E4504B9">
                      <wp:simplePos x="0" y="0"/>
                      <wp:positionH relativeFrom="column">
                        <wp:posOffset>3253443</wp:posOffset>
                      </wp:positionH>
                      <wp:positionV relativeFrom="paragraph">
                        <wp:posOffset>2896226</wp:posOffset>
                      </wp:positionV>
                      <wp:extent cx="717550" cy="1680210"/>
                      <wp:effectExtent l="33020" t="1948180" r="58420" b="20320"/>
                      <wp:wrapNone/>
                      <wp:docPr id="27"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717550" cy="1680210"/>
                              </a:xfrm>
                              <a:prstGeom prst="accentCallout2">
                                <a:avLst>
                                  <a:gd name="adj1" fmla="val 12398"/>
                                  <a:gd name="adj2" fmla="val 107972"/>
                                  <a:gd name="adj3" fmla="val 12398"/>
                                  <a:gd name="adj4" fmla="val 123255"/>
                                  <a:gd name="adj5" fmla="val 46304"/>
                                  <a:gd name="adj6" fmla="val 367222"/>
                                </a:avLst>
                              </a:prstGeom>
                              <a:solidFill>
                                <a:srgbClr val="F8F0E4"/>
                              </a:solidFill>
                              <a:ln w="9525">
                                <a:solidFill>
                                  <a:schemeClr val="bg1">
                                    <a:lumMod val="50000"/>
                                  </a:schemeClr>
                                </a:solidFill>
                                <a:miter lim="800000"/>
                                <a:headEnd/>
                                <a:tailEnd/>
                              </a:ln>
                            </wps:spPr>
                            <wps:txbx>
                              <w:txbxContent>
                                <w:p w14:paraId="448207FC" w14:textId="468AE6E1" w:rsidR="00711C32" w:rsidRDefault="00A3623A" w:rsidP="00711C32">
                                  <w:pPr>
                                    <w:spacing w:before="0"/>
                                  </w:pPr>
                                  <w:r w:rsidRPr="00A3623A">
                                    <w:rPr>
                                      <w:sz w:val="17"/>
                                    </w:rPr>
                                    <w:t>In a reaction, the atoms making up molecules are rearranged to form different molecules that have different properties.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769809" id="_x0000_s1032" type="#_x0000_t45" style="position:absolute;left:0;text-align:left;margin-left:256.2pt;margin-top:228.05pt;width:56.5pt;height:132.3pt;rotation:-90;flip:x;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" adj="79320,10002,26623,2678,23322,2678" fillcolor="#f8f0e4" strokecolor="#7f7f7f [1612]">
                      <v:path arrowok="f"/>
                      <v:textbox inset="2mm,,1mm">
                        <w:txbxContent>
                          <w:p w14:paraId="448207FC" w14:textId="468AE6E1" w:rsidR="00711C32" w:rsidRDefault="00A3623A" w:rsidP="00711C32">
                            <w:pPr>
                              <w:spacing w:before="0"/>
                            </w:pPr>
                            <w:r w:rsidRPr="00A3623A">
                              <w:rPr>
                                <w:sz w:val="17"/>
                              </w:rPr>
                              <w:t>In a reaction, the atoms making up molecules are rearranged to form different molecules that have different properties.</w:t>
                            </w:r>
                          </w:p>
                        </w:txbxContent>
                      </v:textbox>
                      <o:callout v:ext="edit" minusx="t" minusy="t"/>
                    </v:shape>
                  </w:pict>
                </mc:Fallback>
              </mc:AlternateContent>
            </w:r>
            <w:r w:rsidR="00F3516F">
              <w:rPr>
                <w:noProof/>
                <w:lang w:eastAsia="en-NZ"/>
              </w:rPr>
              <w:drawing>
                <wp:inline distT="0" distB="0" distL="0" distR="0" wp14:anchorId="6FD80C66" wp14:editId="75DED211">
                  <wp:extent cx="4305600" cy="306000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9"/>
                          <a:stretch>
                            <a:fillRect/>
                          </a:stretch>
                        </pic:blipFill>
                        <pic:spPr>
                          <a:xfrm>
                            <a:off x="0" y="0"/>
                            <a:ext cx="4305600" cy="3060000"/>
                          </a:xfrm>
                          <a:prstGeom prst="rect">
                            <a:avLst/>
                          </a:prstGeom>
                        </pic:spPr>
                      </pic:pic>
                    </a:graphicData>
                  </a:graphic>
                </wp:inline>
              </w:drawing>
            </w:r>
          </w:p>
          <w:p w14:paraId="4B11D7F3" w14:textId="7911EC64" w:rsidR="00995566" w:rsidRPr="00C94EF0" w:rsidRDefault="00995566" w:rsidP="008B1711">
            <w:pPr>
              <w:pStyle w:val="TSMTxt"/>
            </w:pPr>
          </w:p>
          <w:p w14:paraId="069661D1" w14:textId="4C008819" w:rsidR="00711C32" w:rsidRDefault="00711C32" w:rsidP="008B1711">
            <w:pPr>
              <w:pStyle w:val="TSMTxt"/>
            </w:pPr>
          </w:p>
          <w:p w14:paraId="4B7212E7" w14:textId="77777777" w:rsidR="00A3623A" w:rsidRPr="00C94EF0" w:rsidRDefault="00A3623A" w:rsidP="008B1711">
            <w:pPr>
              <w:pStyle w:val="TSMTxt"/>
            </w:pPr>
          </w:p>
          <w:p w14:paraId="52334EEA" w14:textId="3E183F25" w:rsidR="00995566" w:rsidRPr="00C94EF0" w:rsidRDefault="00995566" w:rsidP="003F31DF">
            <w:pPr>
              <w:pStyle w:val="TSMTxt"/>
              <w:spacing w:before="0" w:after="0"/>
            </w:pPr>
          </w:p>
        </w:tc>
      </w:tr>
    </w:tbl>
    <w:p w14:paraId="35E1CE7D" w14:textId="4C80762E" w:rsidR="00B066A4" w:rsidRPr="00C94EF0" w:rsidRDefault="00B066A4" w:rsidP="003B2B0A">
      <w:pPr>
        <w:spacing w:before="0" w:line="240" w:lineRule="auto"/>
        <w:rPr>
          <w:sz w:val="12"/>
          <w:szCs w:val="12"/>
        </w:rPr>
      </w:pPr>
    </w:p>
    <w:p w14:paraId="32BB517A" w14:textId="77777777" w:rsidR="00044048" w:rsidRPr="00C94EF0" w:rsidRDefault="00044048" w:rsidP="00133C54">
      <w:pPr>
        <w:spacing w:before="0" w:line="240" w:lineRule="auto"/>
        <w:rPr>
          <w:sz w:val="12"/>
          <w:szCs w:val="12"/>
        </w:rPr>
        <w:sectPr w:rsidR="00044048" w:rsidRPr="00C94EF0" w:rsidSect="00133C54">
          <w:footerReference w:type="default" r:id="rId30"/>
          <w:pgSz w:w="11900" w:h="16840"/>
          <w:pgMar w:top="851" w:right="851" w:bottom="567" w:left="851" w:header="709" w:footer="227" w:gutter="0"/>
          <w:cols w:space="708"/>
        </w:sectPr>
      </w:pPr>
    </w:p>
    <w:p w14:paraId="57317469" w14:textId="0E6CE549" w:rsidR="000B4CC8" w:rsidRPr="00C94EF0" w:rsidRDefault="000B4CC8" w:rsidP="00133C54">
      <w:pPr>
        <w:spacing w:before="0" w:line="240" w:lineRule="auto"/>
        <w:rPr>
          <w:sz w:val="12"/>
          <w:szCs w:val="12"/>
        </w:rPr>
      </w:pPr>
    </w:p>
    <w:p w14:paraId="1F4BB7BD" w14:textId="5AC78F60" w:rsidR="00A44EB4" w:rsidRPr="00C94EF0" w:rsidRDefault="00A44EB4" w:rsidP="003B2B0A">
      <w:pPr>
        <w:spacing w:before="0" w:line="240" w:lineRule="auto"/>
        <w:rPr>
          <w:sz w:val="12"/>
          <w:szCs w:val="12"/>
        </w:rPr>
      </w:pPr>
    </w:p>
    <w:p w14:paraId="36D48E19" w14:textId="77777777" w:rsidR="00133C54" w:rsidRPr="00C94EF0" w:rsidRDefault="00133C54" w:rsidP="00894FCF">
      <w:pPr>
        <w:pStyle w:val="Heading1"/>
        <w:rPr>
          <w:noProof w:val="0"/>
          <w:sz w:val="12"/>
          <w:szCs w:val="12"/>
        </w:rPr>
        <w:sectPr w:rsidR="00133C54" w:rsidRPr="00C94EF0" w:rsidSect="00044048">
          <w:type w:val="continuous"/>
          <w:pgSz w:w="11900" w:h="16840"/>
          <w:pgMar w:top="851" w:right="851" w:bottom="567" w:left="851" w:header="709" w:footer="227" w:gutter="0"/>
          <w:cols w:space="708"/>
        </w:sectPr>
      </w:pPr>
    </w:p>
    <w:p w14:paraId="135C3704" w14:textId="3BC00105" w:rsidR="00A44EB4" w:rsidRPr="00C94EF0" w:rsidRDefault="001978EC" w:rsidP="00DD1866">
      <w:pPr>
        <w:pStyle w:val="Heading1"/>
        <w:spacing w:before="120"/>
        <w:rPr>
          <w:noProof w:val="0"/>
        </w:rPr>
      </w:pPr>
      <w:r w:rsidRPr="00C94EF0">
        <w:lastRenderedPageBreak/>
        <mc:AlternateContent>
          <mc:Choice Requires="wps">
            <w:drawing>
              <wp:anchor distT="0" distB="0" distL="114300" distR="114300" simplePos="0" relativeHeight="251680768" behindDoc="1" locked="0" layoutInCell="0" allowOverlap="1" wp14:anchorId="55DE30A5" wp14:editId="73666E8C">
                <wp:simplePos x="0" y="0"/>
                <wp:positionH relativeFrom="column">
                  <wp:posOffset>-548640</wp:posOffset>
                </wp:positionH>
                <wp:positionV relativeFrom="paragraph">
                  <wp:posOffset>1270</wp:posOffset>
                </wp:positionV>
                <wp:extent cx="7732395" cy="360000"/>
                <wp:effectExtent l="0" t="0" r="20955" b="21590"/>
                <wp:wrapNone/>
                <wp:docPr id="1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360000"/>
                        </a:xfrm>
                        <a:prstGeom prst="rect">
                          <a:avLst/>
                        </a:prstGeom>
                        <a:solidFill>
                          <a:srgbClr val="003D26"/>
                        </a:solidFill>
                        <a:ln>
                          <a:solidFill>
                            <a:srgbClr val="003D26"/>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30BCD" id="Rectangle 499" o:spid="_x0000_s1026" style="position:absolute;margin-left:-43.2pt;margin-top:.1pt;width:608.85pt;height:28.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" o:allowincell="f" fillcolor="#003d26" strokecolor="#003d26">
                <v:path arrowok="t"/>
              </v:rect>
            </w:pict>
          </mc:Fallback>
        </mc:AlternateContent>
      </w:r>
      <w:r w:rsidR="00FC11C5" w:rsidRPr="00C94EF0">
        <w:rPr>
          <w:noProof w:val="0"/>
        </w:rPr>
        <w:t xml:space="preserve">Learning activities – Exploring </w:t>
      </w:r>
      <w:r w:rsidR="00C97BDA" w:rsidRPr="00C94EF0">
        <w:rPr>
          <w:noProof w:val="0"/>
        </w:rPr>
        <w:t>the</w:t>
      </w:r>
      <w:r w:rsidR="002563E3" w:rsidRPr="00C94EF0">
        <w:rPr>
          <w:noProof w:val="0"/>
        </w:rPr>
        <w:t xml:space="preserve"> </w:t>
      </w:r>
      <w:r w:rsidR="00953A5D" w:rsidRPr="00C94EF0">
        <w:rPr>
          <w:noProof w:val="0"/>
        </w:rPr>
        <w:t>science</w:t>
      </w:r>
    </w:p>
    <w:p w14:paraId="53B75770" w14:textId="77777777" w:rsidR="00FC11C5" w:rsidRPr="00C94EF0" w:rsidRDefault="00FC11C5" w:rsidP="00953A5D">
      <w:pPr>
        <w:spacing w:after="240"/>
        <w:rPr>
          <w:lang w:eastAsia="en-NZ"/>
        </w:rPr>
      </w:pPr>
    </w:p>
    <w:p w14:paraId="3BA24C5D" w14:textId="77777777" w:rsidR="00603129" w:rsidRPr="00C94EF0" w:rsidRDefault="00603129" w:rsidP="00D3104E">
      <w:pPr>
        <w:pStyle w:val="Heading4"/>
        <w:sectPr w:rsidR="00603129" w:rsidRPr="00C94EF0" w:rsidSect="00044048">
          <w:footerReference w:type="default" r:id="rId31"/>
          <w:pgSz w:w="11900" w:h="16840" w:code="9"/>
          <w:pgMar w:top="851" w:right="851" w:bottom="567" w:left="851" w:header="567" w:footer="284" w:gutter="0"/>
          <w:cols w:space="708"/>
        </w:sectPr>
      </w:pPr>
    </w:p>
    <w:tbl>
      <w:tblPr>
        <w:tblW w:w="10206" w:type="dxa"/>
        <w:tblBorders>
          <w:top w:val="single" w:sz="4" w:space="0" w:color="BFBFBF"/>
        </w:tblBorders>
        <w:tblLayout w:type="fixed"/>
        <w:tblLook w:val="00A0" w:firstRow="1" w:lastRow="0" w:firstColumn="1" w:lastColumn="0" w:noHBand="0" w:noVBand="0"/>
      </w:tblPr>
      <w:tblGrid>
        <w:gridCol w:w="5098"/>
        <w:gridCol w:w="5108"/>
      </w:tblGrid>
      <w:tr w:rsidR="00F03237" w:rsidRPr="00C94EF0" w14:paraId="63E0C808" w14:textId="77777777" w:rsidTr="009615C0">
        <w:tc>
          <w:tcPr>
            <w:tcW w:w="5098" w:type="dxa"/>
            <w:shd w:val="clear" w:color="auto" w:fill="F8F0E4"/>
          </w:tcPr>
          <w:p w14:paraId="556C4820" w14:textId="5B2691F4" w:rsidR="00833224" w:rsidRPr="00C94EF0" w:rsidRDefault="00833224" w:rsidP="00833224">
            <w:pPr>
              <w:pStyle w:val="TSMTxt1st"/>
            </w:pPr>
            <w:r w:rsidRPr="00C94EF0">
              <w:rPr>
                <w:b/>
              </w:rPr>
              <w:t>Note</w:t>
            </w:r>
            <w:r w:rsidRPr="00C94EF0">
              <w:t>: As always, you will select and adapt activities that address your students’ interests, wonderings, and needs. If</w:t>
            </w:r>
            <w:r w:rsidR="00B45607">
              <w:t> </w:t>
            </w:r>
            <w:r w:rsidRPr="00C94EF0">
              <w:t>you chose to create a Wonder Wall, it will be important to be</w:t>
            </w:r>
            <w:r w:rsidR="00B45607">
              <w:t> </w:t>
            </w:r>
            <w:r w:rsidRPr="00C94EF0">
              <w:t xml:space="preserve">explicit about how the activities you select will help your students find answers to their questions. </w:t>
            </w:r>
          </w:p>
          <w:p w14:paraId="5C585C1B" w14:textId="1DEF0981" w:rsidR="00F03237" w:rsidRPr="00C94EF0" w:rsidRDefault="00F03237" w:rsidP="00B671C4">
            <w:pPr>
              <w:pStyle w:val="Heading3"/>
              <w:spacing w:before="120"/>
            </w:pPr>
            <w:r w:rsidRPr="00C94EF0">
              <w:t xml:space="preserve">Activity 1 – </w:t>
            </w:r>
            <w:r w:rsidR="00C67D6D" w:rsidRPr="00C94EF0">
              <w:rPr>
                <w:rFonts w:cstheme="majorHAnsi"/>
              </w:rPr>
              <w:t>Models and feedback loops</w:t>
            </w:r>
          </w:p>
          <w:p w14:paraId="21810871" w14:textId="51284A37" w:rsidR="00F124A7" w:rsidRPr="00C94EF0" w:rsidRDefault="00F124A7" w:rsidP="00F124A7">
            <w:pPr>
              <w:pStyle w:val="TSMtxt3pt"/>
              <w:spacing w:before="0"/>
            </w:pPr>
            <w:r w:rsidRPr="00C94EF0">
              <w:t>Review the definition in the glossary of a positive feedback</w:t>
            </w:r>
            <w:r w:rsidR="00B45607">
              <w:t> </w:t>
            </w:r>
            <w:r w:rsidRPr="00C94EF0">
              <w:t xml:space="preserve">loop. </w:t>
            </w:r>
          </w:p>
          <w:p w14:paraId="6E2D88BA" w14:textId="6D771E4B" w:rsidR="00F124A7" w:rsidRPr="00C94EF0" w:rsidRDefault="00F124A7" w:rsidP="00F124A7">
            <w:pPr>
              <w:pStyle w:val="TSMitalicbullets"/>
            </w:pPr>
            <w:r w:rsidRPr="00C94EF0">
              <w:t>Do you think there might also be such a thing as a negative</w:t>
            </w:r>
            <w:r w:rsidR="00B45607">
              <w:t> </w:t>
            </w:r>
            <w:r w:rsidRPr="00C94EF0">
              <w:t xml:space="preserve">feedback loop? </w:t>
            </w:r>
          </w:p>
          <w:p w14:paraId="63E331D1" w14:textId="77777777" w:rsidR="00F124A7" w:rsidRPr="00C94EF0" w:rsidRDefault="00F124A7" w:rsidP="00F124A7">
            <w:pPr>
              <w:pStyle w:val="TSMitalicbullets"/>
            </w:pPr>
            <w:r w:rsidRPr="00C94EF0">
              <w:t xml:space="preserve">How would it be defined? </w:t>
            </w:r>
          </w:p>
          <w:p w14:paraId="1DFB0EA5" w14:textId="77777777" w:rsidR="00F124A7" w:rsidRPr="00C94EF0" w:rsidRDefault="00F124A7" w:rsidP="00F124A7">
            <w:pPr>
              <w:pStyle w:val="TSMitalicbullets"/>
            </w:pPr>
            <w:r w:rsidRPr="00C94EF0">
              <w:t>What are some examples?</w:t>
            </w:r>
          </w:p>
          <w:p w14:paraId="436DA31D" w14:textId="79505F23" w:rsidR="00F124A7" w:rsidRPr="00C94EF0" w:rsidRDefault="00F124A7" w:rsidP="00F124A7">
            <w:pPr>
              <w:pStyle w:val="TSMtxt3pt"/>
            </w:pPr>
            <w:r w:rsidRPr="00C94EF0">
              <w:t xml:space="preserve">Review the features of an effective science diagram, prompting the students to recall what they know from other texts they have read. It may help to have some available. Challenge the students to use what they know about diagrams and feedback loops to draw a deforestation feedback loop </w:t>
            </w:r>
            <w:r w:rsidRPr="00C94EF0">
              <w:br/>
              <w:t xml:space="preserve">– a diagram that shows how losing trees in fires or to deforestation can create a positive feedback loop and how planting and growing trees could create a negative feedback loop. </w:t>
            </w:r>
          </w:p>
          <w:p w14:paraId="42046AA8" w14:textId="5C62E435" w:rsidR="00B36FF7" w:rsidRPr="00C94EF0" w:rsidRDefault="00B36FF7" w:rsidP="00F124A7">
            <w:pPr>
              <w:pStyle w:val="TSMtxt3pt"/>
            </w:pPr>
            <w:r w:rsidRPr="00C94EF0">
              <w:t>Have the students read “</w:t>
            </w:r>
            <w:hyperlink r:id="rId32" w:history="1">
              <w:r w:rsidRPr="00C94EF0">
                <w:rPr>
                  <w:rStyle w:val="Hyperlink"/>
                </w:rPr>
                <w:t>Feedback</w:t>
              </w:r>
            </w:hyperlink>
            <w:r w:rsidRPr="00C94EF0">
              <w:t>” (</w:t>
            </w:r>
            <w:r w:rsidRPr="00C94EF0">
              <w:rPr>
                <w:i/>
                <w:iCs/>
              </w:rPr>
              <w:t>School Journal</w:t>
            </w:r>
            <w:r w:rsidRPr="00C94EF0">
              <w:t xml:space="preserve">, Level 4, 2020) to find out more about feedback loops and to compare the diagrams they have created with the one on page 39 of the </w:t>
            </w:r>
            <w:r w:rsidRPr="00C94EF0">
              <w:rPr>
                <w:i/>
                <w:iCs/>
              </w:rPr>
              <w:t>School Journal</w:t>
            </w:r>
            <w:r w:rsidRPr="00C94EF0">
              <w:t xml:space="preserve"> article.</w:t>
            </w:r>
          </w:p>
          <w:p w14:paraId="7B04B2A2" w14:textId="7E7815C4" w:rsidR="00F124A7" w:rsidRPr="00C94EF0" w:rsidRDefault="00F124A7" w:rsidP="00F124A7">
            <w:pPr>
              <w:pStyle w:val="TSMtxt3pt"/>
            </w:pPr>
            <w:r w:rsidRPr="00C94EF0">
              <w:t xml:space="preserve">Have the students review the diagram of a fire triangle to notice and sketch the feedback loops that are part of that diagram (for example, the drier the wood, the hotter it will burn). Have them read </w:t>
            </w:r>
            <w:r w:rsidR="00B40F90" w:rsidRPr="00C94EF0">
              <w:t>“Trees, Seas, and Soil” (</w:t>
            </w:r>
            <w:r w:rsidR="00B40F90" w:rsidRPr="00C94EF0">
              <w:rPr>
                <w:i/>
                <w:iCs/>
              </w:rPr>
              <w:t>Connected</w:t>
            </w:r>
            <w:r w:rsidR="00B40F90" w:rsidRPr="00C94EF0">
              <w:t xml:space="preserve">, Level 3, 2020, Kaitiakitanga) </w:t>
            </w:r>
            <w:r w:rsidRPr="00C94EF0">
              <w:t xml:space="preserve">and find examples of feedback loops. Prompt the students to notice that the “complicating factors” in the carbon cycle all involve feedback loops. Have them work in pairs to find how the feedback loops described in the text are represented in the diagrams. </w:t>
            </w:r>
          </w:p>
          <w:p w14:paraId="5FE801E7" w14:textId="1DE5DFD0" w:rsidR="00AE6336" w:rsidRPr="00C94EF0" w:rsidRDefault="00AE6336" w:rsidP="00F124A7">
            <w:pPr>
              <w:pStyle w:val="TSMtxt3pt"/>
            </w:pPr>
            <w:r w:rsidRPr="00C94EF0">
              <w:t>Have the students move into groups to select one of the feedback loops involved in climate change, research it further, and develop a diagram that explains it. Discuss whether it is helpful to understand these relationships and why.</w:t>
            </w:r>
          </w:p>
          <w:p w14:paraId="16C7F380" w14:textId="526CE38F" w:rsidR="00AE6336" w:rsidRPr="00C94EF0" w:rsidRDefault="00AE6336" w:rsidP="00AE6336">
            <w:pPr>
              <w:pStyle w:val="TSMitalicbullets"/>
            </w:pPr>
            <w:r w:rsidRPr="00C94EF0">
              <w:t>We know that scientists use diagrams and identify feedback loops to understand how things work and make</w:t>
            </w:r>
            <w:r w:rsidR="00FF7C2F">
              <w:t> </w:t>
            </w:r>
            <w:r w:rsidRPr="00C94EF0">
              <w:t>predictions. But what use are they to the rest of the</w:t>
            </w:r>
            <w:r w:rsidR="00FF7C2F">
              <w:t> </w:t>
            </w:r>
            <w:r w:rsidRPr="00C94EF0">
              <w:t>population?</w:t>
            </w:r>
          </w:p>
          <w:p w14:paraId="4E651A2A" w14:textId="426175D8" w:rsidR="00AE6336" w:rsidRPr="00C94EF0" w:rsidRDefault="00AE6336" w:rsidP="00AE6336">
            <w:pPr>
              <w:pStyle w:val="TSMtxt3pt"/>
            </w:pPr>
            <w:r w:rsidRPr="00C94EF0">
              <w:t>Draw out the idea that understanding these models and feedback loops gives us the information we need to interrupt the processes that cause climate change and increase the risk of wildfires.</w:t>
            </w:r>
          </w:p>
          <w:p w14:paraId="17A9A663" w14:textId="04AB83A7" w:rsidR="00AE6336" w:rsidRPr="00C94EF0" w:rsidRDefault="00AE6336" w:rsidP="00AE6336">
            <w:pPr>
              <w:pStyle w:val="TSMtextbullets"/>
              <w:rPr>
                <w:i/>
                <w:iCs/>
              </w:rPr>
            </w:pPr>
            <w:r w:rsidRPr="00C94EF0">
              <w:rPr>
                <w:i/>
                <w:iCs/>
              </w:rPr>
              <w:t>The article claims that “just as humans can cause climate change, we can also change our behaviour to limit it”. Do</w:t>
            </w:r>
            <w:r w:rsidR="00FF7C2F">
              <w:rPr>
                <w:i/>
                <w:iCs/>
              </w:rPr>
              <w:t> </w:t>
            </w:r>
            <w:r w:rsidRPr="00C94EF0">
              <w:rPr>
                <w:i/>
                <w:iCs/>
              </w:rPr>
              <w:t>you agree?</w:t>
            </w:r>
          </w:p>
          <w:p w14:paraId="74155D8B" w14:textId="77777777" w:rsidR="00F03237" w:rsidRDefault="00AE6336" w:rsidP="00F7635B">
            <w:pPr>
              <w:pStyle w:val="TSMtextbullets"/>
              <w:rPr>
                <w:i/>
                <w:iCs/>
              </w:rPr>
            </w:pPr>
            <w:r w:rsidRPr="00C94EF0">
              <w:rPr>
                <w:i/>
                <w:iCs/>
              </w:rPr>
              <w:t>Looking at our feedback loops, what are some changes we could make to reduce the impact of climate change and help prevent wildfires?</w:t>
            </w:r>
          </w:p>
          <w:p w14:paraId="3C00640A" w14:textId="48347033" w:rsidR="00F7635B" w:rsidRPr="00C94EF0" w:rsidRDefault="00F7635B" w:rsidP="00F7635B">
            <w:pPr>
              <w:pStyle w:val="TSMitalicbullets"/>
              <w:spacing w:after="120"/>
              <w:rPr>
                <w:i w:val="0"/>
                <w:iCs/>
              </w:rPr>
            </w:pPr>
            <w:r w:rsidRPr="00C94EF0">
              <w:t>What are some changes we would like other people to</w:t>
            </w:r>
            <w:r>
              <w:t> </w:t>
            </w:r>
            <w:r w:rsidRPr="00C94EF0">
              <w:t>make?</w:t>
            </w:r>
          </w:p>
        </w:tc>
        <w:tc>
          <w:tcPr>
            <w:tcW w:w="5108" w:type="dxa"/>
            <w:shd w:val="clear" w:color="auto" w:fill="F8F0E4"/>
          </w:tcPr>
          <w:p w14:paraId="760AA740" w14:textId="77777777" w:rsidR="00F94D87" w:rsidRPr="00C94EF0" w:rsidRDefault="00F94D87" w:rsidP="00F94D87">
            <w:pPr>
              <w:pStyle w:val="TSMTxt"/>
            </w:pPr>
            <w:r w:rsidRPr="00C94EF0">
              <w:rPr>
                <w:noProof/>
                <w:lang w:eastAsia="en-NZ"/>
              </w:rPr>
              <mc:AlternateContent>
                <mc:Choice Requires="wps">
                  <w:drawing>
                    <wp:anchor distT="0" distB="0" distL="114300" distR="114300" simplePos="0" relativeHeight="251627520" behindDoc="0" locked="0" layoutInCell="1" allowOverlap="1" wp14:anchorId="17C309A5" wp14:editId="3BABDF14">
                      <wp:simplePos x="0" y="0"/>
                      <wp:positionH relativeFrom="column">
                        <wp:posOffset>823595</wp:posOffset>
                      </wp:positionH>
                      <wp:positionV relativeFrom="paragraph">
                        <wp:posOffset>-897890</wp:posOffset>
                      </wp:positionV>
                      <wp:extent cx="2472055" cy="1026160"/>
                      <wp:effectExtent l="19050" t="19050" r="23495" b="21590"/>
                      <wp:wrapNone/>
                      <wp:docPr id="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1026160"/>
                              </a:xfrm>
                              <a:prstGeom prst="rect">
                                <a:avLst/>
                              </a:prstGeom>
                              <a:solidFill>
                                <a:srgbClr val="FFFFFF"/>
                              </a:solidFill>
                              <a:ln w="28575">
                                <a:solidFill>
                                  <a:srgbClr val="003D26"/>
                                </a:solidFill>
                                <a:miter lim="800000"/>
                                <a:headEnd/>
                                <a:tailEnd/>
                              </a:ln>
                            </wps:spPr>
                            <wps:txbx>
                              <w:txbxContent>
                                <w:p w14:paraId="5104FED4" w14:textId="20CD8EAC" w:rsidR="0083227D" w:rsidRPr="006845DD" w:rsidRDefault="0086383D" w:rsidP="002563E3">
                                  <w:pPr>
                                    <w:pStyle w:val="TSMTxt"/>
                                    <w:spacing w:before="80"/>
                                  </w:pPr>
                                  <w:r w:rsidRPr="0086383D">
                                    <w:t>The following activities and suggestions are</w:t>
                                  </w:r>
                                  <w:r>
                                    <w:t> </w:t>
                                  </w:r>
                                  <w:r w:rsidRPr="0086383D">
                                    <w:t>designed as a guide for supporting students to explore and extend their content knowledge across the learning areas. Adapt these activities to support your students’ interests and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309A5" id="_x0000_s1033" type="#_x0000_t202" style="position:absolute;left:0;text-align:left;margin-left:64.85pt;margin-top:-70.7pt;width:194.65pt;height:80.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" strokecolor="#003d26" strokeweight="2.25pt">
                      <v:textbox>
                        <w:txbxContent>
                          <w:p w14:paraId="5104FED4" w14:textId="20CD8EAC" w:rsidR="0083227D" w:rsidRPr="006845DD" w:rsidRDefault="0086383D" w:rsidP="002563E3">
                            <w:pPr>
                              <w:pStyle w:val="TSMTxt"/>
                              <w:spacing w:before="80"/>
                            </w:pPr>
                            <w:r w:rsidRPr="0086383D">
                              <w:t>The following activities and suggestions are</w:t>
                            </w:r>
                            <w:r>
                              <w:t> </w:t>
                            </w:r>
                            <w:r w:rsidRPr="0086383D">
                              <w:t>designed as a guide for supporting students to explore and extend their content knowledge across the learning areas. Adapt these activities to support your students’ interests and learning needs.</w:t>
                            </w:r>
                          </w:p>
                        </w:txbxContent>
                      </v:textbox>
                    </v:shape>
                  </w:pict>
                </mc:Fallback>
              </mc:AlternateContent>
            </w:r>
          </w:p>
          <w:p w14:paraId="059941F5" w14:textId="77777777" w:rsidR="00F44BCF" w:rsidRPr="00C94EF0" w:rsidRDefault="00F44BCF" w:rsidP="009615C0">
            <w:pPr>
              <w:pStyle w:val="TSMtxt3pt"/>
              <w:spacing w:before="0" w:after="0"/>
            </w:pPr>
          </w:p>
          <w:p w14:paraId="16B3BC1E" w14:textId="77777777" w:rsidR="00565099" w:rsidRPr="00C94EF0" w:rsidRDefault="00565099" w:rsidP="00565099">
            <w:pPr>
              <w:pStyle w:val="TSMtxt3pt"/>
            </w:pPr>
            <w:r w:rsidRPr="00C94EF0">
              <w:t>Have the students move back into their groups to investigate and evaluate options for action. Encourage them to consider potential actions across all the different levels mentioned in the article: personal, family, community, town, region, country, and planet. Have them select an audience and an action and develop a plan to persuade their audience to take action. The plan should help their audience better understand the issues and show how we can apply our knowledge to limit climate change and reduce wildfires.</w:t>
            </w:r>
          </w:p>
          <w:p w14:paraId="69CC1984" w14:textId="77777777" w:rsidR="0035646A" w:rsidRPr="00C94EF0" w:rsidRDefault="0035646A" w:rsidP="0035646A">
            <w:pPr>
              <w:pStyle w:val="Heading3"/>
            </w:pPr>
            <w:r w:rsidRPr="00C94EF0">
              <w:t>Extension</w:t>
            </w:r>
          </w:p>
          <w:p w14:paraId="55FBCCBF" w14:textId="07DDB942" w:rsidR="0035646A" w:rsidRPr="00C94EF0" w:rsidRDefault="0035646A" w:rsidP="0035646A">
            <w:pPr>
              <w:pStyle w:val="TSMtxt3pt"/>
              <w:spacing w:before="0"/>
            </w:pPr>
            <w:bookmarkStart w:id="0" w:name="_heading=h.1fob9te" w:colFirst="0" w:colLast="0"/>
            <w:bookmarkEnd w:id="0"/>
            <w:r w:rsidRPr="00C94EF0">
              <w:t xml:space="preserve">Select activities from the </w:t>
            </w:r>
            <w:hyperlink r:id="rId33" w:history="1">
              <w:r w:rsidRPr="00B83613">
                <w:rPr>
                  <w:rStyle w:val="Hyperlink"/>
                </w:rPr>
                <w:t>Climate Change Learning Programme – Teacher Resource</w:t>
              </w:r>
            </w:hyperlink>
            <w:r w:rsidRPr="00C94EF0">
              <w:t xml:space="preserve"> to further the students’ understandings of what climate change is and the role of science in both understanding it and learning how to mitigate its effects.</w:t>
            </w:r>
          </w:p>
          <w:p w14:paraId="5BD770B5" w14:textId="77777777" w:rsidR="002B50ED" w:rsidRPr="00C94EF0" w:rsidRDefault="002B50ED" w:rsidP="002B50ED">
            <w:pPr>
              <w:pStyle w:val="Heading3"/>
            </w:pPr>
            <w:r w:rsidRPr="00C94EF0">
              <w:t>Activity 2 – Investigating combustion</w:t>
            </w:r>
          </w:p>
          <w:p w14:paraId="730BC217" w14:textId="4B3C87DC" w:rsidR="002B50ED" w:rsidRPr="00C94EF0" w:rsidRDefault="002B50ED" w:rsidP="002B50ED">
            <w:pPr>
              <w:pStyle w:val="TSMtxt3pt"/>
            </w:pPr>
            <w:r w:rsidRPr="00C94EF0">
              <w:t>Remind students that combustion – burning – is a chemical process that takes place when fuel is heated to a point where it releases gases that interact with oxygen to create heat, flames, and smoke. Light a candle and have the students observe and sketch the parts of the flame, identifying the melted wax, the blue tip, the glowing wick, the dark zone, and</w:t>
            </w:r>
            <w:r w:rsidR="00FF7C2F">
              <w:t> </w:t>
            </w:r>
            <w:r w:rsidRPr="00C94EF0">
              <w:t>the luminous yellow zone.</w:t>
            </w:r>
          </w:p>
          <w:p w14:paraId="2521F39A" w14:textId="45B7D779" w:rsidR="002B50ED" w:rsidRPr="00C94EF0" w:rsidRDefault="002B50ED" w:rsidP="002B50ED">
            <w:pPr>
              <w:pStyle w:val="TSMtxt3pt"/>
            </w:pPr>
            <w:r w:rsidRPr="00C94EF0">
              <w:t xml:space="preserve">Have the students use the </w:t>
            </w:r>
            <w:hyperlink r:id="rId34">
              <w:r w:rsidRPr="000F7502">
                <w:rPr>
                  <w:rStyle w:val="Hyperlink"/>
                </w:rPr>
                <w:t>Exploding Flour activity</w:t>
              </w:r>
            </w:hyperlink>
            <w:r w:rsidRPr="00C94EF0">
              <w:t xml:space="preserve"> on the Science Learning Hub to understand how the surface area of</w:t>
            </w:r>
            <w:r w:rsidR="00FF7C2F">
              <w:t> </w:t>
            </w:r>
            <w:r w:rsidRPr="00C94EF0">
              <w:t xml:space="preserve">fuel affects fire behaviour. </w:t>
            </w:r>
          </w:p>
          <w:p w14:paraId="228B2F8B" w14:textId="10AEEB21" w:rsidR="002B50ED" w:rsidRPr="00C94EF0" w:rsidRDefault="002B50ED" w:rsidP="002B50ED">
            <w:pPr>
              <w:pStyle w:val="TSMtxt3pt"/>
            </w:pPr>
            <w:r w:rsidRPr="00C94EF0">
              <w:t xml:space="preserve">Use </w:t>
            </w:r>
            <w:hyperlink r:id="rId35" w:history="1">
              <w:r w:rsidRPr="00E720D9">
                <w:rPr>
                  <w:rStyle w:val="Hyperlink"/>
                </w:rPr>
                <w:t>Building Science Concepts, Book 64</w:t>
              </w:r>
            </w:hyperlink>
            <w:r w:rsidRPr="00C94EF0">
              <w:t xml:space="preserve"> to:</w:t>
            </w:r>
          </w:p>
          <w:p w14:paraId="50AB9DBE" w14:textId="77777777" w:rsidR="002B50ED" w:rsidRPr="00C94EF0" w:rsidRDefault="002B50ED" w:rsidP="002B50ED">
            <w:pPr>
              <w:pStyle w:val="TSMtextbullets"/>
            </w:pPr>
            <w:r w:rsidRPr="00C94EF0">
              <w:t>explore concepts related to the conservation of matter during physical and chemical changes</w:t>
            </w:r>
          </w:p>
          <w:p w14:paraId="62CF6F58" w14:textId="77777777" w:rsidR="002B50ED" w:rsidRPr="00C94EF0" w:rsidRDefault="002B50ED" w:rsidP="002B50ED">
            <w:pPr>
              <w:pStyle w:val="TSMtextbullets"/>
            </w:pPr>
            <w:r w:rsidRPr="00C94EF0">
              <w:t>reinforce the concept that gases are material substances, that is, they have mass</w:t>
            </w:r>
          </w:p>
          <w:p w14:paraId="4AEF5D55" w14:textId="77777777" w:rsidR="002B50ED" w:rsidRPr="00C94EF0" w:rsidRDefault="002B50ED" w:rsidP="002B50ED">
            <w:pPr>
              <w:pStyle w:val="TSMtextbullets"/>
            </w:pPr>
            <w:r w:rsidRPr="00C94EF0">
              <w:t>explore concepts of energy transformation during the burning of carbon fuels.</w:t>
            </w:r>
          </w:p>
          <w:p w14:paraId="4568E332" w14:textId="68E81204" w:rsidR="00DE2E96" w:rsidRPr="00C94EF0" w:rsidRDefault="00DE2E96" w:rsidP="00366A0F">
            <w:pPr>
              <w:pStyle w:val="TSMtxt3pt"/>
              <w:spacing w:before="0"/>
            </w:pPr>
          </w:p>
        </w:tc>
      </w:tr>
    </w:tbl>
    <w:p w14:paraId="3F944482" w14:textId="77777777" w:rsidR="00F7635B" w:rsidRDefault="00F7635B" w:rsidP="009D5C79">
      <w:pPr>
        <w:sectPr w:rsidR="00F7635B" w:rsidSect="00603129">
          <w:type w:val="continuous"/>
          <w:pgSz w:w="11900" w:h="16840" w:code="9"/>
          <w:pgMar w:top="851" w:right="851" w:bottom="567" w:left="851" w:header="567" w:footer="284" w:gutter="0"/>
          <w:cols w:space="708"/>
          <w:formProt w:val="0"/>
        </w:sectPr>
      </w:pPr>
    </w:p>
    <w:p w14:paraId="18954ACE" w14:textId="7D123BFD" w:rsidR="009D5C79" w:rsidRPr="00C94EF0" w:rsidRDefault="009D5C79" w:rsidP="00F7635B">
      <w:pPr>
        <w:spacing w:before="0"/>
      </w:pPr>
      <w:r w:rsidRPr="00C94EF0">
        <w:rPr>
          <w:noProof/>
          <w:lang w:eastAsia="en-NZ"/>
        </w:rPr>
        <w:lastRenderedPageBreak/>
        <mc:AlternateContent>
          <mc:Choice Requires="wps">
            <w:drawing>
              <wp:anchor distT="0" distB="0" distL="114300" distR="114300" simplePos="0" relativeHeight="251745280" behindDoc="1" locked="0" layoutInCell="0" allowOverlap="1" wp14:anchorId="0BBDBE68" wp14:editId="4B99E399">
                <wp:simplePos x="0" y="0"/>
                <wp:positionH relativeFrom="column">
                  <wp:posOffset>-588010</wp:posOffset>
                </wp:positionH>
                <wp:positionV relativeFrom="paragraph">
                  <wp:posOffset>65982</wp:posOffset>
                </wp:positionV>
                <wp:extent cx="7668000" cy="360000"/>
                <wp:effectExtent l="0" t="0" r="28575" b="21590"/>
                <wp:wrapNone/>
                <wp:docPr id="26"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68000" cy="360000"/>
                        </a:xfrm>
                        <a:prstGeom prst="rect">
                          <a:avLst/>
                        </a:prstGeom>
                        <a:solidFill>
                          <a:srgbClr val="8A4E3B"/>
                        </a:solidFill>
                        <a:ln>
                          <a:solidFill>
                            <a:srgbClr val="8A4E3B"/>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EBF93" id="Rectangle 499" o:spid="_x0000_s1026" style="position:absolute;margin-left:-46.3pt;margin-top:5.2pt;width:603.8pt;height:28.3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" o:allowincell="f" fillcolor="#8a4e3b" strokecolor="#8a4e3b">
                <v:path arrowok="t"/>
              </v:rect>
            </w:pict>
          </mc:Fallback>
        </mc:AlternateContent>
      </w:r>
    </w:p>
    <w:p w14:paraId="554C5AF3" w14:textId="790C6448" w:rsidR="001731D1" w:rsidRPr="00C94EF0" w:rsidRDefault="00AA0BC5" w:rsidP="009D5C79">
      <w:pPr>
        <w:pStyle w:val="Heading2"/>
        <w:spacing w:before="0"/>
        <w:rPr>
          <w:color w:val="FFFFFF" w:themeColor="background1"/>
        </w:rPr>
      </w:pPr>
      <w:r w:rsidRPr="00C94EF0">
        <w:rPr>
          <w:color w:val="FFFFFF" w:themeColor="background1"/>
        </w:rPr>
        <w:t>Learning activities – Explore the technology</w:t>
      </w:r>
    </w:p>
    <w:p w14:paraId="1F47087D" w14:textId="77777777" w:rsidR="00F72CDE" w:rsidRPr="00C94EF0" w:rsidRDefault="00F72CDE"/>
    <w:p w14:paraId="5F182DB6" w14:textId="77777777" w:rsidR="00F7635B" w:rsidRDefault="00F7635B" w:rsidP="00450259">
      <w:pPr>
        <w:pStyle w:val="Heading3"/>
        <w:sectPr w:rsidR="00F7635B" w:rsidSect="00F7635B">
          <w:pgSz w:w="11900" w:h="16840" w:code="9"/>
          <w:pgMar w:top="851" w:right="851" w:bottom="567" w:left="851" w:header="567" w:footer="284" w:gutter="0"/>
          <w:cols w:space="708"/>
        </w:sectPr>
      </w:pPr>
    </w:p>
    <w:tbl>
      <w:tblPr>
        <w:tblW w:w="10206" w:type="dxa"/>
        <w:tblLayout w:type="fixed"/>
        <w:tblLook w:val="00A0" w:firstRow="1" w:lastRow="0" w:firstColumn="1" w:lastColumn="0" w:noHBand="0" w:noVBand="0"/>
      </w:tblPr>
      <w:tblGrid>
        <w:gridCol w:w="5098"/>
        <w:gridCol w:w="5108"/>
      </w:tblGrid>
      <w:tr w:rsidR="00F72CDE" w:rsidRPr="00C94EF0" w14:paraId="07118F9C" w14:textId="77777777" w:rsidTr="00F72CDE">
        <w:tc>
          <w:tcPr>
            <w:tcW w:w="5098" w:type="dxa"/>
            <w:tcBorders>
              <w:top w:val="single" w:sz="4" w:space="0" w:color="BFBFBF"/>
            </w:tcBorders>
            <w:shd w:val="clear" w:color="auto" w:fill="F8F0E4"/>
          </w:tcPr>
          <w:p w14:paraId="39ADE15C" w14:textId="361502C6" w:rsidR="00450259" w:rsidRPr="00C94EF0" w:rsidRDefault="00450259" w:rsidP="00450259">
            <w:pPr>
              <w:pStyle w:val="Heading3"/>
            </w:pPr>
            <w:r w:rsidRPr="00C94EF0">
              <w:t>Activity 1 – Firefighting tools</w:t>
            </w:r>
          </w:p>
          <w:p w14:paraId="5EAB6401" w14:textId="77777777" w:rsidR="00450259" w:rsidRPr="00C94EF0" w:rsidRDefault="00450259" w:rsidP="00450259">
            <w:pPr>
              <w:pStyle w:val="TSMtxt3pt"/>
            </w:pPr>
            <w:r w:rsidRPr="00C94EF0">
              <w:t>Have the students review the information about the fire triangle and share what they know about other major fires in New Zealand or overseas. While the “Resource links” below include examples, wildfires are now so frequent that there are almost always major stories in the media.</w:t>
            </w:r>
          </w:p>
          <w:p w14:paraId="7028758B" w14:textId="58781777" w:rsidR="00450259" w:rsidRPr="00C94EF0" w:rsidRDefault="00450259" w:rsidP="00450259">
            <w:pPr>
              <w:pStyle w:val="TSMtxt3pt"/>
            </w:pPr>
            <w:r w:rsidRPr="00C94EF0">
              <w:t>Discuss the notion of adaptation – that people, like plants and</w:t>
            </w:r>
            <w:r w:rsidR="004F56C8">
              <w:t> </w:t>
            </w:r>
            <w:r w:rsidRPr="00C94EF0">
              <w:t>animals, adapt to their environment so indigenous peoples in Canada and Australia developed the practice of</w:t>
            </w:r>
            <w:r w:rsidR="004F56C8">
              <w:t> </w:t>
            </w:r>
            <w:r w:rsidRPr="00C94EF0">
              <w:t xml:space="preserve">cultural burning. </w:t>
            </w:r>
          </w:p>
          <w:p w14:paraId="5B324703" w14:textId="77777777" w:rsidR="00450259" w:rsidRPr="00C94EF0" w:rsidRDefault="00450259" w:rsidP="00450259">
            <w:pPr>
              <w:pStyle w:val="TSMtxt3pt"/>
            </w:pPr>
            <w:r w:rsidRPr="00C94EF0">
              <w:t xml:space="preserve">Introduce the term “mitigation” and explain that it is about fixing and reducing the impact of problems. </w:t>
            </w:r>
          </w:p>
          <w:p w14:paraId="32DB1F20" w14:textId="260EC4E2" w:rsidR="00450259" w:rsidRPr="00C94EF0" w:rsidRDefault="00450259" w:rsidP="00450259">
            <w:pPr>
              <w:pStyle w:val="TSMitalicbullets"/>
            </w:pPr>
            <w:r w:rsidRPr="00C94EF0">
              <w:t>Cultural burning is an example of a technological practice that is used to mitigate the impact of fire. Can you think of</w:t>
            </w:r>
            <w:r w:rsidR="00FA46BE">
              <w:t> </w:t>
            </w:r>
            <w:r w:rsidRPr="00C94EF0">
              <w:t>others?</w:t>
            </w:r>
          </w:p>
          <w:p w14:paraId="1B45CAB8" w14:textId="77777777" w:rsidR="00450259" w:rsidRPr="00C94EF0" w:rsidRDefault="00450259" w:rsidP="00450259">
            <w:pPr>
              <w:pStyle w:val="TSMtxt3pt"/>
            </w:pPr>
            <w:r w:rsidRPr="00C94EF0">
              <w:t>Prompt further wondering about the technological practices, tools, and materials used to mitigate the impact of fire.</w:t>
            </w:r>
          </w:p>
          <w:p w14:paraId="5F7EC23E" w14:textId="77777777" w:rsidR="00450259" w:rsidRPr="00FA46BE" w:rsidRDefault="00450259" w:rsidP="00450259">
            <w:pPr>
              <w:pStyle w:val="TSMtextbullets"/>
              <w:rPr>
                <w:i/>
                <w:iCs/>
              </w:rPr>
            </w:pPr>
            <w:r w:rsidRPr="00FA46BE">
              <w:rPr>
                <w:i/>
                <w:iCs/>
              </w:rPr>
              <w:t>What clues does the fire triangle give us about how best to fight fires?</w:t>
            </w:r>
          </w:p>
          <w:p w14:paraId="1CEEB6B7" w14:textId="77777777" w:rsidR="00450259" w:rsidRPr="00FA46BE" w:rsidRDefault="00450259" w:rsidP="00450259">
            <w:pPr>
              <w:pStyle w:val="TSMtextbullets"/>
              <w:rPr>
                <w:i/>
                <w:iCs/>
              </w:rPr>
            </w:pPr>
            <w:r w:rsidRPr="00FA46BE">
              <w:rPr>
                <w:i/>
                <w:iCs/>
              </w:rPr>
              <w:t xml:space="preserve">I wonder whether more cultural burning might have helped prevent the fires in Australia. </w:t>
            </w:r>
          </w:p>
          <w:p w14:paraId="0CE45D6E" w14:textId="77777777" w:rsidR="00450259" w:rsidRPr="00FA46BE" w:rsidRDefault="00450259" w:rsidP="00450259">
            <w:pPr>
              <w:pStyle w:val="TSMtextbullets"/>
              <w:rPr>
                <w:i/>
                <w:iCs/>
              </w:rPr>
            </w:pPr>
            <w:r w:rsidRPr="00FA46BE">
              <w:rPr>
                <w:i/>
                <w:iCs/>
              </w:rPr>
              <w:t>How do you know where to put a firebreak?</w:t>
            </w:r>
          </w:p>
          <w:p w14:paraId="2FE0FB5C" w14:textId="77777777" w:rsidR="00450259" w:rsidRPr="00FA46BE" w:rsidRDefault="00450259" w:rsidP="00450259">
            <w:pPr>
              <w:pStyle w:val="TSMtextbullets"/>
              <w:rPr>
                <w:i/>
                <w:iCs/>
              </w:rPr>
            </w:pPr>
            <w:r w:rsidRPr="00FA46BE">
              <w:rPr>
                <w:i/>
                <w:iCs/>
              </w:rPr>
              <w:t>How do you suppose people stay safe when they are fighting fire?</w:t>
            </w:r>
          </w:p>
          <w:p w14:paraId="6517CD50" w14:textId="77777777" w:rsidR="00450259" w:rsidRPr="00FA46BE" w:rsidRDefault="00450259" w:rsidP="00450259">
            <w:pPr>
              <w:pStyle w:val="TSMtextbullets"/>
              <w:rPr>
                <w:i/>
                <w:iCs/>
              </w:rPr>
            </w:pPr>
            <w:r w:rsidRPr="00FA46BE">
              <w:rPr>
                <w:i/>
                <w:iCs/>
              </w:rPr>
              <w:t>What is fire retardant? How does that work? How do you use it?</w:t>
            </w:r>
          </w:p>
          <w:p w14:paraId="5D2C6E8C" w14:textId="77777777" w:rsidR="00450259" w:rsidRPr="00FA46BE" w:rsidRDefault="00450259" w:rsidP="00450259">
            <w:pPr>
              <w:pStyle w:val="TSMtextbullets"/>
              <w:rPr>
                <w:i/>
                <w:iCs/>
              </w:rPr>
            </w:pPr>
            <w:r w:rsidRPr="00FA46BE">
              <w:rPr>
                <w:i/>
                <w:iCs/>
              </w:rPr>
              <w:t>During summer, we often see signs telling us about the fire danger level. How do you suppose Fire and Emergency New Zealand knows what the danger level is? What technology do they use and how has it made them more effective and efficient?</w:t>
            </w:r>
          </w:p>
          <w:p w14:paraId="689058AC" w14:textId="074503CF" w:rsidR="00F72CDE" w:rsidRPr="004F56C8" w:rsidRDefault="00450259" w:rsidP="004F56C8">
            <w:pPr>
              <w:pStyle w:val="TSMtextbullets"/>
              <w:spacing w:after="120"/>
            </w:pPr>
            <w:r w:rsidRPr="00FA46BE">
              <w:rPr>
                <w:i/>
                <w:iCs/>
              </w:rPr>
              <w:t>What is the best thing to do if a fire starts at school?</w:t>
            </w:r>
          </w:p>
        </w:tc>
        <w:tc>
          <w:tcPr>
            <w:tcW w:w="5108" w:type="dxa"/>
            <w:tcBorders>
              <w:top w:val="single" w:sz="4" w:space="0" w:color="BFBFBF"/>
            </w:tcBorders>
            <w:shd w:val="clear" w:color="auto" w:fill="F8F0E4"/>
          </w:tcPr>
          <w:p w14:paraId="778696D9" w14:textId="77777777" w:rsidR="006C1432" w:rsidRPr="00C94EF0" w:rsidRDefault="006C1432" w:rsidP="006C1432">
            <w:pPr>
              <w:pStyle w:val="TSMtxt3pt"/>
              <w:spacing w:before="240" w:after="120"/>
            </w:pPr>
            <w:r w:rsidRPr="00C94EF0">
              <w:t>Have the students move into groups to research example fires, investigating what caused them, what the consequences were, and how they were fought. Aim for a spread of examples over time and place so that the students can compare how people in different cultural groups manage the risk of fire, how they fight it, and how different technological practices can be combined. Prompt them to keep the questions they raised in mind and seek possible answers.</w:t>
            </w:r>
          </w:p>
          <w:tbl>
            <w:tblPr>
              <w:tblW w:w="464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6"/>
              <w:gridCol w:w="1094"/>
              <w:gridCol w:w="1188"/>
              <w:gridCol w:w="1201"/>
            </w:tblGrid>
            <w:tr w:rsidR="006C1432" w:rsidRPr="00C94EF0" w14:paraId="76CA67D7" w14:textId="77777777" w:rsidTr="006C1432">
              <w:tc>
                <w:tcPr>
                  <w:tcW w:w="9730" w:type="dxa"/>
                  <w:gridSpan w:val="4"/>
                </w:tcPr>
                <w:p w14:paraId="05505B47" w14:textId="77777777" w:rsidR="006C1432" w:rsidRPr="00C94EF0" w:rsidRDefault="006C1432" w:rsidP="00FA46BE">
                  <w:pPr>
                    <w:pStyle w:val="TSMtxt3pt"/>
                    <w:ind w:left="0" w:right="0"/>
                    <w:rPr>
                      <w:sz w:val="16"/>
                      <w:szCs w:val="16"/>
                    </w:rPr>
                  </w:pPr>
                  <w:r w:rsidRPr="00C94EF0">
                    <w:rPr>
                      <w:sz w:val="16"/>
                      <w:szCs w:val="16"/>
                    </w:rPr>
                    <w:t>Context:</w:t>
                  </w:r>
                </w:p>
              </w:tc>
            </w:tr>
            <w:tr w:rsidR="006C1432" w:rsidRPr="00C94EF0" w14:paraId="674FA4AB" w14:textId="77777777" w:rsidTr="006C1432">
              <w:tc>
                <w:tcPr>
                  <w:tcW w:w="2440" w:type="dxa"/>
                  <w:vMerge w:val="restart"/>
                  <w:vAlign w:val="bottom"/>
                </w:tcPr>
                <w:p w14:paraId="4DFE9406" w14:textId="77777777" w:rsidR="006C1432" w:rsidRPr="00C94EF0" w:rsidRDefault="006C1432" w:rsidP="006C1432">
                  <w:pPr>
                    <w:pStyle w:val="TSMtxt3pt"/>
                    <w:ind w:left="0" w:right="0"/>
                    <w:rPr>
                      <w:sz w:val="16"/>
                      <w:szCs w:val="16"/>
                    </w:rPr>
                  </w:pPr>
                  <w:r w:rsidRPr="00C94EF0">
                    <w:rPr>
                      <w:sz w:val="16"/>
                      <w:szCs w:val="16"/>
                    </w:rPr>
                    <w:t>Cause</w:t>
                  </w:r>
                </w:p>
              </w:tc>
              <w:tc>
                <w:tcPr>
                  <w:tcW w:w="2271" w:type="dxa"/>
                  <w:vMerge w:val="restart"/>
                  <w:vAlign w:val="bottom"/>
                </w:tcPr>
                <w:p w14:paraId="3A8179D4" w14:textId="77777777" w:rsidR="006C1432" w:rsidRPr="00C94EF0" w:rsidRDefault="006C1432" w:rsidP="00A259D8">
                  <w:pPr>
                    <w:pStyle w:val="TSMtxt3pt"/>
                    <w:ind w:left="0" w:right="0"/>
                    <w:rPr>
                      <w:sz w:val="16"/>
                      <w:szCs w:val="16"/>
                    </w:rPr>
                  </w:pPr>
                  <w:r w:rsidRPr="00C94EF0">
                    <w:rPr>
                      <w:sz w:val="16"/>
                      <w:szCs w:val="16"/>
                    </w:rPr>
                    <w:t>How it was fought</w:t>
                  </w:r>
                </w:p>
              </w:tc>
              <w:tc>
                <w:tcPr>
                  <w:tcW w:w="5019" w:type="dxa"/>
                  <w:gridSpan w:val="2"/>
                  <w:vAlign w:val="bottom"/>
                </w:tcPr>
                <w:p w14:paraId="142B9714" w14:textId="77777777" w:rsidR="006C1432" w:rsidRPr="00C94EF0" w:rsidRDefault="006C1432" w:rsidP="006C1432">
                  <w:pPr>
                    <w:pStyle w:val="TSMtxt3pt"/>
                    <w:ind w:left="0" w:right="0"/>
                    <w:jc w:val="center"/>
                    <w:rPr>
                      <w:sz w:val="16"/>
                      <w:szCs w:val="16"/>
                    </w:rPr>
                  </w:pPr>
                  <w:r w:rsidRPr="00C94EF0">
                    <w:rPr>
                      <w:sz w:val="16"/>
                      <w:szCs w:val="16"/>
                    </w:rPr>
                    <w:t>Effects</w:t>
                  </w:r>
                </w:p>
              </w:tc>
            </w:tr>
            <w:tr w:rsidR="006C1432" w:rsidRPr="00C94EF0" w14:paraId="7BC2F908" w14:textId="77777777" w:rsidTr="006C1432">
              <w:tc>
                <w:tcPr>
                  <w:tcW w:w="2440" w:type="dxa"/>
                  <w:vMerge/>
                  <w:vAlign w:val="bottom"/>
                </w:tcPr>
                <w:p w14:paraId="756D1C1E" w14:textId="77777777" w:rsidR="006C1432" w:rsidRPr="00C94EF0" w:rsidRDefault="006C1432" w:rsidP="006C1432">
                  <w:pPr>
                    <w:pStyle w:val="TSMtxt3pt"/>
                    <w:ind w:left="0" w:right="0"/>
                    <w:jc w:val="center"/>
                    <w:rPr>
                      <w:sz w:val="16"/>
                      <w:szCs w:val="16"/>
                    </w:rPr>
                  </w:pPr>
                </w:p>
              </w:tc>
              <w:tc>
                <w:tcPr>
                  <w:tcW w:w="2271" w:type="dxa"/>
                  <w:vMerge/>
                  <w:vAlign w:val="bottom"/>
                </w:tcPr>
                <w:p w14:paraId="75DCAF98" w14:textId="77777777" w:rsidR="006C1432" w:rsidRPr="00C94EF0" w:rsidRDefault="006C1432" w:rsidP="006C1432">
                  <w:pPr>
                    <w:pStyle w:val="TSMtxt3pt"/>
                    <w:ind w:left="0" w:right="0"/>
                    <w:jc w:val="center"/>
                    <w:rPr>
                      <w:sz w:val="16"/>
                      <w:szCs w:val="16"/>
                    </w:rPr>
                  </w:pPr>
                </w:p>
              </w:tc>
              <w:tc>
                <w:tcPr>
                  <w:tcW w:w="2494" w:type="dxa"/>
                  <w:vAlign w:val="bottom"/>
                </w:tcPr>
                <w:p w14:paraId="2E494E6F" w14:textId="77777777" w:rsidR="006C1432" w:rsidRPr="00C94EF0" w:rsidRDefault="006C1432" w:rsidP="006C1432">
                  <w:pPr>
                    <w:pStyle w:val="TSMtxt3pt"/>
                    <w:ind w:left="0" w:right="0"/>
                    <w:jc w:val="center"/>
                    <w:rPr>
                      <w:sz w:val="16"/>
                      <w:szCs w:val="16"/>
                    </w:rPr>
                  </w:pPr>
                  <w:r w:rsidRPr="00C94EF0">
                    <w:rPr>
                      <w:sz w:val="16"/>
                      <w:szCs w:val="16"/>
                    </w:rPr>
                    <w:t>Positive</w:t>
                  </w:r>
                </w:p>
              </w:tc>
              <w:tc>
                <w:tcPr>
                  <w:tcW w:w="2525" w:type="dxa"/>
                  <w:vAlign w:val="bottom"/>
                </w:tcPr>
                <w:p w14:paraId="4D52C7AC" w14:textId="77777777" w:rsidR="006C1432" w:rsidRPr="00C94EF0" w:rsidRDefault="006C1432" w:rsidP="006C1432">
                  <w:pPr>
                    <w:pStyle w:val="TSMtxt3pt"/>
                    <w:ind w:left="0" w:right="0"/>
                    <w:jc w:val="center"/>
                    <w:rPr>
                      <w:sz w:val="16"/>
                      <w:szCs w:val="16"/>
                    </w:rPr>
                  </w:pPr>
                  <w:r w:rsidRPr="00C94EF0">
                    <w:rPr>
                      <w:sz w:val="16"/>
                      <w:szCs w:val="16"/>
                    </w:rPr>
                    <w:t>Negative</w:t>
                  </w:r>
                </w:p>
              </w:tc>
            </w:tr>
            <w:tr w:rsidR="006C1432" w:rsidRPr="00C94EF0" w14:paraId="365C0D50" w14:textId="77777777" w:rsidTr="006C1432">
              <w:tc>
                <w:tcPr>
                  <w:tcW w:w="2440" w:type="dxa"/>
                </w:tcPr>
                <w:p w14:paraId="03A45FE7" w14:textId="77777777" w:rsidR="006C1432" w:rsidRDefault="006C1432" w:rsidP="006C1432">
                  <w:pPr>
                    <w:pStyle w:val="TSMtxt3pt"/>
                    <w:ind w:left="0" w:right="0"/>
                    <w:rPr>
                      <w:sz w:val="16"/>
                      <w:szCs w:val="16"/>
                    </w:rPr>
                  </w:pPr>
                </w:p>
                <w:p w14:paraId="01D8A929" w14:textId="3D9E7968" w:rsidR="00F7635B" w:rsidRPr="00C94EF0" w:rsidRDefault="00F7635B" w:rsidP="006C1432">
                  <w:pPr>
                    <w:pStyle w:val="TSMtxt3pt"/>
                    <w:ind w:left="0" w:right="0"/>
                    <w:rPr>
                      <w:sz w:val="16"/>
                      <w:szCs w:val="16"/>
                    </w:rPr>
                  </w:pPr>
                </w:p>
              </w:tc>
              <w:tc>
                <w:tcPr>
                  <w:tcW w:w="2271" w:type="dxa"/>
                </w:tcPr>
                <w:p w14:paraId="1A7DE19B" w14:textId="77777777" w:rsidR="006C1432" w:rsidRDefault="006C1432" w:rsidP="006C1432">
                  <w:pPr>
                    <w:pStyle w:val="TSMtxt3pt"/>
                    <w:ind w:left="0" w:right="0"/>
                    <w:rPr>
                      <w:sz w:val="16"/>
                      <w:szCs w:val="16"/>
                    </w:rPr>
                  </w:pPr>
                </w:p>
                <w:p w14:paraId="6FDE4A1B" w14:textId="53FFE195" w:rsidR="00F7635B" w:rsidRPr="00C94EF0" w:rsidRDefault="00F7635B" w:rsidP="006C1432">
                  <w:pPr>
                    <w:pStyle w:val="TSMtxt3pt"/>
                    <w:ind w:left="0" w:right="0"/>
                    <w:rPr>
                      <w:sz w:val="16"/>
                      <w:szCs w:val="16"/>
                    </w:rPr>
                  </w:pPr>
                </w:p>
              </w:tc>
              <w:tc>
                <w:tcPr>
                  <w:tcW w:w="2494" w:type="dxa"/>
                </w:tcPr>
                <w:p w14:paraId="67D16D42" w14:textId="77777777" w:rsidR="006C1432" w:rsidRDefault="006C1432" w:rsidP="006C1432">
                  <w:pPr>
                    <w:pStyle w:val="TSMtxt3pt"/>
                    <w:ind w:left="0" w:right="0"/>
                    <w:rPr>
                      <w:sz w:val="16"/>
                      <w:szCs w:val="16"/>
                    </w:rPr>
                  </w:pPr>
                </w:p>
                <w:p w14:paraId="3DCDE133" w14:textId="6A44ADEE" w:rsidR="00F7635B" w:rsidRPr="00C94EF0" w:rsidRDefault="00F7635B" w:rsidP="006C1432">
                  <w:pPr>
                    <w:pStyle w:val="TSMtxt3pt"/>
                    <w:ind w:left="0" w:right="0"/>
                    <w:rPr>
                      <w:sz w:val="16"/>
                      <w:szCs w:val="16"/>
                    </w:rPr>
                  </w:pPr>
                </w:p>
              </w:tc>
              <w:tc>
                <w:tcPr>
                  <w:tcW w:w="2525" w:type="dxa"/>
                </w:tcPr>
                <w:p w14:paraId="1E4547F5" w14:textId="77777777" w:rsidR="006C1432" w:rsidRPr="00C94EF0" w:rsidRDefault="006C1432" w:rsidP="006C1432">
                  <w:pPr>
                    <w:pStyle w:val="TSMtxt3pt"/>
                    <w:ind w:left="0" w:right="0"/>
                    <w:rPr>
                      <w:sz w:val="16"/>
                      <w:szCs w:val="16"/>
                    </w:rPr>
                  </w:pPr>
                </w:p>
                <w:p w14:paraId="62E64117" w14:textId="77777777" w:rsidR="006C1432" w:rsidRPr="00C94EF0" w:rsidRDefault="006C1432" w:rsidP="006C1432">
                  <w:pPr>
                    <w:pStyle w:val="TSMtxt3pt"/>
                    <w:ind w:left="0" w:right="0"/>
                    <w:rPr>
                      <w:sz w:val="16"/>
                      <w:szCs w:val="16"/>
                    </w:rPr>
                  </w:pPr>
                </w:p>
              </w:tc>
            </w:tr>
          </w:tbl>
          <w:p w14:paraId="7609EE6E" w14:textId="77777777" w:rsidR="006C1432" w:rsidRPr="00C94EF0" w:rsidRDefault="006C1432" w:rsidP="006C1432">
            <w:pPr>
              <w:pStyle w:val="TSMTxt1st"/>
            </w:pPr>
            <w:r w:rsidRPr="00C94EF0">
              <w:t xml:space="preserve">Discuss what the students learned about fire prevention and fighting. </w:t>
            </w:r>
          </w:p>
          <w:p w14:paraId="760CDB4F" w14:textId="77777777" w:rsidR="006C1432" w:rsidRPr="00C94EF0" w:rsidRDefault="006C1432" w:rsidP="006C1432">
            <w:pPr>
              <w:pStyle w:val="TSMitalicbullets"/>
            </w:pPr>
            <w:r w:rsidRPr="00C94EF0">
              <w:t>What can we learn from the past about effective and ineffective ways of fighting fires?</w:t>
            </w:r>
          </w:p>
          <w:p w14:paraId="66464E86" w14:textId="77777777" w:rsidR="006C1432" w:rsidRPr="00C94EF0" w:rsidRDefault="006C1432" w:rsidP="006C1432">
            <w:pPr>
              <w:pStyle w:val="TSMitalicbullets"/>
            </w:pPr>
            <w:r w:rsidRPr="00C94EF0">
              <w:t>How can new innovations help us do better?</w:t>
            </w:r>
          </w:p>
          <w:p w14:paraId="323F4904" w14:textId="77777777" w:rsidR="006C1432" w:rsidRPr="00C94EF0" w:rsidRDefault="006C1432" w:rsidP="006C1432">
            <w:pPr>
              <w:pStyle w:val="TSMitalicbullets"/>
            </w:pPr>
            <w:r w:rsidRPr="00C94EF0">
              <w:t>Let’s think back to the questions we raised. What have we found to help answer them?</w:t>
            </w:r>
          </w:p>
          <w:p w14:paraId="40E0EC3B" w14:textId="77777777" w:rsidR="006C1432" w:rsidRPr="00C94EF0" w:rsidRDefault="006C1432" w:rsidP="006C1432">
            <w:pPr>
              <w:pStyle w:val="TSMtxt3pt"/>
            </w:pPr>
            <w:r w:rsidRPr="00C94EF0">
              <w:t>Have the students draw from what they have learned to create (or review) a fire protection plan for their home or school.</w:t>
            </w:r>
          </w:p>
          <w:p w14:paraId="04A69E3F" w14:textId="58A46602" w:rsidR="00116486" w:rsidRPr="00C94EF0" w:rsidRDefault="00116486" w:rsidP="00F94D87">
            <w:pPr>
              <w:pStyle w:val="TSMTxt"/>
              <w:rPr>
                <w:lang w:eastAsia="en-NZ"/>
              </w:rPr>
            </w:pPr>
          </w:p>
        </w:tc>
      </w:tr>
    </w:tbl>
    <w:p w14:paraId="4166D710" w14:textId="77777777" w:rsidR="00BB364B" w:rsidRPr="00C94EF0" w:rsidRDefault="00BB364B" w:rsidP="004776EF">
      <w:pPr>
        <w:pStyle w:val="TSMtxt3pt"/>
        <w:spacing w:before="0" w:after="0"/>
      </w:pPr>
    </w:p>
    <w:p w14:paraId="215559D4" w14:textId="77777777" w:rsidR="00603129" w:rsidRPr="00C94EF0" w:rsidRDefault="00603129" w:rsidP="004776EF">
      <w:pPr>
        <w:pStyle w:val="TSMtxt3pt"/>
        <w:spacing w:before="0" w:after="0"/>
        <w:sectPr w:rsidR="00603129" w:rsidRPr="00C94EF0" w:rsidSect="00F7635B">
          <w:type w:val="continuous"/>
          <w:pgSz w:w="11900" w:h="16840" w:code="9"/>
          <w:pgMar w:top="851" w:right="851" w:bottom="567" w:left="851" w:header="567" w:footer="284" w:gutter="0"/>
          <w:cols w:space="708"/>
          <w:formProt w:val="0"/>
        </w:sectPr>
      </w:pPr>
    </w:p>
    <w:p w14:paraId="6263EBC3" w14:textId="77777777" w:rsidR="004776EF" w:rsidRPr="00C94EF0" w:rsidRDefault="004776EF" w:rsidP="004776EF">
      <w:pPr>
        <w:pStyle w:val="TSMtxt3pt"/>
        <w:spacing w:before="0" w:after="0"/>
        <w:sectPr w:rsidR="004776EF" w:rsidRPr="00C94EF0" w:rsidSect="00603129">
          <w:type w:val="continuous"/>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044048" w:rsidRPr="00C94EF0" w14:paraId="35F340FB" w14:textId="77777777" w:rsidTr="00603129">
        <w:tc>
          <w:tcPr>
            <w:tcW w:w="5211" w:type="dxa"/>
            <w:shd w:val="clear" w:color="auto" w:fill="FFFFFF"/>
          </w:tcPr>
          <w:p w14:paraId="2E587833" w14:textId="77777777" w:rsidR="00044048" w:rsidRPr="00C94EF0" w:rsidRDefault="00044048" w:rsidP="00EF43CD">
            <w:pPr>
              <w:pStyle w:val="Heading3"/>
              <w:spacing w:before="120" w:after="0"/>
            </w:pPr>
            <w:r w:rsidRPr="00C94EF0">
              <w:lastRenderedPageBreak/>
              <w:t xml:space="preserve">RESOURCE LINKS </w:t>
            </w:r>
          </w:p>
        </w:tc>
        <w:tc>
          <w:tcPr>
            <w:tcW w:w="5222" w:type="dxa"/>
            <w:shd w:val="clear" w:color="auto" w:fill="FFFFFF"/>
          </w:tcPr>
          <w:p w14:paraId="130806A2" w14:textId="77777777" w:rsidR="00044048" w:rsidRPr="00C94EF0" w:rsidRDefault="00044048" w:rsidP="00EF43CD">
            <w:pPr>
              <w:pStyle w:val="Heading3"/>
              <w:spacing w:before="120" w:after="0"/>
            </w:pPr>
          </w:p>
        </w:tc>
      </w:tr>
    </w:tbl>
    <w:p w14:paraId="5010A5A3" w14:textId="77777777" w:rsidR="00603129" w:rsidRPr="00C94EF0" w:rsidRDefault="00603129" w:rsidP="00603129">
      <w:pPr>
        <w:spacing w:before="0" w:line="240" w:lineRule="auto"/>
        <w:sectPr w:rsidR="00603129" w:rsidRPr="00C94EF0" w:rsidSect="004776EF">
          <w:footerReference w:type="default" r:id="rId36"/>
          <w:pgSz w:w="11900" w:h="16840" w:code="9"/>
          <w:pgMar w:top="851" w:right="851" w:bottom="567" w:left="851" w:header="567" w:footer="284" w:gutter="0"/>
          <w:cols w:space="708"/>
        </w:sectPr>
      </w:pPr>
    </w:p>
    <w:tbl>
      <w:tblPr>
        <w:tblW w:w="10206" w:type="dxa"/>
        <w:tblLayout w:type="fixed"/>
        <w:tblCellMar>
          <w:right w:w="57" w:type="dxa"/>
        </w:tblCellMar>
        <w:tblLook w:val="00A0" w:firstRow="1" w:lastRow="0" w:firstColumn="1" w:lastColumn="0" w:noHBand="0" w:noVBand="0"/>
      </w:tblPr>
      <w:tblGrid>
        <w:gridCol w:w="5098"/>
        <w:gridCol w:w="5108"/>
      </w:tblGrid>
      <w:tr w:rsidR="00044048" w:rsidRPr="00C94EF0" w14:paraId="368E09DA" w14:textId="77777777" w:rsidTr="00077B5A">
        <w:trPr>
          <w:trHeight w:val="79"/>
        </w:trPr>
        <w:tc>
          <w:tcPr>
            <w:tcW w:w="5211" w:type="dxa"/>
            <w:tcBorders>
              <w:top w:val="single" w:sz="4" w:space="0" w:color="BFBFBF"/>
            </w:tcBorders>
            <w:shd w:val="clear" w:color="auto" w:fill="F8F0E4"/>
          </w:tcPr>
          <w:p w14:paraId="29AF50DB" w14:textId="77777777" w:rsidR="009033DD" w:rsidRPr="00C94EF0" w:rsidRDefault="009033DD" w:rsidP="00700955">
            <w:pPr>
              <w:pStyle w:val="Heading4"/>
            </w:pPr>
            <w:r w:rsidRPr="00C94EF0">
              <w:t>Connected and School Journal</w:t>
            </w:r>
          </w:p>
          <w:p w14:paraId="37AB7074" w14:textId="77777777" w:rsidR="000D06B3" w:rsidRPr="00C94EF0" w:rsidRDefault="000D06B3" w:rsidP="000D06B3">
            <w:pPr>
              <w:pStyle w:val="TSMtxt3pt"/>
              <w:spacing w:after="0"/>
              <w:rPr>
                <w:szCs w:val="17"/>
              </w:rPr>
            </w:pPr>
            <w:r w:rsidRPr="00C94EF0">
              <w:rPr>
                <w:szCs w:val="17"/>
              </w:rPr>
              <w:t xml:space="preserve">“Trees, Seas, and Soil”, </w:t>
            </w:r>
            <w:r w:rsidRPr="00C94EF0">
              <w:rPr>
                <w:i/>
                <w:szCs w:val="17"/>
              </w:rPr>
              <w:t xml:space="preserve">Connected </w:t>
            </w:r>
            <w:r w:rsidRPr="00C94EF0">
              <w:rPr>
                <w:iCs/>
                <w:szCs w:val="17"/>
              </w:rPr>
              <w:t>2020</w:t>
            </w:r>
            <w:r w:rsidRPr="00C94EF0">
              <w:rPr>
                <w:szCs w:val="17"/>
              </w:rPr>
              <w:t>, Level 3, Kaitiakitanga</w:t>
            </w:r>
          </w:p>
          <w:p w14:paraId="4705DA09" w14:textId="77777777" w:rsidR="000D06B3" w:rsidRPr="00C94EF0" w:rsidRDefault="000D06B3" w:rsidP="000D06B3">
            <w:pPr>
              <w:pStyle w:val="TSMtxt3pt"/>
              <w:spacing w:after="0"/>
              <w:rPr>
                <w:szCs w:val="17"/>
              </w:rPr>
            </w:pPr>
            <w:r w:rsidRPr="00C94EF0">
              <w:rPr>
                <w:szCs w:val="17"/>
              </w:rPr>
              <w:t>“</w:t>
            </w:r>
            <w:hyperlink r:id="rId37" w:history="1">
              <w:r w:rsidRPr="00C94EF0">
                <w:rPr>
                  <w:rStyle w:val="Hyperlink"/>
                  <w:rFonts w:eastAsia="Calibri"/>
                  <w:szCs w:val="17"/>
                </w:rPr>
                <w:t>After the Fire</w:t>
              </w:r>
            </w:hyperlink>
            <w:r w:rsidRPr="00C94EF0">
              <w:rPr>
                <w:szCs w:val="17"/>
              </w:rPr>
              <w:t xml:space="preserve">”, </w:t>
            </w:r>
            <w:r w:rsidRPr="00C94EF0">
              <w:rPr>
                <w:i/>
                <w:szCs w:val="17"/>
              </w:rPr>
              <w:t>School Journal</w:t>
            </w:r>
            <w:r w:rsidRPr="00C94EF0">
              <w:rPr>
                <w:szCs w:val="17"/>
              </w:rPr>
              <w:t>, Level 3, November 2019</w:t>
            </w:r>
          </w:p>
          <w:p w14:paraId="468A5CCB" w14:textId="77777777" w:rsidR="000D06B3" w:rsidRPr="00C94EF0" w:rsidRDefault="000D06B3" w:rsidP="000D06B3">
            <w:pPr>
              <w:pStyle w:val="TSMtxt3pt"/>
              <w:spacing w:after="0"/>
              <w:rPr>
                <w:szCs w:val="17"/>
              </w:rPr>
            </w:pPr>
            <w:r w:rsidRPr="00C94EF0">
              <w:rPr>
                <w:szCs w:val="17"/>
              </w:rPr>
              <w:t>“</w:t>
            </w:r>
            <w:hyperlink r:id="rId38" w:history="1">
              <w:r w:rsidRPr="00C94EF0">
                <w:rPr>
                  <w:rStyle w:val="Hyperlink"/>
                  <w:rFonts w:eastAsia="Calibri"/>
                  <w:szCs w:val="17"/>
                </w:rPr>
                <w:t>Climate Change: Our Biggest Challenge</w:t>
              </w:r>
            </w:hyperlink>
            <w:r w:rsidRPr="00C94EF0">
              <w:rPr>
                <w:szCs w:val="17"/>
              </w:rPr>
              <w:t xml:space="preserve">”, </w:t>
            </w:r>
            <w:r w:rsidRPr="00C94EF0">
              <w:rPr>
                <w:i/>
                <w:szCs w:val="17"/>
              </w:rPr>
              <w:t>School Journal</w:t>
            </w:r>
            <w:r w:rsidRPr="00C94EF0">
              <w:rPr>
                <w:szCs w:val="17"/>
              </w:rPr>
              <w:t>, Level 4, June 2018</w:t>
            </w:r>
          </w:p>
          <w:p w14:paraId="4516A333" w14:textId="77777777" w:rsidR="000D06B3" w:rsidRPr="00C94EF0" w:rsidRDefault="000D06B3" w:rsidP="000D06B3">
            <w:pPr>
              <w:pStyle w:val="TSMtxt3pt"/>
              <w:spacing w:after="0"/>
              <w:rPr>
                <w:szCs w:val="17"/>
              </w:rPr>
            </w:pPr>
            <w:r w:rsidRPr="00C94EF0">
              <w:rPr>
                <w:szCs w:val="17"/>
              </w:rPr>
              <w:t>“</w:t>
            </w:r>
            <w:hyperlink r:id="rId39" w:history="1">
              <w:r w:rsidRPr="00C94EF0">
                <w:rPr>
                  <w:rStyle w:val="Hyperlink"/>
                  <w:rFonts w:eastAsia="Calibri"/>
                  <w:szCs w:val="17"/>
                </w:rPr>
                <w:t>Feedback</w:t>
              </w:r>
            </w:hyperlink>
            <w:r w:rsidRPr="00C94EF0">
              <w:rPr>
                <w:szCs w:val="17"/>
              </w:rPr>
              <w:t xml:space="preserve">”, </w:t>
            </w:r>
            <w:r w:rsidRPr="00C94EF0">
              <w:rPr>
                <w:i/>
                <w:szCs w:val="17"/>
              </w:rPr>
              <w:t>School Journal</w:t>
            </w:r>
            <w:r w:rsidRPr="00C94EF0">
              <w:rPr>
                <w:szCs w:val="17"/>
              </w:rPr>
              <w:t>, Level 4, May 2020</w:t>
            </w:r>
          </w:p>
          <w:p w14:paraId="0DDC4EA5" w14:textId="77777777" w:rsidR="000D06B3" w:rsidRPr="00C94EF0" w:rsidRDefault="000D06B3" w:rsidP="000D06B3">
            <w:pPr>
              <w:pStyle w:val="Heading4"/>
            </w:pPr>
            <w:r w:rsidRPr="00C94EF0">
              <w:t>Building Science Concepts</w:t>
            </w:r>
          </w:p>
          <w:p w14:paraId="57C1BC99" w14:textId="2C3AA301" w:rsidR="000D06B3" w:rsidRPr="00C94EF0" w:rsidRDefault="000D06B3" w:rsidP="000D06B3">
            <w:pPr>
              <w:pStyle w:val="TSMtxt3pt"/>
              <w:rPr>
                <w:szCs w:val="17"/>
              </w:rPr>
            </w:pPr>
            <w:r w:rsidRPr="00C94EF0">
              <w:rPr>
                <w:szCs w:val="17"/>
              </w:rPr>
              <w:t xml:space="preserve">Book 64: </w:t>
            </w:r>
            <w:hyperlink r:id="rId40" w:history="1">
              <w:r w:rsidRPr="004A0AD4">
                <w:rPr>
                  <w:rStyle w:val="Hyperlink"/>
                  <w:i/>
                  <w:iCs/>
                  <w:szCs w:val="17"/>
                </w:rPr>
                <w:t>Candles: Investigating Combustion</w:t>
              </w:r>
            </w:hyperlink>
          </w:p>
          <w:p w14:paraId="7B0A56D5" w14:textId="77777777" w:rsidR="000D06B3" w:rsidRPr="00C94EF0" w:rsidRDefault="000D06B3" w:rsidP="000D06B3">
            <w:pPr>
              <w:pStyle w:val="Heading4"/>
            </w:pPr>
            <w:r w:rsidRPr="00C94EF0">
              <w:t>Science Learning Hub</w:t>
            </w:r>
          </w:p>
          <w:p w14:paraId="56B2223D" w14:textId="77777777" w:rsidR="000D06B3" w:rsidRPr="00C94EF0" w:rsidRDefault="000D06B3" w:rsidP="000D06B3">
            <w:pPr>
              <w:pStyle w:val="TSMtxt3pt"/>
              <w:spacing w:after="0"/>
              <w:rPr>
                <w:szCs w:val="17"/>
              </w:rPr>
            </w:pPr>
            <w:r w:rsidRPr="00C94EF0">
              <w:rPr>
                <w:szCs w:val="17"/>
              </w:rPr>
              <w:t xml:space="preserve">Deforestation: </w:t>
            </w:r>
            <w:hyperlink r:id="rId41">
              <w:r w:rsidRPr="00C94EF0">
                <w:rPr>
                  <w:rStyle w:val="Hyperlink"/>
                </w:rPr>
                <w:t>https://www.sciencelearn.org.nz/resources/1456-deforestation</w:t>
              </w:r>
            </w:hyperlink>
          </w:p>
          <w:p w14:paraId="0AD8578E" w14:textId="77777777" w:rsidR="000D06B3" w:rsidRPr="00C94EF0" w:rsidRDefault="000D06B3" w:rsidP="000D06B3">
            <w:pPr>
              <w:pStyle w:val="TSMtxt3pt"/>
              <w:spacing w:after="0"/>
              <w:rPr>
                <w:rStyle w:val="Hyperlink"/>
              </w:rPr>
            </w:pPr>
            <w:r w:rsidRPr="00C94EF0">
              <w:rPr>
                <w:szCs w:val="17"/>
              </w:rPr>
              <w:t xml:space="preserve">Managing rural fire risk (video): </w:t>
            </w:r>
            <w:hyperlink r:id="rId42">
              <w:r w:rsidRPr="00C94EF0">
                <w:rPr>
                  <w:rStyle w:val="Hyperlink"/>
                </w:rPr>
                <w:t>https://www.sciencelearn.org.nz/videos/373-managing-rural-fire-risk</w:t>
              </w:r>
            </w:hyperlink>
          </w:p>
          <w:p w14:paraId="28A38A73" w14:textId="77777777" w:rsidR="000D06B3" w:rsidRPr="00C94EF0" w:rsidRDefault="000D06B3" w:rsidP="000D06B3">
            <w:pPr>
              <w:pStyle w:val="TSMtxt3pt"/>
              <w:spacing w:after="0"/>
              <w:rPr>
                <w:rStyle w:val="Hyperlink"/>
              </w:rPr>
            </w:pPr>
            <w:r w:rsidRPr="00C94EF0">
              <w:rPr>
                <w:szCs w:val="17"/>
              </w:rPr>
              <w:t xml:space="preserve">Project FuSE (video): </w:t>
            </w:r>
            <w:hyperlink r:id="rId43">
              <w:r w:rsidRPr="00C94EF0">
                <w:rPr>
                  <w:rStyle w:val="Hyperlink"/>
                </w:rPr>
                <w:t>https://www.sciencelearn.org.nz/videos/372-project-fuse</w:t>
              </w:r>
            </w:hyperlink>
          </w:p>
          <w:p w14:paraId="25032988" w14:textId="77777777" w:rsidR="000D06B3" w:rsidRPr="00C94EF0" w:rsidRDefault="000D06B3" w:rsidP="000D06B3">
            <w:pPr>
              <w:pStyle w:val="TSMtxt3pt"/>
              <w:spacing w:after="0"/>
              <w:rPr>
                <w:rStyle w:val="Hyperlink"/>
              </w:rPr>
            </w:pPr>
            <w:r w:rsidRPr="00C94EF0">
              <w:rPr>
                <w:szCs w:val="17"/>
              </w:rPr>
              <w:t xml:space="preserve">Managing fire risk in the outdoors: </w:t>
            </w:r>
            <w:hyperlink r:id="rId44">
              <w:r w:rsidRPr="00C94EF0">
                <w:rPr>
                  <w:rStyle w:val="Hyperlink"/>
                </w:rPr>
                <w:t>https://www.sciencelearn.org.nz/resources/743-managing-fire-risk-in-the-outdoors</w:t>
              </w:r>
            </w:hyperlink>
          </w:p>
          <w:p w14:paraId="055D1263" w14:textId="77777777" w:rsidR="000D06B3" w:rsidRPr="00C94EF0" w:rsidRDefault="000D06B3" w:rsidP="000D06B3">
            <w:pPr>
              <w:pStyle w:val="TSMtxt3pt"/>
              <w:spacing w:after="0"/>
              <w:rPr>
                <w:rStyle w:val="Hyperlink"/>
              </w:rPr>
            </w:pPr>
            <w:r w:rsidRPr="00C94EF0">
              <w:rPr>
                <w:color w:val="231F20"/>
                <w:szCs w:val="17"/>
              </w:rPr>
              <w:t xml:space="preserve">Scientific modelling: </w:t>
            </w:r>
            <w:hyperlink r:id="rId45">
              <w:r w:rsidRPr="00C94EF0">
                <w:rPr>
                  <w:rStyle w:val="Hyperlink"/>
                </w:rPr>
                <w:t>https://www.sciencelearn.org.nz/resources/575-scientific-modelling</w:t>
              </w:r>
            </w:hyperlink>
          </w:p>
          <w:p w14:paraId="5E971A7B" w14:textId="77777777" w:rsidR="000D06B3" w:rsidRPr="00C94EF0" w:rsidRDefault="000D06B3" w:rsidP="000D06B3">
            <w:pPr>
              <w:pStyle w:val="TSMtxt3pt"/>
              <w:spacing w:after="0"/>
              <w:rPr>
                <w:rStyle w:val="Hyperlink"/>
              </w:rPr>
            </w:pPr>
            <w:r w:rsidRPr="00C94EF0">
              <w:rPr>
                <w:color w:val="231F20"/>
                <w:szCs w:val="17"/>
              </w:rPr>
              <w:t xml:space="preserve">Exploding flour activity: </w:t>
            </w:r>
            <w:hyperlink r:id="rId46">
              <w:r w:rsidRPr="00C94EF0">
                <w:rPr>
                  <w:rStyle w:val="Hyperlink"/>
                </w:rPr>
                <w:t>https://www.sciencelearn.org.nz/resources/779-exploding-flour</w:t>
              </w:r>
            </w:hyperlink>
          </w:p>
          <w:p w14:paraId="57F71F51" w14:textId="77777777" w:rsidR="000D06B3" w:rsidRPr="00C94EF0" w:rsidRDefault="000D06B3" w:rsidP="000D06B3">
            <w:pPr>
              <w:pStyle w:val="Heading4"/>
            </w:pPr>
            <w:r w:rsidRPr="00C94EF0">
              <w:t xml:space="preserve">Te Ara </w:t>
            </w:r>
          </w:p>
          <w:p w14:paraId="3E7957DE" w14:textId="77777777" w:rsidR="000D06B3" w:rsidRPr="00C94EF0" w:rsidRDefault="000D06B3" w:rsidP="000D06B3">
            <w:pPr>
              <w:pStyle w:val="TSMtxt3pt"/>
              <w:spacing w:after="0"/>
              <w:rPr>
                <w:szCs w:val="17"/>
              </w:rPr>
            </w:pPr>
            <w:r w:rsidRPr="00C94EF0">
              <w:rPr>
                <w:szCs w:val="17"/>
              </w:rPr>
              <w:t xml:space="preserve">Forest growth after fire: </w:t>
            </w:r>
            <w:hyperlink r:id="rId47">
              <w:r w:rsidRPr="00C94EF0">
                <w:rPr>
                  <w:rStyle w:val="Hyperlink"/>
                </w:rPr>
                <w:t>https://teara.govt.nz/en/forest-succession-and-regeneration/page-3</w:t>
              </w:r>
            </w:hyperlink>
          </w:p>
          <w:p w14:paraId="4C304AEF" w14:textId="77777777" w:rsidR="00044048" w:rsidRDefault="000D06B3" w:rsidP="00811FFF">
            <w:pPr>
              <w:pStyle w:val="TSMtxt3pt"/>
              <w:spacing w:after="0"/>
              <w:rPr>
                <w:rStyle w:val="Hyperlink"/>
              </w:rPr>
            </w:pPr>
            <w:r w:rsidRPr="00C94EF0">
              <w:rPr>
                <w:szCs w:val="17"/>
              </w:rPr>
              <w:t xml:space="preserve">Fire and agriculture: </w:t>
            </w:r>
            <w:hyperlink r:id="rId48">
              <w:r w:rsidRPr="00C94EF0">
                <w:rPr>
                  <w:rStyle w:val="Hyperlink"/>
                </w:rPr>
                <w:t>https://teara.govt.nz/en/fire-and-agriculture</w:t>
              </w:r>
            </w:hyperlink>
          </w:p>
          <w:p w14:paraId="73B79175" w14:textId="77777777" w:rsidR="00811FFF" w:rsidRPr="00C94EF0" w:rsidRDefault="00811FFF" w:rsidP="00811FFF">
            <w:pPr>
              <w:pStyle w:val="Heading4"/>
            </w:pPr>
            <w:r w:rsidRPr="00C94EF0">
              <w:t>FENZ</w:t>
            </w:r>
          </w:p>
          <w:p w14:paraId="64541F27" w14:textId="77777777" w:rsidR="00811FFF" w:rsidRPr="00C94EF0" w:rsidRDefault="00811FFF" w:rsidP="00811FFF">
            <w:pPr>
              <w:pStyle w:val="TSMtxt3pt"/>
              <w:spacing w:after="0"/>
              <w:rPr>
                <w:rStyle w:val="Hyperlink"/>
              </w:rPr>
            </w:pPr>
            <w:r w:rsidRPr="00C94EF0">
              <w:t xml:space="preserve">Protect your home from outdoor fires: </w:t>
            </w:r>
            <w:hyperlink r:id="rId49">
              <w:r w:rsidRPr="00C94EF0">
                <w:rPr>
                  <w:rStyle w:val="Hyperlink"/>
                </w:rPr>
                <w:t>https://www.fireandemergency.nz/at-home/protect-your-home-from-outdoor-fires/</w:t>
              </w:r>
            </w:hyperlink>
          </w:p>
          <w:p w14:paraId="23653254" w14:textId="0A3BF982" w:rsidR="00811FFF" w:rsidRPr="00C94EF0" w:rsidRDefault="00811FFF" w:rsidP="00811FFF">
            <w:pPr>
              <w:pStyle w:val="TSMtxt3pt"/>
              <w:spacing w:after="120"/>
              <w:rPr>
                <w:u w:val="single"/>
              </w:rPr>
            </w:pPr>
            <w:r w:rsidRPr="00C94EF0">
              <w:t xml:space="preserve">Forest management: </w:t>
            </w:r>
            <w:hyperlink r:id="rId50">
              <w:r w:rsidRPr="00C94EF0">
                <w:rPr>
                  <w:rStyle w:val="Hyperlink"/>
                </w:rPr>
                <w:t>https://www.fireandemergency.nz/farms-rural-properties-and-rural-businesses/small-forest-management/</w:t>
              </w:r>
            </w:hyperlink>
          </w:p>
        </w:tc>
        <w:tc>
          <w:tcPr>
            <w:tcW w:w="5222" w:type="dxa"/>
            <w:tcBorders>
              <w:top w:val="single" w:sz="4" w:space="0" w:color="BFBFBF"/>
            </w:tcBorders>
            <w:shd w:val="clear" w:color="auto" w:fill="F8F0E4"/>
          </w:tcPr>
          <w:p w14:paraId="3D7A33AA" w14:textId="77777777" w:rsidR="00FC6206" w:rsidRPr="00C94EF0" w:rsidRDefault="00FC6206" w:rsidP="00FC6206">
            <w:pPr>
              <w:pStyle w:val="Heading4"/>
            </w:pPr>
            <w:r w:rsidRPr="00C94EF0">
              <w:t>Other</w:t>
            </w:r>
          </w:p>
          <w:p w14:paraId="141CDCD9" w14:textId="77777777" w:rsidR="00FC6206" w:rsidRPr="00C94EF0" w:rsidRDefault="00FC6206" w:rsidP="00FC6206">
            <w:pPr>
              <w:pStyle w:val="TSMtxt3pt"/>
              <w:spacing w:after="0"/>
            </w:pPr>
            <w:r w:rsidRPr="00C94EF0">
              <w:rPr>
                <w:i/>
                <w:iCs/>
              </w:rPr>
              <w:t>Newshub</w:t>
            </w:r>
            <w:r w:rsidRPr="00C94EF0">
              <w:t xml:space="preserve">: One year on from New Zealand’s largest wildfire in decades (video): </w:t>
            </w:r>
            <w:hyperlink r:id="rId51">
              <w:r w:rsidRPr="00C94EF0">
                <w:rPr>
                  <w:rStyle w:val="Hyperlink"/>
                </w:rPr>
                <w:t>https://www.newshub.co.nz/home/new-zealand/2020/02/nelson-fires-one-year-on-from-new-zealand-s-largest-wildfire-in-decades.html</w:t>
              </w:r>
            </w:hyperlink>
          </w:p>
          <w:p w14:paraId="32512D60" w14:textId="77777777" w:rsidR="00FC6206" w:rsidRPr="00C94EF0" w:rsidRDefault="00FC6206" w:rsidP="00FC6206">
            <w:pPr>
              <w:pStyle w:val="TSMtxt3pt"/>
              <w:spacing w:after="0"/>
              <w:rPr>
                <w:rStyle w:val="Hyperlink"/>
              </w:rPr>
            </w:pPr>
            <w:r w:rsidRPr="00C94EF0">
              <w:t xml:space="preserve">BBC: Australia fires: A visual guide to the bushfire crisis: </w:t>
            </w:r>
            <w:hyperlink r:id="rId52">
              <w:r w:rsidRPr="00C94EF0">
                <w:rPr>
                  <w:rStyle w:val="Hyperlink"/>
                </w:rPr>
                <w:t>https://www.bbc.com/news/world-australia-50951043</w:t>
              </w:r>
            </w:hyperlink>
          </w:p>
          <w:p w14:paraId="6F468CB8" w14:textId="77777777" w:rsidR="00FC6206" w:rsidRPr="00C94EF0" w:rsidRDefault="00FC6206" w:rsidP="00FC6206">
            <w:pPr>
              <w:pStyle w:val="TSMtxt3pt"/>
              <w:spacing w:after="0"/>
              <w:rPr>
                <w:rStyle w:val="Hyperlink"/>
              </w:rPr>
            </w:pPr>
            <w:r w:rsidRPr="00C94EF0">
              <w:rPr>
                <w:color w:val="231F20"/>
              </w:rPr>
              <w:t xml:space="preserve">Cool burns: Key to Aboriginal fire management: </w:t>
            </w:r>
            <w:hyperlink r:id="rId53" w:anchor="Teaching_resources">
              <w:r w:rsidRPr="00C94EF0">
                <w:rPr>
                  <w:rStyle w:val="Hyperlink"/>
                </w:rPr>
                <w:t>https://www.creativespirits.info/aboriginalculture/land/aboriginal-fire-management#Teaching_resources</w:t>
              </w:r>
            </w:hyperlink>
          </w:p>
          <w:p w14:paraId="00916EAD" w14:textId="77777777" w:rsidR="00FC6206" w:rsidRPr="00C94EF0" w:rsidRDefault="00FC6206" w:rsidP="00FC6206">
            <w:pPr>
              <w:pStyle w:val="TSMtxt3pt"/>
              <w:spacing w:after="0"/>
              <w:rPr>
                <w:rStyle w:val="Hyperlink"/>
              </w:rPr>
            </w:pPr>
            <w:r w:rsidRPr="00C94EF0">
              <w:t xml:space="preserve">WWF: Australian bushfires (video): </w:t>
            </w:r>
            <w:hyperlink r:id="rId54" w:anchor="gs.bu5x7c">
              <w:r w:rsidRPr="00C94EF0">
                <w:rPr>
                  <w:rStyle w:val="Hyperlink"/>
                </w:rPr>
                <w:t>https://www.wwf.org.au/what-we-do/bushfires#gs.bu5x7c</w:t>
              </w:r>
            </w:hyperlink>
          </w:p>
          <w:p w14:paraId="664F91D3" w14:textId="77777777" w:rsidR="00FC6206" w:rsidRPr="00C94EF0" w:rsidRDefault="00FC6206" w:rsidP="00FC6206">
            <w:pPr>
              <w:pStyle w:val="TSMtxt3pt"/>
              <w:spacing w:after="0"/>
              <w:rPr>
                <w:rStyle w:val="Hyperlink"/>
              </w:rPr>
            </w:pPr>
            <w:r w:rsidRPr="00C94EF0">
              <w:rPr>
                <w:i/>
                <w:iCs/>
              </w:rPr>
              <w:t>BBC News</w:t>
            </w:r>
            <w:r w:rsidRPr="00C94EF0">
              <w:t xml:space="preserve">: California and Oregon 2020 wildfires in maps, graphics, and images: </w:t>
            </w:r>
            <w:hyperlink r:id="rId55" w:history="1">
              <w:r w:rsidRPr="00C94EF0">
                <w:rPr>
                  <w:rStyle w:val="Hyperlink"/>
                </w:rPr>
                <w:t>https://www.bbc.com/news/world-us-canada-54180049</w:t>
              </w:r>
            </w:hyperlink>
            <w:r w:rsidRPr="00C94EF0">
              <w:rPr>
                <w:rStyle w:val="Hyperlink"/>
              </w:rPr>
              <w:t xml:space="preserve"> </w:t>
            </w:r>
          </w:p>
          <w:p w14:paraId="159A4796" w14:textId="77777777" w:rsidR="00FC6206" w:rsidRPr="00C94EF0" w:rsidRDefault="00FC6206" w:rsidP="00FC6206">
            <w:pPr>
              <w:pStyle w:val="TSMtxt3pt"/>
              <w:spacing w:after="0"/>
            </w:pPr>
            <w:r w:rsidRPr="00C94EF0">
              <w:rPr>
                <w:i/>
                <w:iCs/>
              </w:rPr>
              <w:t>The Guardian</w:t>
            </w:r>
            <w:r w:rsidRPr="00C94EF0">
              <w:t xml:space="preserve">: New Zealand glaciers turn brown from Australian bushfires’ smoke, ash, and dust: </w:t>
            </w:r>
            <w:hyperlink r:id="rId56">
              <w:r w:rsidRPr="00C94EF0">
                <w:rPr>
                  <w:rStyle w:val="Hyperlink"/>
                </w:rPr>
                <w:t>https://www.theguardian.com/world/2020/jan/02/new-zealand-glaciers-turn-brown-from-australian-bushfires-smoke-ash-and-dust</w:t>
              </w:r>
            </w:hyperlink>
            <w:r w:rsidRPr="00C94EF0">
              <w:t xml:space="preserve"> </w:t>
            </w:r>
          </w:p>
          <w:p w14:paraId="55BF32D1" w14:textId="4D2D6263" w:rsidR="00044048" w:rsidRDefault="00FC6206" w:rsidP="00FC6206">
            <w:pPr>
              <w:pStyle w:val="TSMtxt3pt"/>
              <w:spacing w:after="0"/>
              <w:rPr>
                <w:rStyle w:val="Hyperlink"/>
              </w:rPr>
            </w:pPr>
            <w:r w:rsidRPr="00C94EF0">
              <w:rPr>
                <w:color w:val="231F20"/>
              </w:rPr>
              <w:t xml:space="preserve">Curriculum Online: Education for sustainability: Climate change learning programme – teacher resource: </w:t>
            </w:r>
            <w:hyperlink r:id="rId57" w:history="1">
              <w:r w:rsidR="00B83613">
                <w:rPr>
                  <w:rStyle w:val="Hyperlink"/>
                  <w:lang w:eastAsia="en-GB"/>
                </w:rPr>
                <w:t>https://nzcurriculum.tki.org.nz/Curriculum-resources/Education-for-sustainability/Resources</w:t>
              </w:r>
            </w:hyperlink>
          </w:p>
          <w:p w14:paraId="508FC539" w14:textId="230D5D42" w:rsidR="00811FFF" w:rsidRPr="00C94EF0" w:rsidRDefault="00811FFF" w:rsidP="00FC6206">
            <w:pPr>
              <w:pStyle w:val="TSMtxt3pt"/>
              <w:spacing w:after="0"/>
            </w:pPr>
            <w:r>
              <w:rPr>
                <w:color w:val="231F20"/>
              </w:rPr>
              <w:t>Jigsaw Classroom:</w:t>
            </w:r>
            <w:r>
              <w:t xml:space="preserve"> </w:t>
            </w:r>
            <w:hyperlink r:id="rId58" w:history="1">
              <w:r w:rsidRPr="007D5AAB">
                <w:rPr>
                  <w:rStyle w:val="Hyperlink"/>
                </w:rPr>
                <w:t>https://www.jigsaw.org/</w:t>
              </w:r>
            </w:hyperlink>
          </w:p>
        </w:tc>
      </w:tr>
    </w:tbl>
    <w:p w14:paraId="021CCA7D" w14:textId="77777777" w:rsidR="008F1C11" w:rsidRPr="00C94EF0" w:rsidRDefault="008F1C11" w:rsidP="008F1C11">
      <w:pPr>
        <w:pStyle w:val="TSMTxt"/>
        <w:spacing w:before="0" w:after="0" w:line="240" w:lineRule="auto"/>
        <w:sectPr w:rsidR="008F1C11" w:rsidRPr="00C94EF0" w:rsidSect="00603129">
          <w:type w:val="continuous"/>
          <w:pgSz w:w="11900" w:h="16840" w:code="9"/>
          <w:pgMar w:top="851" w:right="851" w:bottom="567" w:left="851" w:header="567" w:footer="284" w:gutter="0"/>
          <w:cols w:space="708"/>
          <w:formProt w:val="0"/>
        </w:sectPr>
      </w:pPr>
    </w:p>
    <w:p w14:paraId="2590CC2B" w14:textId="77777777" w:rsidR="00B066A4" w:rsidRPr="00C94EF0" w:rsidRDefault="00B066A4" w:rsidP="002312DA">
      <w:pPr>
        <w:pStyle w:val="TSMTxt"/>
      </w:pPr>
    </w:p>
    <w:sectPr w:rsidR="00B066A4" w:rsidRPr="00C94EF0" w:rsidSect="00603129">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1A9EE2" w14:textId="77777777" w:rsidR="007D5779" w:rsidRDefault="007D5779" w:rsidP="00AC20AC">
      <w:r>
        <w:separator/>
      </w:r>
    </w:p>
  </w:endnote>
  <w:endnote w:type="continuationSeparator" w:id="0">
    <w:p w14:paraId="6BBA4569" w14:textId="77777777" w:rsidR="007D5779" w:rsidRDefault="007D5779"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Yu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ource Sans Pro Black">
    <w:panose1 w:val="020B0803030403020204"/>
    <w:charset w:val="00"/>
    <w:family w:val="swiss"/>
    <w:notTrueType/>
    <w:pitch w:val="variable"/>
    <w:sig w:usb0="20000007" w:usb1="00000001" w:usb2="00000000" w:usb3="00000000" w:csb0="00000193"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DC5980" w:rsidRPr="00375E5B" w14:paraId="3FDF5AA7" w14:textId="77777777" w:rsidTr="00B65EC9">
      <w:tc>
        <w:tcPr>
          <w:tcW w:w="4797" w:type="pct"/>
        </w:tcPr>
        <w:p w14:paraId="3A388378" w14:textId="39780C98"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245CAE" w:rsidRPr="00853CEE">
            <w:rPr>
              <w:rFonts w:cs="Source Sans Pro"/>
              <w:b/>
              <w:bCs/>
              <w:color w:val="231F20"/>
              <w:sz w:val="12"/>
              <w:szCs w:val="12"/>
            </w:rPr>
            <w:t>WILDFIRE</w:t>
          </w:r>
          <w:r w:rsidR="00BF23A3">
            <w:rPr>
              <w:rFonts w:cs="Source Sans Pro"/>
              <w:color w:val="231F20"/>
              <w:sz w:val="12"/>
              <w:szCs w:val="14"/>
            </w:rPr>
            <w:t>”</w:t>
          </w:r>
          <w:r w:rsidR="00A5757B" w:rsidRPr="00280AD0">
            <w:rPr>
              <w:rFonts w:cs="Source Sans Pro"/>
              <w:color w:val="231F20"/>
              <w:sz w:val="12"/>
              <w:szCs w:val="14"/>
            </w:rPr>
            <w:t xml:space="preserve"> CONNECTED, LEVEL </w:t>
          </w:r>
          <w:r w:rsidR="00845BDD">
            <w:rPr>
              <w:rFonts w:cs="Source Sans Pro"/>
              <w:color w:val="231F20"/>
              <w:sz w:val="12"/>
              <w:szCs w:val="14"/>
            </w:rPr>
            <w:t>4</w:t>
          </w:r>
          <w:r w:rsidR="00D25F16">
            <w:rPr>
              <w:rFonts w:cs="Source Sans Pro"/>
              <w:color w:val="231F20"/>
              <w:sz w:val="12"/>
              <w:szCs w:val="14"/>
            </w:rPr>
            <w:t>,</w:t>
          </w:r>
          <w:r w:rsidR="00A5757B" w:rsidRPr="00280AD0">
            <w:rPr>
              <w:rFonts w:cs="Source Sans Pro"/>
              <w:color w:val="231F20"/>
              <w:sz w:val="12"/>
              <w:szCs w:val="14"/>
            </w:rPr>
            <w:t xml:space="preserve"> 20</w:t>
          </w:r>
          <w:r w:rsidR="00096555">
            <w:rPr>
              <w:rFonts w:cs="Source Sans Pro"/>
              <w:color w:val="231F20"/>
              <w:sz w:val="12"/>
              <w:szCs w:val="14"/>
            </w:rPr>
            <w:t>20</w:t>
          </w:r>
        </w:p>
        <w:p w14:paraId="251863E5" w14:textId="7777777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33BCFEBE" w14:textId="77777777" w:rsidR="00AF131D" w:rsidRPr="00304834" w:rsidRDefault="00AF131D" w:rsidP="000949D0">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096555">
            <w:rPr>
              <w:sz w:val="10"/>
              <w:szCs w:val="12"/>
              <w:lang w:val="en-AU"/>
            </w:rPr>
            <w:t>20</w:t>
          </w:r>
        </w:p>
      </w:tc>
      <w:tc>
        <w:tcPr>
          <w:tcW w:w="203" w:type="pct"/>
        </w:tcPr>
        <w:p w14:paraId="74857B7D"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9224FB">
            <w:rPr>
              <w:b/>
              <w:noProof/>
              <w:sz w:val="16"/>
            </w:rPr>
            <w:t>3</w:t>
          </w:r>
          <w:r w:rsidRPr="00270DA4">
            <w:rPr>
              <w:b/>
              <w:sz w:val="16"/>
            </w:rPr>
            <w:fldChar w:fldCharType="end"/>
          </w:r>
        </w:p>
      </w:tc>
    </w:tr>
  </w:tbl>
  <w:p w14:paraId="76A59666" w14:textId="77777777" w:rsidR="00DC5980" w:rsidRPr="00624FAA" w:rsidRDefault="00DC5980" w:rsidP="006D3D3F">
    <w:pPr>
      <w:pStyle w:val="Footer"/>
      <w:rPr>
        <w:sz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133C54" w:rsidRPr="00375E5B" w14:paraId="634574B7" w14:textId="77777777" w:rsidTr="001F0CE4">
      <w:tc>
        <w:tcPr>
          <w:tcW w:w="4797" w:type="pct"/>
        </w:tcPr>
        <w:p w14:paraId="11EBCBF4" w14:textId="4D880633" w:rsidR="00133C54" w:rsidRDefault="00133C54" w:rsidP="00151E55">
          <w:pPr>
            <w:spacing w:line="240" w:lineRule="auto"/>
            <w:jc w:val="right"/>
            <w:rPr>
              <w:sz w:val="12"/>
              <w:szCs w:val="12"/>
              <w:lang w:val="en-AU"/>
            </w:rPr>
          </w:pPr>
          <w:r w:rsidRPr="00280AD0">
            <w:rPr>
              <w:rFonts w:cs="Source Sans Pro"/>
              <w:color w:val="231F20"/>
              <w:sz w:val="12"/>
              <w:szCs w:val="14"/>
            </w:rPr>
            <w:t>TEACHER SUPPORT MATERIAL FOR “</w:t>
          </w:r>
          <w:r w:rsidR="00245CAE" w:rsidRPr="00853CEE">
            <w:rPr>
              <w:rFonts w:cs="Source Sans Pro"/>
              <w:b/>
              <w:bCs/>
              <w:color w:val="231F20"/>
              <w:sz w:val="12"/>
              <w:szCs w:val="12"/>
            </w:rPr>
            <w:t>WILDFIRE</w:t>
          </w:r>
          <w:r w:rsidRPr="00280AD0">
            <w:rPr>
              <w:rFonts w:cs="Source Sans Pro"/>
              <w:color w:val="231F20"/>
              <w:sz w:val="12"/>
              <w:szCs w:val="14"/>
            </w:rPr>
            <w:t xml:space="preserve">” CONNECTED, LEVEL </w:t>
          </w:r>
          <w:r w:rsidR="00845BDD">
            <w:rPr>
              <w:rFonts w:cs="Source Sans Pro"/>
              <w:color w:val="231F20"/>
              <w:sz w:val="12"/>
              <w:szCs w:val="14"/>
            </w:rPr>
            <w:t>4</w:t>
          </w:r>
          <w:r>
            <w:rPr>
              <w:rFonts w:cs="Source Sans Pro"/>
              <w:color w:val="231F20"/>
              <w:sz w:val="12"/>
              <w:szCs w:val="14"/>
            </w:rPr>
            <w:t>,</w:t>
          </w:r>
          <w:r w:rsidRPr="00280AD0">
            <w:rPr>
              <w:rFonts w:cs="Source Sans Pro"/>
              <w:color w:val="231F20"/>
              <w:sz w:val="12"/>
              <w:szCs w:val="14"/>
            </w:rPr>
            <w:t xml:space="preserve"> 20</w:t>
          </w:r>
          <w:r w:rsidR="00096555">
            <w:rPr>
              <w:rFonts w:cs="Source Sans Pro"/>
              <w:color w:val="231F20"/>
              <w:sz w:val="12"/>
              <w:szCs w:val="14"/>
            </w:rPr>
            <w:t>20</w:t>
          </w:r>
        </w:p>
        <w:p w14:paraId="1DFC06A4" w14:textId="77777777" w:rsidR="00133C54" w:rsidRDefault="00133C54"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6897817D" w14:textId="77777777" w:rsidR="00133C54" w:rsidRPr="00304834" w:rsidRDefault="00133C54"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096555">
            <w:rPr>
              <w:sz w:val="10"/>
              <w:szCs w:val="12"/>
              <w:lang w:val="en-AU"/>
            </w:rPr>
            <w:t>20</w:t>
          </w:r>
        </w:p>
      </w:tc>
      <w:tc>
        <w:tcPr>
          <w:tcW w:w="203" w:type="pct"/>
        </w:tcPr>
        <w:p w14:paraId="174F964B" w14:textId="77777777" w:rsidR="00133C54" w:rsidRPr="00270DA4" w:rsidRDefault="00133C5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9224FB">
            <w:rPr>
              <w:b/>
              <w:noProof/>
              <w:sz w:val="16"/>
            </w:rPr>
            <w:t>4</w:t>
          </w:r>
          <w:r w:rsidRPr="00270DA4">
            <w:rPr>
              <w:b/>
              <w:sz w:val="16"/>
            </w:rPr>
            <w:fldChar w:fldCharType="end"/>
          </w:r>
        </w:p>
      </w:tc>
    </w:tr>
  </w:tbl>
  <w:p w14:paraId="7A9B7688" w14:textId="77777777" w:rsidR="00133C54" w:rsidRPr="00624FAA" w:rsidRDefault="006C3970" w:rsidP="006D3D3F">
    <w:pPr>
      <w:pStyle w:val="Footer"/>
      <w:rPr>
        <w:sz w:val="10"/>
      </w:rPr>
    </w:pPr>
    <w:r>
      <w:rPr>
        <w:noProof/>
        <w:sz w:val="10"/>
        <w:lang w:eastAsia="en-NZ"/>
      </w:rPr>
      <mc:AlternateContent>
        <mc:Choice Requires="wps">
          <w:drawing>
            <wp:anchor distT="0" distB="0" distL="114300" distR="114300" simplePos="0" relativeHeight="251659264" behindDoc="0" locked="0" layoutInCell="1" allowOverlap="1" wp14:anchorId="5D269090" wp14:editId="1A1B5430">
              <wp:simplePos x="0" y="0"/>
              <wp:positionH relativeFrom="column">
                <wp:posOffset>-102235</wp:posOffset>
              </wp:positionH>
              <wp:positionV relativeFrom="paragraph">
                <wp:posOffset>-311785</wp:posOffset>
              </wp:positionV>
              <wp:extent cx="1524000" cy="3238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524000" cy="323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1A0D6DC" w14:textId="5EBA43C7" w:rsidR="006C3970" w:rsidRDefault="00416B8C" w:rsidP="006C3970">
                          <w:pPr>
                            <w:spacing w:before="0" w:line="240" w:lineRule="auto"/>
                            <w:rPr>
                              <w:sz w:val="10"/>
                            </w:rPr>
                          </w:pPr>
                          <w:r w:rsidRPr="006C3970">
                            <w:rPr>
                              <w:sz w:val="10"/>
                            </w:rPr>
                            <w:t xml:space="preserve">The above page: </w:t>
                          </w:r>
                          <w:r w:rsidR="00932590">
                            <w:rPr>
                              <w:sz w:val="10"/>
                            </w:rPr>
                            <w:br/>
                            <w:t xml:space="preserve">Text </w:t>
                          </w:r>
                          <w:r w:rsidR="009224FB">
                            <w:rPr>
                              <w:sz w:val="10"/>
                            </w:rPr>
                            <w:t xml:space="preserve">and diagram triangle </w:t>
                          </w:r>
                          <w:r>
                            <w:rPr>
                              <w:sz w:val="10"/>
                            </w:rPr>
                            <w:t>copyright © Crown</w:t>
                          </w:r>
                        </w:p>
                        <w:p w14:paraId="2579738E" w14:textId="4EF82678" w:rsidR="00932590" w:rsidRDefault="009224FB" w:rsidP="006C3970">
                          <w:pPr>
                            <w:spacing w:before="0" w:line="240" w:lineRule="auto"/>
                            <w:rPr>
                              <w:sz w:val="10"/>
                            </w:rPr>
                          </w:pPr>
                          <w:r>
                            <w:rPr>
                              <w:sz w:val="10"/>
                            </w:rPr>
                            <w:t>Image by Toa Heftiba on Unsplash</w:t>
                          </w:r>
                        </w:p>
                        <w:p w14:paraId="625F7C81" w14:textId="1EF00A26" w:rsidR="00100875" w:rsidRPr="006C3970" w:rsidRDefault="00100875" w:rsidP="006C3970">
                          <w:pPr>
                            <w:spacing w:before="0" w:line="240" w:lineRule="auto"/>
                            <w:rPr>
                              <w:sz w:val="8"/>
                              <w:szCs w:val="12"/>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269090" id="_x0000_t202" coordsize="21600,21600" o:spt="202" path="m,l,21600r21600,l21600,xe">
              <v:stroke joinstyle="miter"/>
              <v:path gradientshapeok="t" o:connecttype="rect"/>
            </v:shapetype>
            <v:shape id="Text Box 15" o:spid="_x0000_s1034" type="#_x0000_t202" style="position:absolute;margin-left:-8.05pt;margin-top:-24.55pt;width:120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" fillcolor="white [3201]" strokecolor="white [3212]" strokeweight=".5pt">
              <v:textbox inset=",,,0">
                <w:txbxContent>
                  <w:p w14:paraId="11A0D6DC" w14:textId="5EBA43C7" w:rsidR="006C3970" w:rsidRDefault="00416B8C" w:rsidP="006C3970">
                    <w:pPr>
                      <w:spacing w:before="0" w:line="240" w:lineRule="auto"/>
                      <w:rPr>
                        <w:sz w:val="10"/>
                      </w:rPr>
                    </w:pPr>
                    <w:r w:rsidRPr="006C3970">
                      <w:rPr>
                        <w:sz w:val="10"/>
                      </w:rPr>
                      <w:t xml:space="preserve">The above page: </w:t>
                    </w:r>
                    <w:r w:rsidR="00932590">
                      <w:rPr>
                        <w:sz w:val="10"/>
                      </w:rPr>
                      <w:br/>
                      <w:t xml:space="preserve">Text </w:t>
                    </w:r>
                    <w:r w:rsidR="009224FB">
                      <w:rPr>
                        <w:sz w:val="10"/>
                      </w:rPr>
                      <w:t xml:space="preserve">and diagram triangle </w:t>
                    </w:r>
                    <w:r>
                      <w:rPr>
                        <w:sz w:val="10"/>
                      </w:rPr>
                      <w:t>copyright © Crown</w:t>
                    </w:r>
                  </w:p>
                  <w:p w14:paraId="2579738E" w14:textId="4EF82678" w:rsidR="00932590" w:rsidRDefault="009224FB" w:rsidP="006C3970">
                    <w:pPr>
                      <w:spacing w:before="0" w:line="240" w:lineRule="auto"/>
                      <w:rPr>
                        <w:sz w:val="10"/>
                      </w:rPr>
                    </w:pPr>
                    <w:r>
                      <w:rPr>
                        <w:sz w:val="10"/>
                      </w:rPr>
                      <w:t>Image by Toa Heftiba on Unsplash</w:t>
                    </w:r>
                  </w:p>
                  <w:p w14:paraId="625F7C81" w14:textId="1EF00A26" w:rsidR="00100875" w:rsidRPr="006C3970" w:rsidRDefault="00100875" w:rsidP="006C3970">
                    <w:pPr>
                      <w:spacing w:before="0" w:line="240" w:lineRule="auto"/>
                      <w:rPr>
                        <w:sz w:val="8"/>
                        <w:szCs w:val="12"/>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7D0D53" w:rsidRPr="00375E5B" w14:paraId="64D43ACC" w14:textId="77777777" w:rsidTr="001F0CE4">
      <w:tc>
        <w:tcPr>
          <w:tcW w:w="4797" w:type="pct"/>
        </w:tcPr>
        <w:p w14:paraId="7B5CFD82" w14:textId="7662AA57" w:rsidR="007D0D53" w:rsidRDefault="007D0D53" w:rsidP="00151E55">
          <w:pPr>
            <w:spacing w:line="240" w:lineRule="auto"/>
            <w:jc w:val="right"/>
            <w:rPr>
              <w:sz w:val="12"/>
              <w:szCs w:val="12"/>
              <w:lang w:val="en-AU"/>
            </w:rPr>
          </w:pPr>
          <w:r w:rsidRPr="00280AD0">
            <w:rPr>
              <w:rFonts w:cs="Source Sans Pro"/>
              <w:color w:val="231F20"/>
              <w:sz w:val="12"/>
              <w:szCs w:val="14"/>
            </w:rPr>
            <w:t>TEACHER SUPPORT MATERIAL FOR “</w:t>
          </w:r>
          <w:r w:rsidR="00245CAE" w:rsidRPr="00853CEE">
            <w:rPr>
              <w:rFonts w:cs="Source Sans Pro"/>
              <w:b/>
              <w:bCs/>
              <w:color w:val="231F20"/>
              <w:sz w:val="12"/>
              <w:szCs w:val="12"/>
            </w:rPr>
            <w:t>WILDFIRE</w:t>
          </w:r>
          <w:r w:rsidRPr="00280AD0">
            <w:rPr>
              <w:rFonts w:cs="Source Sans Pro"/>
              <w:color w:val="231F20"/>
              <w:sz w:val="12"/>
              <w:szCs w:val="14"/>
            </w:rPr>
            <w:t xml:space="preserve">” CONNECTED, LEVEL </w:t>
          </w:r>
          <w:r>
            <w:rPr>
              <w:rFonts w:cs="Source Sans Pro"/>
              <w:color w:val="231F20"/>
              <w:sz w:val="12"/>
              <w:szCs w:val="14"/>
            </w:rPr>
            <w:t>4,</w:t>
          </w:r>
          <w:r w:rsidRPr="00280AD0">
            <w:rPr>
              <w:rFonts w:cs="Source Sans Pro"/>
              <w:color w:val="231F20"/>
              <w:sz w:val="12"/>
              <w:szCs w:val="14"/>
            </w:rPr>
            <w:t xml:space="preserve"> 20</w:t>
          </w:r>
          <w:r w:rsidR="00096555">
            <w:rPr>
              <w:rFonts w:cs="Source Sans Pro"/>
              <w:color w:val="231F20"/>
              <w:sz w:val="12"/>
              <w:szCs w:val="14"/>
            </w:rPr>
            <w:t>20</w:t>
          </w:r>
        </w:p>
        <w:p w14:paraId="39765020" w14:textId="77777777" w:rsidR="007D0D53" w:rsidRDefault="007D0D53"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0AECA4AF" w14:textId="77777777" w:rsidR="007D0D53" w:rsidRPr="00304834" w:rsidRDefault="007D0D53"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096555">
            <w:rPr>
              <w:sz w:val="10"/>
              <w:szCs w:val="12"/>
              <w:lang w:val="en-AU"/>
            </w:rPr>
            <w:t>2</w:t>
          </w:r>
          <w:r w:rsidR="00FD17C6">
            <w:rPr>
              <w:sz w:val="10"/>
              <w:szCs w:val="12"/>
              <w:lang w:val="en-AU"/>
            </w:rPr>
            <w:t>0</w:t>
          </w:r>
        </w:p>
      </w:tc>
      <w:tc>
        <w:tcPr>
          <w:tcW w:w="203" w:type="pct"/>
        </w:tcPr>
        <w:p w14:paraId="337684DF" w14:textId="77777777" w:rsidR="007D0D53" w:rsidRPr="00270DA4" w:rsidRDefault="007D0D53"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9224FB">
            <w:rPr>
              <w:b/>
              <w:noProof/>
              <w:sz w:val="16"/>
            </w:rPr>
            <w:t>5</w:t>
          </w:r>
          <w:r w:rsidRPr="00270DA4">
            <w:rPr>
              <w:b/>
              <w:sz w:val="16"/>
            </w:rPr>
            <w:fldChar w:fldCharType="end"/>
          </w:r>
        </w:p>
      </w:tc>
    </w:tr>
  </w:tbl>
  <w:p w14:paraId="3CE09181" w14:textId="77777777" w:rsidR="007D0D53" w:rsidRPr="00624FAA" w:rsidRDefault="007D0D53" w:rsidP="006D3D3F">
    <w:pPr>
      <w:pStyle w:val="Footer"/>
      <w:rPr>
        <w:sz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ACD22" w14:textId="6B75DC77" w:rsidR="007D0D53" w:rsidRPr="00F53BA6" w:rsidRDefault="007D0D53" w:rsidP="00AD78E1">
    <w:pPr>
      <w:pStyle w:val="ISBN"/>
      <w:tabs>
        <w:tab w:val="right" w:pos="9696"/>
      </w:tabs>
      <w:spacing w:after="60"/>
      <w:jc w:val="left"/>
      <w:rPr>
        <w:rFonts w:ascii="Arial" w:hAnsi="Arial" w:cs="Arial"/>
      </w:rPr>
    </w:pPr>
    <w:r>
      <w:rPr>
        <w:rFonts w:ascii="Arial" w:hAnsi="Arial" w:cs="Arial"/>
        <w:sz w:val="14"/>
      </w:rPr>
      <w:tab/>
    </w:r>
    <w:r w:rsidRPr="00F53BA6">
      <w:rPr>
        <w:rFonts w:ascii="Arial" w:hAnsi="Arial" w:cs="Arial"/>
      </w:rPr>
      <w:t xml:space="preserve">ISBN </w:t>
    </w:r>
    <w:r w:rsidR="005E041D" w:rsidRPr="005E041D">
      <w:rPr>
        <w:rFonts w:ascii="Arial" w:hAnsi="Arial" w:cs="Arial"/>
      </w:rPr>
      <w:t>978-1-77663-566-5</w:t>
    </w:r>
    <w:r w:rsidRPr="00F53BA6">
      <w:rPr>
        <w:rFonts w:ascii="Arial" w:hAnsi="Arial" w:cs="Arial"/>
      </w:rPr>
      <w:t xml:space="preserve"> (WORD) ISBN </w:t>
    </w:r>
    <w:r w:rsidR="00245CAE" w:rsidRPr="00245CAE">
      <w:rPr>
        <w:rFonts w:ascii="Arial" w:hAnsi="Arial" w:cs="Arial"/>
      </w:rPr>
      <w:t>978-1-77663-567-2</w:t>
    </w:r>
    <w:r w:rsidRPr="00F53BA6">
      <w:rPr>
        <w:rFonts w:ascii="Arial" w:hAnsi="Arial" w:cs="Arial"/>
      </w:rPr>
      <w:t xml:space="preserve"> (PDF)</w:t>
    </w:r>
  </w:p>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2740"/>
      <w:gridCol w:w="7052"/>
      <w:gridCol w:w="414"/>
    </w:tblGrid>
    <w:tr w:rsidR="007D0D53" w:rsidRPr="00375E5B" w14:paraId="3C4C9469" w14:textId="77777777" w:rsidTr="00077B5A">
      <w:tc>
        <w:tcPr>
          <w:tcW w:w="1342" w:type="pct"/>
          <w:tcBorders>
            <w:top w:val="nil"/>
            <w:right w:val="nil"/>
          </w:tcBorders>
        </w:tcPr>
        <w:p w14:paraId="790C4E44" w14:textId="77777777" w:rsidR="007D0D53" w:rsidRDefault="007D0D53" w:rsidP="00E118E8">
          <w:pPr>
            <w:tabs>
              <w:tab w:val="right" w:pos="9808"/>
            </w:tabs>
            <w:spacing w:before="0" w:line="240" w:lineRule="auto"/>
            <w:jc w:val="right"/>
            <w:rPr>
              <w:sz w:val="12"/>
              <w:szCs w:val="12"/>
              <w:lang w:val="en-AU"/>
            </w:rPr>
          </w:pPr>
        </w:p>
        <w:p w14:paraId="68237A64" w14:textId="77777777" w:rsidR="007D0D53" w:rsidRPr="00304834" w:rsidRDefault="007D0D53" w:rsidP="00E118E8">
          <w:pPr>
            <w:tabs>
              <w:tab w:val="left" w:pos="3261"/>
              <w:tab w:val="right" w:pos="9808"/>
            </w:tabs>
            <w:spacing w:before="0" w:line="240" w:lineRule="auto"/>
            <w:rPr>
              <w:sz w:val="12"/>
              <w:szCs w:val="12"/>
              <w:lang w:val="en-AU"/>
            </w:rPr>
          </w:pPr>
        </w:p>
      </w:tc>
      <w:tc>
        <w:tcPr>
          <w:tcW w:w="3455" w:type="pct"/>
          <w:tcBorders>
            <w:left w:val="nil"/>
          </w:tcBorders>
        </w:tcPr>
        <w:p w14:paraId="341B398D" w14:textId="422DC750" w:rsidR="007D0D53" w:rsidRPr="00F53BA6" w:rsidRDefault="007D0D53"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sidR="00853CEE" w:rsidRPr="00853CEE">
            <w:rPr>
              <w:rFonts w:cs="Source Sans Pro"/>
              <w:b/>
              <w:bCs/>
              <w:color w:val="231F20"/>
              <w:sz w:val="12"/>
              <w:szCs w:val="12"/>
            </w:rPr>
            <w:t>WILDFIRE</w:t>
          </w:r>
          <w:r w:rsidRPr="00F53BA6">
            <w:rPr>
              <w:rFonts w:cs="Source Sans Pro"/>
              <w:color w:val="231F20"/>
              <w:sz w:val="12"/>
              <w:szCs w:val="12"/>
            </w:rPr>
            <w:t xml:space="preserve">” CONNECTED, LEVEL </w:t>
          </w:r>
          <w:r>
            <w:rPr>
              <w:rFonts w:cs="Source Sans Pro"/>
              <w:color w:val="231F20"/>
              <w:sz w:val="12"/>
              <w:szCs w:val="12"/>
            </w:rPr>
            <w:t>4</w:t>
          </w:r>
          <w:r w:rsidRPr="00F53BA6">
            <w:rPr>
              <w:rFonts w:cs="Source Sans Pro"/>
              <w:color w:val="231F20"/>
              <w:sz w:val="12"/>
              <w:szCs w:val="12"/>
            </w:rPr>
            <w:t>, 20</w:t>
          </w:r>
          <w:r w:rsidR="00FD17C6">
            <w:rPr>
              <w:rFonts w:cs="Source Sans Pro"/>
              <w:color w:val="231F20"/>
              <w:sz w:val="12"/>
              <w:szCs w:val="12"/>
            </w:rPr>
            <w:t>20</w:t>
          </w:r>
        </w:p>
        <w:p w14:paraId="137BAD4B" w14:textId="77777777" w:rsidR="007D0D53" w:rsidRPr="00F53BA6" w:rsidRDefault="007D0D53"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0AB3CC46" w14:textId="77777777" w:rsidR="007D0D53" w:rsidRPr="00304834" w:rsidRDefault="007D0D53" w:rsidP="00AE3DC9">
          <w:pPr>
            <w:spacing w:before="0" w:line="240" w:lineRule="auto"/>
            <w:ind w:left="9808" w:hanging="9497"/>
            <w:jc w:val="right"/>
            <w:rPr>
              <w:sz w:val="12"/>
              <w:szCs w:val="12"/>
              <w:lang w:val="en-AU"/>
            </w:rPr>
          </w:pPr>
          <w:r w:rsidRPr="001D7607">
            <w:rPr>
              <w:sz w:val="10"/>
              <w:szCs w:val="12"/>
              <w:lang w:val="en-AU"/>
            </w:rPr>
            <w:t>COPYRIGHT © CROWN 20</w:t>
          </w:r>
          <w:r w:rsidR="00FD17C6">
            <w:rPr>
              <w:sz w:val="10"/>
              <w:szCs w:val="12"/>
              <w:lang w:val="en-AU"/>
            </w:rPr>
            <w:t>20</w:t>
          </w:r>
        </w:p>
      </w:tc>
      <w:tc>
        <w:tcPr>
          <w:tcW w:w="203" w:type="pct"/>
        </w:tcPr>
        <w:p w14:paraId="2EB04B7C" w14:textId="77777777" w:rsidR="007D0D53" w:rsidRPr="00270DA4" w:rsidRDefault="007D0D53"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9224FB">
            <w:rPr>
              <w:b/>
              <w:noProof/>
              <w:sz w:val="16"/>
            </w:rPr>
            <w:t>7</w:t>
          </w:r>
          <w:r w:rsidRPr="00270DA4">
            <w:rPr>
              <w:b/>
              <w:sz w:val="16"/>
            </w:rPr>
            <w:fldChar w:fldCharType="end"/>
          </w:r>
        </w:p>
      </w:tc>
    </w:tr>
  </w:tbl>
  <w:p w14:paraId="60E65B1B" w14:textId="77777777" w:rsidR="007D0D53" w:rsidRPr="00624FAA" w:rsidRDefault="007D0D53" w:rsidP="006D3D3F">
    <w:pPr>
      <w:pStyle w:val="Footer"/>
      <w:rPr>
        <w:sz w:val="10"/>
      </w:rPr>
    </w:pPr>
    <w:r>
      <w:rPr>
        <w:rFonts w:cs="Source Sans Pro"/>
        <w:noProof/>
        <w:color w:val="231F20"/>
        <w:sz w:val="12"/>
        <w:szCs w:val="14"/>
        <w:lang w:eastAsia="en-NZ"/>
      </w:rPr>
      <w:drawing>
        <wp:anchor distT="0" distB="0" distL="114300" distR="114300" simplePos="0" relativeHeight="251661312" behindDoc="0" locked="0" layoutInCell="1" allowOverlap="1" wp14:anchorId="221FAD5C" wp14:editId="344A6F86">
          <wp:simplePos x="0" y="0"/>
          <wp:positionH relativeFrom="column">
            <wp:posOffset>46355</wp:posOffset>
          </wp:positionH>
          <wp:positionV relativeFrom="paragraph">
            <wp:posOffset>-696595</wp:posOffset>
          </wp:positionV>
          <wp:extent cx="1281430" cy="674370"/>
          <wp:effectExtent l="0" t="0" r="0" b="0"/>
          <wp:wrapNone/>
          <wp:docPr id="17" name="Picture 17"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8B41A9" w14:textId="77777777" w:rsidR="007D5779" w:rsidRDefault="007D5779" w:rsidP="00AC20AC">
      <w:r>
        <w:separator/>
      </w:r>
    </w:p>
  </w:footnote>
  <w:footnote w:type="continuationSeparator" w:id="0">
    <w:p w14:paraId="5788A46C" w14:textId="77777777" w:rsidR="007D5779" w:rsidRDefault="007D5779" w:rsidP="00AC2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A1168"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B0EC1"/>
    <w:multiLevelType w:val="hybridMultilevel"/>
    <w:tmpl w:val="6ED42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5" w15:restartNumberingAfterBreak="0">
    <w:nsid w:val="357D2D91"/>
    <w:multiLevelType w:val="hybridMultilevel"/>
    <w:tmpl w:val="97BA48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72C597B"/>
    <w:multiLevelType w:val="hybridMultilevel"/>
    <w:tmpl w:val="C77432A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8"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2"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8FA599C"/>
    <w:multiLevelType w:val="hybridMultilevel"/>
    <w:tmpl w:val="0D12B63C"/>
    <w:lvl w:ilvl="0" w:tplc="91168C82">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6" w15:restartNumberingAfterBreak="0">
    <w:nsid w:val="7B8F7177"/>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2"/>
  </w:num>
  <w:num w:numId="2">
    <w:abstractNumId w:val="19"/>
  </w:num>
  <w:num w:numId="3">
    <w:abstractNumId w:val="18"/>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9"/>
  </w:num>
  <w:num w:numId="17">
    <w:abstractNumId w:val="19"/>
  </w:num>
  <w:num w:numId="18">
    <w:abstractNumId w:val="19"/>
  </w:num>
  <w:num w:numId="19">
    <w:abstractNumId w:val="17"/>
  </w:num>
  <w:num w:numId="20">
    <w:abstractNumId w:val="21"/>
  </w:num>
  <w:num w:numId="21">
    <w:abstractNumId w:val="12"/>
  </w:num>
  <w:num w:numId="22">
    <w:abstractNumId w:val="23"/>
  </w:num>
  <w:num w:numId="23">
    <w:abstractNumId w:val="24"/>
  </w:num>
  <w:num w:numId="24">
    <w:abstractNumId w:val="20"/>
  </w:num>
  <w:num w:numId="25">
    <w:abstractNumId w:val="14"/>
  </w:num>
  <w:num w:numId="26">
    <w:abstractNumId w:val="25"/>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5"/>
  </w:num>
  <w:num w:numId="30">
    <w:abstractNumId w:val="26"/>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embedSystem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003450,#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BAE"/>
    <w:rsid w:val="000008B1"/>
    <w:rsid w:val="0000093D"/>
    <w:rsid w:val="00001B4C"/>
    <w:rsid w:val="00001C67"/>
    <w:rsid w:val="00002EF2"/>
    <w:rsid w:val="000038C7"/>
    <w:rsid w:val="00004863"/>
    <w:rsid w:val="00004880"/>
    <w:rsid w:val="000052CD"/>
    <w:rsid w:val="00007460"/>
    <w:rsid w:val="00007D03"/>
    <w:rsid w:val="00012CE1"/>
    <w:rsid w:val="00017071"/>
    <w:rsid w:val="00017FE1"/>
    <w:rsid w:val="000224BF"/>
    <w:rsid w:val="0002385E"/>
    <w:rsid w:val="00023BF1"/>
    <w:rsid w:val="000256C2"/>
    <w:rsid w:val="00030479"/>
    <w:rsid w:val="00031AE1"/>
    <w:rsid w:val="00031C74"/>
    <w:rsid w:val="00032172"/>
    <w:rsid w:val="00036D4F"/>
    <w:rsid w:val="00040152"/>
    <w:rsid w:val="00040C61"/>
    <w:rsid w:val="00040E68"/>
    <w:rsid w:val="000413AB"/>
    <w:rsid w:val="0004238E"/>
    <w:rsid w:val="00042A04"/>
    <w:rsid w:val="0004397E"/>
    <w:rsid w:val="000439C1"/>
    <w:rsid w:val="00043DBA"/>
    <w:rsid w:val="00044048"/>
    <w:rsid w:val="00046C9D"/>
    <w:rsid w:val="000472D3"/>
    <w:rsid w:val="00047C61"/>
    <w:rsid w:val="00050A3B"/>
    <w:rsid w:val="00051137"/>
    <w:rsid w:val="000522F5"/>
    <w:rsid w:val="0005292F"/>
    <w:rsid w:val="0005391D"/>
    <w:rsid w:val="000539E4"/>
    <w:rsid w:val="000540E6"/>
    <w:rsid w:val="00056A88"/>
    <w:rsid w:val="0005700A"/>
    <w:rsid w:val="000605B8"/>
    <w:rsid w:val="00060941"/>
    <w:rsid w:val="000609DF"/>
    <w:rsid w:val="00061D2A"/>
    <w:rsid w:val="00061D2F"/>
    <w:rsid w:val="00062E76"/>
    <w:rsid w:val="00063F17"/>
    <w:rsid w:val="000671F2"/>
    <w:rsid w:val="00067E37"/>
    <w:rsid w:val="00072198"/>
    <w:rsid w:val="000744D5"/>
    <w:rsid w:val="00075649"/>
    <w:rsid w:val="0007732C"/>
    <w:rsid w:val="00077B5A"/>
    <w:rsid w:val="0008069C"/>
    <w:rsid w:val="00082FB3"/>
    <w:rsid w:val="00083F04"/>
    <w:rsid w:val="000846DE"/>
    <w:rsid w:val="00092814"/>
    <w:rsid w:val="00093AA5"/>
    <w:rsid w:val="000949D0"/>
    <w:rsid w:val="00096555"/>
    <w:rsid w:val="00097C09"/>
    <w:rsid w:val="000A09A6"/>
    <w:rsid w:val="000A0C8F"/>
    <w:rsid w:val="000A3D5D"/>
    <w:rsid w:val="000A4E98"/>
    <w:rsid w:val="000A522B"/>
    <w:rsid w:val="000A6714"/>
    <w:rsid w:val="000A6A81"/>
    <w:rsid w:val="000A7B14"/>
    <w:rsid w:val="000B0EB8"/>
    <w:rsid w:val="000B2EE6"/>
    <w:rsid w:val="000B3CBD"/>
    <w:rsid w:val="000B4AB8"/>
    <w:rsid w:val="000B4CC8"/>
    <w:rsid w:val="000B6DC4"/>
    <w:rsid w:val="000B792D"/>
    <w:rsid w:val="000B7E38"/>
    <w:rsid w:val="000C139B"/>
    <w:rsid w:val="000C2651"/>
    <w:rsid w:val="000C3AAB"/>
    <w:rsid w:val="000C4AD5"/>
    <w:rsid w:val="000C71BF"/>
    <w:rsid w:val="000D06B3"/>
    <w:rsid w:val="000D0D21"/>
    <w:rsid w:val="000D2AEE"/>
    <w:rsid w:val="000D2B4C"/>
    <w:rsid w:val="000D2D62"/>
    <w:rsid w:val="000D4180"/>
    <w:rsid w:val="000D4726"/>
    <w:rsid w:val="000D581D"/>
    <w:rsid w:val="000D5B3D"/>
    <w:rsid w:val="000D5C60"/>
    <w:rsid w:val="000D6D24"/>
    <w:rsid w:val="000D76C4"/>
    <w:rsid w:val="000E1C33"/>
    <w:rsid w:val="000E2DEF"/>
    <w:rsid w:val="000E3D67"/>
    <w:rsid w:val="000E4B90"/>
    <w:rsid w:val="000E4B9C"/>
    <w:rsid w:val="000E7EE4"/>
    <w:rsid w:val="000F18EE"/>
    <w:rsid w:val="000F2200"/>
    <w:rsid w:val="000F227B"/>
    <w:rsid w:val="000F262A"/>
    <w:rsid w:val="000F264D"/>
    <w:rsid w:val="000F3C39"/>
    <w:rsid w:val="000F6888"/>
    <w:rsid w:val="000F7502"/>
    <w:rsid w:val="00100875"/>
    <w:rsid w:val="001026B7"/>
    <w:rsid w:val="0010316E"/>
    <w:rsid w:val="00104807"/>
    <w:rsid w:val="00104BFE"/>
    <w:rsid w:val="0010547C"/>
    <w:rsid w:val="001056A8"/>
    <w:rsid w:val="001066DE"/>
    <w:rsid w:val="00107284"/>
    <w:rsid w:val="00107A97"/>
    <w:rsid w:val="001114E1"/>
    <w:rsid w:val="001125D9"/>
    <w:rsid w:val="0011300C"/>
    <w:rsid w:val="001135F6"/>
    <w:rsid w:val="00113C48"/>
    <w:rsid w:val="0011405D"/>
    <w:rsid w:val="001156A3"/>
    <w:rsid w:val="00116486"/>
    <w:rsid w:val="001169B5"/>
    <w:rsid w:val="001206F2"/>
    <w:rsid w:val="00120FFE"/>
    <w:rsid w:val="00122F8F"/>
    <w:rsid w:val="00123C85"/>
    <w:rsid w:val="00125617"/>
    <w:rsid w:val="00125FF6"/>
    <w:rsid w:val="00126D49"/>
    <w:rsid w:val="00130190"/>
    <w:rsid w:val="00132A16"/>
    <w:rsid w:val="00133166"/>
    <w:rsid w:val="00133C54"/>
    <w:rsid w:val="00134231"/>
    <w:rsid w:val="0013441B"/>
    <w:rsid w:val="0013526F"/>
    <w:rsid w:val="00135CF2"/>
    <w:rsid w:val="0013672C"/>
    <w:rsid w:val="00136A52"/>
    <w:rsid w:val="00136C3E"/>
    <w:rsid w:val="00136F90"/>
    <w:rsid w:val="001372F7"/>
    <w:rsid w:val="00140D67"/>
    <w:rsid w:val="001414B8"/>
    <w:rsid w:val="00142D9C"/>
    <w:rsid w:val="0014414C"/>
    <w:rsid w:val="001458A7"/>
    <w:rsid w:val="0014615A"/>
    <w:rsid w:val="00146E2E"/>
    <w:rsid w:val="00151474"/>
    <w:rsid w:val="00151847"/>
    <w:rsid w:val="00151E55"/>
    <w:rsid w:val="00151F04"/>
    <w:rsid w:val="00152231"/>
    <w:rsid w:val="001529F4"/>
    <w:rsid w:val="001532BF"/>
    <w:rsid w:val="00154163"/>
    <w:rsid w:val="00155171"/>
    <w:rsid w:val="00155947"/>
    <w:rsid w:val="00155A71"/>
    <w:rsid w:val="00155EF8"/>
    <w:rsid w:val="00156360"/>
    <w:rsid w:val="00156A76"/>
    <w:rsid w:val="001575EA"/>
    <w:rsid w:val="001610B5"/>
    <w:rsid w:val="00161B71"/>
    <w:rsid w:val="001623BB"/>
    <w:rsid w:val="001627B7"/>
    <w:rsid w:val="00164DAB"/>
    <w:rsid w:val="00165F8E"/>
    <w:rsid w:val="001705CF"/>
    <w:rsid w:val="00170E4D"/>
    <w:rsid w:val="001713E6"/>
    <w:rsid w:val="0017156D"/>
    <w:rsid w:val="00171686"/>
    <w:rsid w:val="00171989"/>
    <w:rsid w:val="00171EB1"/>
    <w:rsid w:val="0017233E"/>
    <w:rsid w:val="00172DE5"/>
    <w:rsid w:val="001731D1"/>
    <w:rsid w:val="00173D7E"/>
    <w:rsid w:val="00175402"/>
    <w:rsid w:val="0018089E"/>
    <w:rsid w:val="001812AC"/>
    <w:rsid w:val="00181D47"/>
    <w:rsid w:val="00181DEE"/>
    <w:rsid w:val="00182DE8"/>
    <w:rsid w:val="001856EE"/>
    <w:rsid w:val="00185886"/>
    <w:rsid w:val="00185F4C"/>
    <w:rsid w:val="001874B3"/>
    <w:rsid w:val="00190164"/>
    <w:rsid w:val="001903B5"/>
    <w:rsid w:val="0019196A"/>
    <w:rsid w:val="001949FF"/>
    <w:rsid w:val="00196C14"/>
    <w:rsid w:val="001978EC"/>
    <w:rsid w:val="001A102C"/>
    <w:rsid w:val="001A11DC"/>
    <w:rsid w:val="001A221C"/>
    <w:rsid w:val="001A2F92"/>
    <w:rsid w:val="001A343A"/>
    <w:rsid w:val="001A5684"/>
    <w:rsid w:val="001A619C"/>
    <w:rsid w:val="001B0645"/>
    <w:rsid w:val="001B0A6F"/>
    <w:rsid w:val="001B0D3F"/>
    <w:rsid w:val="001B1820"/>
    <w:rsid w:val="001B2E2C"/>
    <w:rsid w:val="001B2E3E"/>
    <w:rsid w:val="001B309E"/>
    <w:rsid w:val="001B3A71"/>
    <w:rsid w:val="001B72E4"/>
    <w:rsid w:val="001C14A9"/>
    <w:rsid w:val="001C4336"/>
    <w:rsid w:val="001C656C"/>
    <w:rsid w:val="001C6A59"/>
    <w:rsid w:val="001C7253"/>
    <w:rsid w:val="001D0421"/>
    <w:rsid w:val="001D1BBC"/>
    <w:rsid w:val="001D2355"/>
    <w:rsid w:val="001D280D"/>
    <w:rsid w:val="001D36EC"/>
    <w:rsid w:val="001D515F"/>
    <w:rsid w:val="001D5934"/>
    <w:rsid w:val="001D6F60"/>
    <w:rsid w:val="001D7607"/>
    <w:rsid w:val="001D7E64"/>
    <w:rsid w:val="001E1E9C"/>
    <w:rsid w:val="001E3610"/>
    <w:rsid w:val="001E3D52"/>
    <w:rsid w:val="001E41C9"/>
    <w:rsid w:val="001E43F4"/>
    <w:rsid w:val="001E4691"/>
    <w:rsid w:val="001F0099"/>
    <w:rsid w:val="001F0CE4"/>
    <w:rsid w:val="001F1EB7"/>
    <w:rsid w:val="001F1F75"/>
    <w:rsid w:val="00201362"/>
    <w:rsid w:val="00201958"/>
    <w:rsid w:val="002031CC"/>
    <w:rsid w:val="00203DF5"/>
    <w:rsid w:val="00204277"/>
    <w:rsid w:val="0020436D"/>
    <w:rsid w:val="00205911"/>
    <w:rsid w:val="0020762A"/>
    <w:rsid w:val="00207995"/>
    <w:rsid w:val="00210147"/>
    <w:rsid w:val="00211324"/>
    <w:rsid w:val="00211412"/>
    <w:rsid w:val="0021152E"/>
    <w:rsid w:val="00212F12"/>
    <w:rsid w:val="0021430E"/>
    <w:rsid w:val="00215ADE"/>
    <w:rsid w:val="00216D8A"/>
    <w:rsid w:val="00217909"/>
    <w:rsid w:val="00217A9A"/>
    <w:rsid w:val="00220C93"/>
    <w:rsid w:val="00220DFD"/>
    <w:rsid w:val="00222C0B"/>
    <w:rsid w:val="00223378"/>
    <w:rsid w:val="00223B16"/>
    <w:rsid w:val="00225B8C"/>
    <w:rsid w:val="00227A7A"/>
    <w:rsid w:val="00230281"/>
    <w:rsid w:val="002312DA"/>
    <w:rsid w:val="0023138F"/>
    <w:rsid w:val="002313DE"/>
    <w:rsid w:val="00232F13"/>
    <w:rsid w:val="00233D2B"/>
    <w:rsid w:val="00234EE9"/>
    <w:rsid w:val="00235ADA"/>
    <w:rsid w:val="0023739E"/>
    <w:rsid w:val="002447CC"/>
    <w:rsid w:val="00244BB2"/>
    <w:rsid w:val="002459EF"/>
    <w:rsid w:val="00245CAE"/>
    <w:rsid w:val="00247915"/>
    <w:rsid w:val="0024799A"/>
    <w:rsid w:val="00250540"/>
    <w:rsid w:val="002546DB"/>
    <w:rsid w:val="00254B8C"/>
    <w:rsid w:val="002563E3"/>
    <w:rsid w:val="00257161"/>
    <w:rsid w:val="00257D7B"/>
    <w:rsid w:val="00261C96"/>
    <w:rsid w:val="002623EE"/>
    <w:rsid w:val="00263F87"/>
    <w:rsid w:val="002644B2"/>
    <w:rsid w:val="00264980"/>
    <w:rsid w:val="0026554C"/>
    <w:rsid w:val="002664AD"/>
    <w:rsid w:val="0026675F"/>
    <w:rsid w:val="00267B0A"/>
    <w:rsid w:val="00270DA4"/>
    <w:rsid w:val="00271077"/>
    <w:rsid w:val="00271A30"/>
    <w:rsid w:val="002729C1"/>
    <w:rsid w:val="00273137"/>
    <w:rsid w:val="00273F79"/>
    <w:rsid w:val="00275BAA"/>
    <w:rsid w:val="00276682"/>
    <w:rsid w:val="00280AD0"/>
    <w:rsid w:val="00282529"/>
    <w:rsid w:val="00282611"/>
    <w:rsid w:val="002838AD"/>
    <w:rsid w:val="0028392F"/>
    <w:rsid w:val="002922CB"/>
    <w:rsid w:val="00292D80"/>
    <w:rsid w:val="00293907"/>
    <w:rsid w:val="00294C7D"/>
    <w:rsid w:val="00295777"/>
    <w:rsid w:val="002A0A90"/>
    <w:rsid w:val="002A1FF0"/>
    <w:rsid w:val="002A23F2"/>
    <w:rsid w:val="002A3CDE"/>
    <w:rsid w:val="002A7D7B"/>
    <w:rsid w:val="002B2727"/>
    <w:rsid w:val="002B3944"/>
    <w:rsid w:val="002B3E9A"/>
    <w:rsid w:val="002B48BA"/>
    <w:rsid w:val="002B50ED"/>
    <w:rsid w:val="002B6530"/>
    <w:rsid w:val="002B6819"/>
    <w:rsid w:val="002C001D"/>
    <w:rsid w:val="002C33F4"/>
    <w:rsid w:val="002C3CBD"/>
    <w:rsid w:val="002C4905"/>
    <w:rsid w:val="002C4B88"/>
    <w:rsid w:val="002C52D9"/>
    <w:rsid w:val="002C6285"/>
    <w:rsid w:val="002C6984"/>
    <w:rsid w:val="002C75CE"/>
    <w:rsid w:val="002D0461"/>
    <w:rsid w:val="002D30F1"/>
    <w:rsid w:val="002D31EF"/>
    <w:rsid w:val="002D3382"/>
    <w:rsid w:val="002D4655"/>
    <w:rsid w:val="002D57CB"/>
    <w:rsid w:val="002D6719"/>
    <w:rsid w:val="002D6A4A"/>
    <w:rsid w:val="002D7C4C"/>
    <w:rsid w:val="002D7E51"/>
    <w:rsid w:val="002E06F5"/>
    <w:rsid w:val="002E0FE5"/>
    <w:rsid w:val="002E2FD5"/>
    <w:rsid w:val="002E3490"/>
    <w:rsid w:val="002E376A"/>
    <w:rsid w:val="002E406A"/>
    <w:rsid w:val="002E4A23"/>
    <w:rsid w:val="002E692D"/>
    <w:rsid w:val="002E7592"/>
    <w:rsid w:val="002E75A0"/>
    <w:rsid w:val="002E7622"/>
    <w:rsid w:val="002E7AA6"/>
    <w:rsid w:val="002F03B5"/>
    <w:rsid w:val="002F1E8E"/>
    <w:rsid w:val="002F2F5E"/>
    <w:rsid w:val="002F32DE"/>
    <w:rsid w:val="002F580D"/>
    <w:rsid w:val="002F662A"/>
    <w:rsid w:val="00302B4A"/>
    <w:rsid w:val="003038BC"/>
    <w:rsid w:val="00303D22"/>
    <w:rsid w:val="00304834"/>
    <w:rsid w:val="00305E0E"/>
    <w:rsid w:val="00307EF5"/>
    <w:rsid w:val="00311A61"/>
    <w:rsid w:val="00312763"/>
    <w:rsid w:val="00313628"/>
    <w:rsid w:val="00315D40"/>
    <w:rsid w:val="00315E75"/>
    <w:rsid w:val="0031730E"/>
    <w:rsid w:val="00317B4C"/>
    <w:rsid w:val="003203ED"/>
    <w:rsid w:val="00322FF0"/>
    <w:rsid w:val="003232B6"/>
    <w:rsid w:val="003233A7"/>
    <w:rsid w:val="00327095"/>
    <w:rsid w:val="00333B0E"/>
    <w:rsid w:val="00336A00"/>
    <w:rsid w:val="00340E0F"/>
    <w:rsid w:val="00340EAD"/>
    <w:rsid w:val="00342F02"/>
    <w:rsid w:val="0034334E"/>
    <w:rsid w:val="00343570"/>
    <w:rsid w:val="00343C23"/>
    <w:rsid w:val="00345AC0"/>
    <w:rsid w:val="0034699D"/>
    <w:rsid w:val="00347DC6"/>
    <w:rsid w:val="00347EE2"/>
    <w:rsid w:val="003508B6"/>
    <w:rsid w:val="00350C68"/>
    <w:rsid w:val="00350F05"/>
    <w:rsid w:val="00350F3B"/>
    <w:rsid w:val="0035131D"/>
    <w:rsid w:val="0035312E"/>
    <w:rsid w:val="003533F2"/>
    <w:rsid w:val="00354524"/>
    <w:rsid w:val="0035646A"/>
    <w:rsid w:val="00357EC2"/>
    <w:rsid w:val="00360DAB"/>
    <w:rsid w:val="00361B98"/>
    <w:rsid w:val="003629AF"/>
    <w:rsid w:val="00363034"/>
    <w:rsid w:val="0036377F"/>
    <w:rsid w:val="003645EE"/>
    <w:rsid w:val="00366A0F"/>
    <w:rsid w:val="003727C4"/>
    <w:rsid w:val="00372A0F"/>
    <w:rsid w:val="00373578"/>
    <w:rsid w:val="00373BEC"/>
    <w:rsid w:val="003741DD"/>
    <w:rsid w:val="00374EAD"/>
    <w:rsid w:val="00375E5B"/>
    <w:rsid w:val="0037700D"/>
    <w:rsid w:val="00377294"/>
    <w:rsid w:val="003779EC"/>
    <w:rsid w:val="003801A7"/>
    <w:rsid w:val="003801E7"/>
    <w:rsid w:val="00380811"/>
    <w:rsid w:val="00381566"/>
    <w:rsid w:val="00384E34"/>
    <w:rsid w:val="003854DE"/>
    <w:rsid w:val="00386935"/>
    <w:rsid w:val="003874DE"/>
    <w:rsid w:val="00390DD5"/>
    <w:rsid w:val="003922DE"/>
    <w:rsid w:val="00392B3E"/>
    <w:rsid w:val="00393514"/>
    <w:rsid w:val="00394EFA"/>
    <w:rsid w:val="003950A5"/>
    <w:rsid w:val="00396D0E"/>
    <w:rsid w:val="00396D84"/>
    <w:rsid w:val="003A257C"/>
    <w:rsid w:val="003A4322"/>
    <w:rsid w:val="003A4D33"/>
    <w:rsid w:val="003A7AA9"/>
    <w:rsid w:val="003B138F"/>
    <w:rsid w:val="003B1626"/>
    <w:rsid w:val="003B1AEE"/>
    <w:rsid w:val="003B1C08"/>
    <w:rsid w:val="003B2B0A"/>
    <w:rsid w:val="003B37A7"/>
    <w:rsid w:val="003B3DAE"/>
    <w:rsid w:val="003B4738"/>
    <w:rsid w:val="003B694B"/>
    <w:rsid w:val="003B7F51"/>
    <w:rsid w:val="003C151B"/>
    <w:rsid w:val="003C1582"/>
    <w:rsid w:val="003C1AE4"/>
    <w:rsid w:val="003C5498"/>
    <w:rsid w:val="003C62B8"/>
    <w:rsid w:val="003C7041"/>
    <w:rsid w:val="003D063B"/>
    <w:rsid w:val="003D13EF"/>
    <w:rsid w:val="003D4647"/>
    <w:rsid w:val="003D6D1D"/>
    <w:rsid w:val="003D6ED3"/>
    <w:rsid w:val="003D77A4"/>
    <w:rsid w:val="003D7F12"/>
    <w:rsid w:val="003E0B83"/>
    <w:rsid w:val="003E1AD4"/>
    <w:rsid w:val="003E4892"/>
    <w:rsid w:val="003E6431"/>
    <w:rsid w:val="003E6981"/>
    <w:rsid w:val="003E6ED2"/>
    <w:rsid w:val="003E7459"/>
    <w:rsid w:val="003F05BF"/>
    <w:rsid w:val="003F0DE6"/>
    <w:rsid w:val="003F2522"/>
    <w:rsid w:val="003F316B"/>
    <w:rsid w:val="003F31DF"/>
    <w:rsid w:val="003F3D69"/>
    <w:rsid w:val="003F526F"/>
    <w:rsid w:val="003F789D"/>
    <w:rsid w:val="004034F0"/>
    <w:rsid w:val="0040426A"/>
    <w:rsid w:val="00406CD3"/>
    <w:rsid w:val="004107BE"/>
    <w:rsid w:val="00410D2F"/>
    <w:rsid w:val="004122D4"/>
    <w:rsid w:val="0041311E"/>
    <w:rsid w:val="00415E77"/>
    <w:rsid w:val="00416358"/>
    <w:rsid w:val="00416B8C"/>
    <w:rsid w:val="00420687"/>
    <w:rsid w:val="004219A1"/>
    <w:rsid w:val="00422066"/>
    <w:rsid w:val="00423631"/>
    <w:rsid w:val="00424650"/>
    <w:rsid w:val="00424AD2"/>
    <w:rsid w:val="00425B8E"/>
    <w:rsid w:val="00425CC2"/>
    <w:rsid w:val="00426D96"/>
    <w:rsid w:val="00427D98"/>
    <w:rsid w:val="004370E8"/>
    <w:rsid w:val="00440FCC"/>
    <w:rsid w:val="004439F7"/>
    <w:rsid w:val="004449D0"/>
    <w:rsid w:val="0044597E"/>
    <w:rsid w:val="00445CA6"/>
    <w:rsid w:val="00446611"/>
    <w:rsid w:val="00446CC9"/>
    <w:rsid w:val="00450259"/>
    <w:rsid w:val="00451C58"/>
    <w:rsid w:val="00451F15"/>
    <w:rsid w:val="00452234"/>
    <w:rsid w:val="00452DAC"/>
    <w:rsid w:val="00453340"/>
    <w:rsid w:val="00453B82"/>
    <w:rsid w:val="00453E71"/>
    <w:rsid w:val="00454591"/>
    <w:rsid w:val="004565B7"/>
    <w:rsid w:val="00456AB0"/>
    <w:rsid w:val="0046068B"/>
    <w:rsid w:val="00460FC5"/>
    <w:rsid w:val="00463D6C"/>
    <w:rsid w:val="00466B49"/>
    <w:rsid w:val="00466FA6"/>
    <w:rsid w:val="00467A11"/>
    <w:rsid w:val="00467E81"/>
    <w:rsid w:val="004717C3"/>
    <w:rsid w:val="004728DB"/>
    <w:rsid w:val="00475312"/>
    <w:rsid w:val="0047576A"/>
    <w:rsid w:val="00476267"/>
    <w:rsid w:val="004776EF"/>
    <w:rsid w:val="00485C34"/>
    <w:rsid w:val="00487DB9"/>
    <w:rsid w:val="004913CC"/>
    <w:rsid w:val="004932B5"/>
    <w:rsid w:val="004938A7"/>
    <w:rsid w:val="00495BC2"/>
    <w:rsid w:val="004A0382"/>
    <w:rsid w:val="004A067F"/>
    <w:rsid w:val="004A0AD4"/>
    <w:rsid w:val="004A17A6"/>
    <w:rsid w:val="004A2F2E"/>
    <w:rsid w:val="004A670B"/>
    <w:rsid w:val="004A7733"/>
    <w:rsid w:val="004B0F67"/>
    <w:rsid w:val="004B1784"/>
    <w:rsid w:val="004B324F"/>
    <w:rsid w:val="004B48F2"/>
    <w:rsid w:val="004B5894"/>
    <w:rsid w:val="004B5E64"/>
    <w:rsid w:val="004B6783"/>
    <w:rsid w:val="004B7ED0"/>
    <w:rsid w:val="004C192A"/>
    <w:rsid w:val="004C3D04"/>
    <w:rsid w:val="004C4142"/>
    <w:rsid w:val="004C43B6"/>
    <w:rsid w:val="004C5E35"/>
    <w:rsid w:val="004C6937"/>
    <w:rsid w:val="004D2A9D"/>
    <w:rsid w:val="004D301A"/>
    <w:rsid w:val="004D3B8B"/>
    <w:rsid w:val="004D3C02"/>
    <w:rsid w:val="004D538D"/>
    <w:rsid w:val="004D5E62"/>
    <w:rsid w:val="004D6503"/>
    <w:rsid w:val="004E2872"/>
    <w:rsid w:val="004E2953"/>
    <w:rsid w:val="004E3443"/>
    <w:rsid w:val="004E7162"/>
    <w:rsid w:val="004E795F"/>
    <w:rsid w:val="004F134B"/>
    <w:rsid w:val="004F14BA"/>
    <w:rsid w:val="004F2E67"/>
    <w:rsid w:val="004F3F92"/>
    <w:rsid w:val="004F483F"/>
    <w:rsid w:val="004F4F1C"/>
    <w:rsid w:val="004F56C8"/>
    <w:rsid w:val="004F5B85"/>
    <w:rsid w:val="004F7414"/>
    <w:rsid w:val="00500086"/>
    <w:rsid w:val="00503764"/>
    <w:rsid w:val="0050641D"/>
    <w:rsid w:val="00506852"/>
    <w:rsid w:val="0051044D"/>
    <w:rsid w:val="00510F9E"/>
    <w:rsid w:val="00511219"/>
    <w:rsid w:val="00512527"/>
    <w:rsid w:val="005136D1"/>
    <w:rsid w:val="00514720"/>
    <w:rsid w:val="00515D36"/>
    <w:rsid w:val="00515E8B"/>
    <w:rsid w:val="00515FFE"/>
    <w:rsid w:val="005166E1"/>
    <w:rsid w:val="005204A4"/>
    <w:rsid w:val="00520C1D"/>
    <w:rsid w:val="00521F65"/>
    <w:rsid w:val="00524192"/>
    <w:rsid w:val="005261EF"/>
    <w:rsid w:val="0053012B"/>
    <w:rsid w:val="0053222C"/>
    <w:rsid w:val="00534D85"/>
    <w:rsid w:val="00537EEB"/>
    <w:rsid w:val="0054064A"/>
    <w:rsid w:val="00541B03"/>
    <w:rsid w:val="005423E2"/>
    <w:rsid w:val="00542962"/>
    <w:rsid w:val="0054469D"/>
    <w:rsid w:val="005446B4"/>
    <w:rsid w:val="00544A67"/>
    <w:rsid w:val="00546355"/>
    <w:rsid w:val="005466F7"/>
    <w:rsid w:val="00546DBE"/>
    <w:rsid w:val="00547DD7"/>
    <w:rsid w:val="005503F3"/>
    <w:rsid w:val="0055241D"/>
    <w:rsid w:val="00554975"/>
    <w:rsid w:val="00556DC9"/>
    <w:rsid w:val="00556F6C"/>
    <w:rsid w:val="00560F47"/>
    <w:rsid w:val="0056151C"/>
    <w:rsid w:val="005617D1"/>
    <w:rsid w:val="005622A9"/>
    <w:rsid w:val="005628CD"/>
    <w:rsid w:val="005636BC"/>
    <w:rsid w:val="00564201"/>
    <w:rsid w:val="00564ECA"/>
    <w:rsid w:val="00565099"/>
    <w:rsid w:val="00565FA7"/>
    <w:rsid w:val="00566B20"/>
    <w:rsid w:val="00567F88"/>
    <w:rsid w:val="005716CC"/>
    <w:rsid w:val="00571F5D"/>
    <w:rsid w:val="00573DF5"/>
    <w:rsid w:val="00574689"/>
    <w:rsid w:val="00575676"/>
    <w:rsid w:val="0058269B"/>
    <w:rsid w:val="005831F0"/>
    <w:rsid w:val="00584260"/>
    <w:rsid w:val="00587309"/>
    <w:rsid w:val="00592286"/>
    <w:rsid w:val="0059295D"/>
    <w:rsid w:val="005944E8"/>
    <w:rsid w:val="00594E96"/>
    <w:rsid w:val="00595E42"/>
    <w:rsid w:val="00595F87"/>
    <w:rsid w:val="00596830"/>
    <w:rsid w:val="005968FF"/>
    <w:rsid w:val="00597A85"/>
    <w:rsid w:val="005A09C7"/>
    <w:rsid w:val="005A12CE"/>
    <w:rsid w:val="005A23BE"/>
    <w:rsid w:val="005A2407"/>
    <w:rsid w:val="005A4747"/>
    <w:rsid w:val="005B0EFE"/>
    <w:rsid w:val="005B1338"/>
    <w:rsid w:val="005B1A00"/>
    <w:rsid w:val="005B1A5D"/>
    <w:rsid w:val="005B1C28"/>
    <w:rsid w:val="005B31D4"/>
    <w:rsid w:val="005B5F78"/>
    <w:rsid w:val="005B6CB6"/>
    <w:rsid w:val="005B6F13"/>
    <w:rsid w:val="005C30DE"/>
    <w:rsid w:val="005C3226"/>
    <w:rsid w:val="005C3ACC"/>
    <w:rsid w:val="005C3BB9"/>
    <w:rsid w:val="005C4288"/>
    <w:rsid w:val="005C51B7"/>
    <w:rsid w:val="005C5C96"/>
    <w:rsid w:val="005C6A11"/>
    <w:rsid w:val="005C7404"/>
    <w:rsid w:val="005C7F48"/>
    <w:rsid w:val="005D0748"/>
    <w:rsid w:val="005D321B"/>
    <w:rsid w:val="005D4890"/>
    <w:rsid w:val="005D59EF"/>
    <w:rsid w:val="005D72AE"/>
    <w:rsid w:val="005D7728"/>
    <w:rsid w:val="005E041D"/>
    <w:rsid w:val="005E0D83"/>
    <w:rsid w:val="005E26EE"/>
    <w:rsid w:val="005E369E"/>
    <w:rsid w:val="005E3DC7"/>
    <w:rsid w:val="005E4F4E"/>
    <w:rsid w:val="005E6C80"/>
    <w:rsid w:val="005F14D7"/>
    <w:rsid w:val="005F20CE"/>
    <w:rsid w:val="005F27A5"/>
    <w:rsid w:val="005F4C9B"/>
    <w:rsid w:val="005F555A"/>
    <w:rsid w:val="005F7FC1"/>
    <w:rsid w:val="005F7FD3"/>
    <w:rsid w:val="0060060C"/>
    <w:rsid w:val="00600BD0"/>
    <w:rsid w:val="00601958"/>
    <w:rsid w:val="006027FD"/>
    <w:rsid w:val="00603129"/>
    <w:rsid w:val="006038E9"/>
    <w:rsid w:val="00603C56"/>
    <w:rsid w:val="006049F3"/>
    <w:rsid w:val="00604E43"/>
    <w:rsid w:val="00606455"/>
    <w:rsid w:val="00610432"/>
    <w:rsid w:val="006110B5"/>
    <w:rsid w:val="006163D4"/>
    <w:rsid w:val="006169AE"/>
    <w:rsid w:val="00617B74"/>
    <w:rsid w:val="0062004D"/>
    <w:rsid w:val="00620589"/>
    <w:rsid w:val="006206DE"/>
    <w:rsid w:val="006222AE"/>
    <w:rsid w:val="0062263F"/>
    <w:rsid w:val="00623954"/>
    <w:rsid w:val="00623B26"/>
    <w:rsid w:val="00624FAA"/>
    <w:rsid w:val="00626635"/>
    <w:rsid w:val="006309C9"/>
    <w:rsid w:val="00630DF6"/>
    <w:rsid w:val="00630F4A"/>
    <w:rsid w:val="006352BE"/>
    <w:rsid w:val="00636419"/>
    <w:rsid w:val="00636C4E"/>
    <w:rsid w:val="00636D25"/>
    <w:rsid w:val="006371D6"/>
    <w:rsid w:val="00637DCF"/>
    <w:rsid w:val="0064044E"/>
    <w:rsid w:val="00640A3F"/>
    <w:rsid w:val="0064105F"/>
    <w:rsid w:val="0064163B"/>
    <w:rsid w:val="00642454"/>
    <w:rsid w:val="006446C7"/>
    <w:rsid w:val="00644770"/>
    <w:rsid w:val="00644E43"/>
    <w:rsid w:val="006506F9"/>
    <w:rsid w:val="006515FE"/>
    <w:rsid w:val="0065164D"/>
    <w:rsid w:val="006538FA"/>
    <w:rsid w:val="00653948"/>
    <w:rsid w:val="00653985"/>
    <w:rsid w:val="006553EC"/>
    <w:rsid w:val="00655A2A"/>
    <w:rsid w:val="006568A2"/>
    <w:rsid w:val="00662AC3"/>
    <w:rsid w:val="00662B54"/>
    <w:rsid w:val="006639FD"/>
    <w:rsid w:val="00663EE0"/>
    <w:rsid w:val="00666EDD"/>
    <w:rsid w:val="00667D4D"/>
    <w:rsid w:val="0067057A"/>
    <w:rsid w:val="00673333"/>
    <w:rsid w:val="006737DC"/>
    <w:rsid w:val="00673DF0"/>
    <w:rsid w:val="00675BBD"/>
    <w:rsid w:val="00676ED5"/>
    <w:rsid w:val="00677961"/>
    <w:rsid w:val="00677D42"/>
    <w:rsid w:val="00682865"/>
    <w:rsid w:val="00682D2C"/>
    <w:rsid w:val="00683589"/>
    <w:rsid w:val="0068412F"/>
    <w:rsid w:val="006845DD"/>
    <w:rsid w:val="006865EF"/>
    <w:rsid w:val="0069117F"/>
    <w:rsid w:val="006916C8"/>
    <w:rsid w:val="00691D01"/>
    <w:rsid w:val="00691FA9"/>
    <w:rsid w:val="006933AD"/>
    <w:rsid w:val="00694089"/>
    <w:rsid w:val="006949C0"/>
    <w:rsid w:val="00694E45"/>
    <w:rsid w:val="00695382"/>
    <w:rsid w:val="0069554E"/>
    <w:rsid w:val="0069728F"/>
    <w:rsid w:val="006A1192"/>
    <w:rsid w:val="006A14B8"/>
    <w:rsid w:val="006A1546"/>
    <w:rsid w:val="006A18F7"/>
    <w:rsid w:val="006A2717"/>
    <w:rsid w:val="006A40CF"/>
    <w:rsid w:val="006A478C"/>
    <w:rsid w:val="006A504A"/>
    <w:rsid w:val="006A5389"/>
    <w:rsid w:val="006A5470"/>
    <w:rsid w:val="006A7538"/>
    <w:rsid w:val="006B2872"/>
    <w:rsid w:val="006B36E4"/>
    <w:rsid w:val="006B433C"/>
    <w:rsid w:val="006B5355"/>
    <w:rsid w:val="006B6181"/>
    <w:rsid w:val="006B7513"/>
    <w:rsid w:val="006B7670"/>
    <w:rsid w:val="006B7E6A"/>
    <w:rsid w:val="006C1432"/>
    <w:rsid w:val="006C2244"/>
    <w:rsid w:val="006C278D"/>
    <w:rsid w:val="006C35C9"/>
    <w:rsid w:val="006C36DB"/>
    <w:rsid w:val="006C3970"/>
    <w:rsid w:val="006C58C9"/>
    <w:rsid w:val="006D0655"/>
    <w:rsid w:val="006D1CB9"/>
    <w:rsid w:val="006D27C4"/>
    <w:rsid w:val="006D312E"/>
    <w:rsid w:val="006D38C6"/>
    <w:rsid w:val="006D3D3F"/>
    <w:rsid w:val="006D58B2"/>
    <w:rsid w:val="006D5D2F"/>
    <w:rsid w:val="006D6994"/>
    <w:rsid w:val="006D7928"/>
    <w:rsid w:val="006D7CAB"/>
    <w:rsid w:val="006E5466"/>
    <w:rsid w:val="006E6C85"/>
    <w:rsid w:val="006F0797"/>
    <w:rsid w:val="006F0D6D"/>
    <w:rsid w:val="006F388B"/>
    <w:rsid w:val="006F42D2"/>
    <w:rsid w:val="006F6161"/>
    <w:rsid w:val="006F7058"/>
    <w:rsid w:val="006F7888"/>
    <w:rsid w:val="006F7AB0"/>
    <w:rsid w:val="006F7BCA"/>
    <w:rsid w:val="007000D4"/>
    <w:rsid w:val="00700955"/>
    <w:rsid w:val="00705692"/>
    <w:rsid w:val="00705ACC"/>
    <w:rsid w:val="00706946"/>
    <w:rsid w:val="007073C7"/>
    <w:rsid w:val="0070752D"/>
    <w:rsid w:val="007075D1"/>
    <w:rsid w:val="00707C25"/>
    <w:rsid w:val="00711C32"/>
    <w:rsid w:val="007145D4"/>
    <w:rsid w:val="00716110"/>
    <w:rsid w:val="0071678F"/>
    <w:rsid w:val="00716CA1"/>
    <w:rsid w:val="00717BDE"/>
    <w:rsid w:val="00720120"/>
    <w:rsid w:val="00722EFA"/>
    <w:rsid w:val="00723E6E"/>
    <w:rsid w:val="00724BE0"/>
    <w:rsid w:val="00724D98"/>
    <w:rsid w:val="0072785B"/>
    <w:rsid w:val="0073018D"/>
    <w:rsid w:val="00730CE0"/>
    <w:rsid w:val="00730EF7"/>
    <w:rsid w:val="00731918"/>
    <w:rsid w:val="00732A7A"/>
    <w:rsid w:val="00733B72"/>
    <w:rsid w:val="00733F5F"/>
    <w:rsid w:val="0073402B"/>
    <w:rsid w:val="007349F3"/>
    <w:rsid w:val="007353C9"/>
    <w:rsid w:val="00736466"/>
    <w:rsid w:val="00740BA6"/>
    <w:rsid w:val="007411B1"/>
    <w:rsid w:val="00744C0F"/>
    <w:rsid w:val="00747680"/>
    <w:rsid w:val="00747BAA"/>
    <w:rsid w:val="0075025B"/>
    <w:rsid w:val="00751891"/>
    <w:rsid w:val="00751D6F"/>
    <w:rsid w:val="00752614"/>
    <w:rsid w:val="007562AA"/>
    <w:rsid w:val="00757562"/>
    <w:rsid w:val="00757CF0"/>
    <w:rsid w:val="00760A75"/>
    <w:rsid w:val="0076159A"/>
    <w:rsid w:val="00761D18"/>
    <w:rsid w:val="007641E9"/>
    <w:rsid w:val="00765B6E"/>
    <w:rsid w:val="00765CFA"/>
    <w:rsid w:val="00767A9F"/>
    <w:rsid w:val="0077093B"/>
    <w:rsid w:val="007709BA"/>
    <w:rsid w:val="00772260"/>
    <w:rsid w:val="00774F7E"/>
    <w:rsid w:val="007774EA"/>
    <w:rsid w:val="007801DB"/>
    <w:rsid w:val="00780ECF"/>
    <w:rsid w:val="00782B89"/>
    <w:rsid w:val="0078596F"/>
    <w:rsid w:val="00786594"/>
    <w:rsid w:val="00786DB8"/>
    <w:rsid w:val="007870F1"/>
    <w:rsid w:val="00790BB8"/>
    <w:rsid w:val="00792C5E"/>
    <w:rsid w:val="0079427E"/>
    <w:rsid w:val="00794A72"/>
    <w:rsid w:val="00797A98"/>
    <w:rsid w:val="00797AB0"/>
    <w:rsid w:val="007A105C"/>
    <w:rsid w:val="007A1ED9"/>
    <w:rsid w:val="007A2F18"/>
    <w:rsid w:val="007A46F3"/>
    <w:rsid w:val="007A7B8A"/>
    <w:rsid w:val="007A7C92"/>
    <w:rsid w:val="007B13E5"/>
    <w:rsid w:val="007B1FD1"/>
    <w:rsid w:val="007B36FD"/>
    <w:rsid w:val="007B3B18"/>
    <w:rsid w:val="007B4742"/>
    <w:rsid w:val="007B4C79"/>
    <w:rsid w:val="007B4C7B"/>
    <w:rsid w:val="007B6251"/>
    <w:rsid w:val="007C1E08"/>
    <w:rsid w:val="007C2C2E"/>
    <w:rsid w:val="007C4524"/>
    <w:rsid w:val="007C59CC"/>
    <w:rsid w:val="007C6BB0"/>
    <w:rsid w:val="007C7739"/>
    <w:rsid w:val="007D0D53"/>
    <w:rsid w:val="007D23F7"/>
    <w:rsid w:val="007D5774"/>
    <w:rsid w:val="007D5779"/>
    <w:rsid w:val="007D5DB7"/>
    <w:rsid w:val="007E100D"/>
    <w:rsid w:val="007E2CC4"/>
    <w:rsid w:val="007E362A"/>
    <w:rsid w:val="007E40F5"/>
    <w:rsid w:val="007E456E"/>
    <w:rsid w:val="007E540D"/>
    <w:rsid w:val="007E6E8D"/>
    <w:rsid w:val="007E7943"/>
    <w:rsid w:val="007F2D39"/>
    <w:rsid w:val="007F2DC3"/>
    <w:rsid w:val="007F3577"/>
    <w:rsid w:val="007F393D"/>
    <w:rsid w:val="007F5D6C"/>
    <w:rsid w:val="007F653C"/>
    <w:rsid w:val="007F7480"/>
    <w:rsid w:val="007F7AF2"/>
    <w:rsid w:val="007F7BEB"/>
    <w:rsid w:val="007F7FCE"/>
    <w:rsid w:val="00801DCC"/>
    <w:rsid w:val="008024DA"/>
    <w:rsid w:val="00802A43"/>
    <w:rsid w:val="0080369A"/>
    <w:rsid w:val="00803D75"/>
    <w:rsid w:val="00804918"/>
    <w:rsid w:val="00804F4D"/>
    <w:rsid w:val="00805253"/>
    <w:rsid w:val="008065E7"/>
    <w:rsid w:val="00806E42"/>
    <w:rsid w:val="00806EF5"/>
    <w:rsid w:val="008106E9"/>
    <w:rsid w:val="00811FFF"/>
    <w:rsid w:val="0081344A"/>
    <w:rsid w:val="0081367F"/>
    <w:rsid w:val="008161A1"/>
    <w:rsid w:val="00816DEE"/>
    <w:rsid w:val="00820654"/>
    <w:rsid w:val="008212B0"/>
    <w:rsid w:val="00822543"/>
    <w:rsid w:val="00824AF8"/>
    <w:rsid w:val="008264A5"/>
    <w:rsid w:val="00826B48"/>
    <w:rsid w:val="00827420"/>
    <w:rsid w:val="00827650"/>
    <w:rsid w:val="00827857"/>
    <w:rsid w:val="00827C04"/>
    <w:rsid w:val="00830BC7"/>
    <w:rsid w:val="0083227D"/>
    <w:rsid w:val="00832449"/>
    <w:rsid w:val="00833224"/>
    <w:rsid w:val="00834EA5"/>
    <w:rsid w:val="00837982"/>
    <w:rsid w:val="00840C95"/>
    <w:rsid w:val="00840E56"/>
    <w:rsid w:val="008413DC"/>
    <w:rsid w:val="00842756"/>
    <w:rsid w:val="00842E0E"/>
    <w:rsid w:val="00843631"/>
    <w:rsid w:val="00844250"/>
    <w:rsid w:val="00845BDD"/>
    <w:rsid w:val="008468E5"/>
    <w:rsid w:val="0084734C"/>
    <w:rsid w:val="00847601"/>
    <w:rsid w:val="008506E6"/>
    <w:rsid w:val="00851A3F"/>
    <w:rsid w:val="008532B8"/>
    <w:rsid w:val="00853CEE"/>
    <w:rsid w:val="0085600B"/>
    <w:rsid w:val="0086383D"/>
    <w:rsid w:val="00864927"/>
    <w:rsid w:val="00865371"/>
    <w:rsid w:val="0087101D"/>
    <w:rsid w:val="008719A6"/>
    <w:rsid w:val="00871F5F"/>
    <w:rsid w:val="00872A99"/>
    <w:rsid w:val="00873CC4"/>
    <w:rsid w:val="0087597B"/>
    <w:rsid w:val="00876607"/>
    <w:rsid w:val="00880876"/>
    <w:rsid w:val="00880A3A"/>
    <w:rsid w:val="00880FBF"/>
    <w:rsid w:val="00881023"/>
    <w:rsid w:val="00883E76"/>
    <w:rsid w:val="0088412C"/>
    <w:rsid w:val="00885A1C"/>
    <w:rsid w:val="00885FA0"/>
    <w:rsid w:val="00887259"/>
    <w:rsid w:val="008878D3"/>
    <w:rsid w:val="0089180C"/>
    <w:rsid w:val="0089198C"/>
    <w:rsid w:val="00894EF1"/>
    <w:rsid w:val="00894FCF"/>
    <w:rsid w:val="0089732B"/>
    <w:rsid w:val="008A0568"/>
    <w:rsid w:val="008A4D74"/>
    <w:rsid w:val="008A6399"/>
    <w:rsid w:val="008A6F7D"/>
    <w:rsid w:val="008A7841"/>
    <w:rsid w:val="008B0154"/>
    <w:rsid w:val="008B1527"/>
    <w:rsid w:val="008B1711"/>
    <w:rsid w:val="008B2801"/>
    <w:rsid w:val="008B47AB"/>
    <w:rsid w:val="008B65DF"/>
    <w:rsid w:val="008C0490"/>
    <w:rsid w:val="008C1B79"/>
    <w:rsid w:val="008C254D"/>
    <w:rsid w:val="008C42F6"/>
    <w:rsid w:val="008C4842"/>
    <w:rsid w:val="008C4FE9"/>
    <w:rsid w:val="008C574C"/>
    <w:rsid w:val="008D07FC"/>
    <w:rsid w:val="008D2029"/>
    <w:rsid w:val="008D5AE5"/>
    <w:rsid w:val="008D61C4"/>
    <w:rsid w:val="008D64BE"/>
    <w:rsid w:val="008D6850"/>
    <w:rsid w:val="008E125C"/>
    <w:rsid w:val="008E1894"/>
    <w:rsid w:val="008E3B6A"/>
    <w:rsid w:val="008E50CF"/>
    <w:rsid w:val="008E5230"/>
    <w:rsid w:val="008E5675"/>
    <w:rsid w:val="008E5CC4"/>
    <w:rsid w:val="008F0154"/>
    <w:rsid w:val="008F136D"/>
    <w:rsid w:val="008F1C11"/>
    <w:rsid w:val="008F2EA9"/>
    <w:rsid w:val="008F589D"/>
    <w:rsid w:val="008F7781"/>
    <w:rsid w:val="00900DF2"/>
    <w:rsid w:val="00901330"/>
    <w:rsid w:val="009026CB"/>
    <w:rsid w:val="009033DD"/>
    <w:rsid w:val="0090434F"/>
    <w:rsid w:val="009104F8"/>
    <w:rsid w:val="0091077A"/>
    <w:rsid w:val="00912250"/>
    <w:rsid w:val="00912311"/>
    <w:rsid w:val="00913621"/>
    <w:rsid w:val="00913999"/>
    <w:rsid w:val="0091427D"/>
    <w:rsid w:val="009159E2"/>
    <w:rsid w:val="00915A70"/>
    <w:rsid w:val="009203BF"/>
    <w:rsid w:val="0092129D"/>
    <w:rsid w:val="00921549"/>
    <w:rsid w:val="009224FB"/>
    <w:rsid w:val="009239A1"/>
    <w:rsid w:val="00927877"/>
    <w:rsid w:val="00927B37"/>
    <w:rsid w:val="009303BF"/>
    <w:rsid w:val="009314AE"/>
    <w:rsid w:val="0093197F"/>
    <w:rsid w:val="00931F2C"/>
    <w:rsid w:val="00932590"/>
    <w:rsid w:val="0093355D"/>
    <w:rsid w:val="00934338"/>
    <w:rsid w:val="00934BBF"/>
    <w:rsid w:val="00935523"/>
    <w:rsid w:val="00937F20"/>
    <w:rsid w:val="0094074B"/>
    <w:rsid w:val="00940F4E"/>
    <w:rsid w:val="00942509"/>
    <w:rsid w:val="00942786"/>
    <w:rsid w:val="00943B52"/>
    <w:rsid w:val="009440B8"/>
    <w:rsid w:val="009455F7"/>
    <w:rsid w:val="00945F2E"/>
    <w:rsid w:val="0094755B"/>
    <w:rsid w:val="00947D53"/>
    <w:rsid w:val="00952BAE"/>
    <w:rsid w:val="009531F0"/>
    <w:rsid w:val="00953A5D"/>
    <w:rsid w:val="0095485F"/>
    <w:rsid w:val="0095675B"/>
    <w:rsid w:val="009571E8"/>
    <w:rsid w:val="009574F4"/>
    <w:rsid w:val="009615C0"/>
    <w:rsid w:val="00961698"/>
    <w:rsid w:val="00965611"/>
    <w:rsid w:val="00967706"/>
    <w:rsid w:val="00970251"/>
    <w:rsid w:val="0097076C"/>
    <w:rsid w:val="00971E1F"/>
    <w:rsid w:val="00971FFD"/>
    <w:rsid w:val="00972018"/>
    <w:rsid w:val="009730C7"/>
    <w:rsid w:val="00973421"/>
    <w:rsid w:val="00973BC8"/>
    <w:rsid w:val="00974BDF"/>
    <w:rsid w:val="00975F61"/>
    <w:rsid w:val="00977139"/>
    <w:rsid w:val="009771F5"/>
    <w:rsid w:val="0098005A"/>
    <w:rsid w:val="00980F8C"/>
    <w:rsid w:val="009810E3"/>
    <w:rsid w:val="00981FAF"/>
    <w:rsid w:val="009835AC"/>
    <w:rsid w:val="00984795"/>
    <w:rsid w:val="0098510B"/>
    <w:rsid w:val="0098574B"/>
    <w:rsid w:val="009861EF"/>
    <w:rsid w:val="00986F79"/>
    <w:rsid w:val="00987E72"/>
    <w:rsid w:val="00991980"/>
    <w:rsid w:val="00992014"/>
    <w:rsid w:val="00994553"/>
    <w:rsid w:val="00994A75"/>
    <w:rsid w:val="00995520"/>
    <w:rsid w:val="00995566"/>
    <w:rsid w:val="009963A7"/>
    <w:rsid w:val="009A2937"/>
    <w:rsid w:val="009A38FA"/>
    <w:rsid w:val="009A401F"/>
    <w:rsid w:val="009A4251"/>
    <w:rsid w:val="009A52A7"/>
    <w:rsid w:val="009A5441"/>
    <w:rsid w:val="009A6168"/>
    <w:rsid w:val="009A71FD"/>
    <w:rsid w:val="009A7B51"/>
    <w:rsid w:val="009B0060"/>
    <w:rsid w:val="009B1262"/>
    <w:rsid w:val="009B3E72"/>
    <w:rsid w:val="009B7189"/>
    <w:rsid w:val="009C04B8"/>
    <w:rsid w:val="009C1456"/>
    <w:rsid w:val="009C230B"/>
    <w:rsid w:val="009C231B"/>
    <w:rsid w:val="009C2963"/>
    <w:rsid w:val="009C3712"/>
    <w:rsid w:val="009C4969"/>
    <w:rsid w:val="009C6256"/>
    <w:rsid w:val="009C69F7"/>
    <w:rsid w:val="009C6C14"/>
    <w:rsid w:val="009C77F1"/>
    <w:rsid w:val="009D2D6E"/>
    <w:rsid w:val="009D2E13"/>
    <w:rsid w:val="009D4931"/>
    <w:rsid w:val="009D5BA7"/>
    <w:rsid w:val="009D5C79"/>
    <w:rsid w:val="009E10D8"/>
    <w:rsid w:val="009E1A76"/>
    <w:rsid w:val="009E1F5A"/>
    <w:rsid w:val="009E4466"/>
    <w:rsid w:val="009E46FF"/>
    <w:rsid w:val="009E4888"/>
    <w:rsid w:val="009E5155"/>
    <w:rsid w:val="009E60FD"/>
    <w:rsid w:val="009E6D50"/>
    <w:rsid w:val="009F0225"/>
    <w:rsid w:val="009F0493"/>
    <w:rsid w:val="009F13F9"/>
    <w:rsid w:val="009F1FEF"/>
    <w:rsid w:val="009F26E7"/>
    <w:rsid w:val="009F2D7F"/>
    <w:rsid w:val="009F3B22"/>
    <w:rsid w:val="009F3BE8"/>
    <w:rsid w:val="009F3DD5"/>
    <w:rsid w:val="00A02310"/>
    <w:rsid w:val="00A07EAB"/>
    <w:rsid w:val="00A100E1"/>
    <w:rsid w:val="00A110ED"/>
    <w:rsid w:val="00A1161F"/>
    <w:rsid w:val="00A1311C"/>
    <w:rsid w:val="00A133B1"/>
    <w:rsid w:val="00A14831"/>
    <w:rsid w:val="00A14900"/>
    <w:rsid w:val="00A14CD7"/>
    <w:rsid w:val="00A14FEF"/>
    <w:rsid w:val="00A1635E"/>
    <w:rsid w:val="00A20735"/>
    <w:rsid w:val="00A20FD2"/>
    <w:rsid w:val="00A21A52"/>
    <w:rsid w:val="00A243E5"/>
    <w:rsid w:val="00A24B35"/>
    <w:rsid w:val="00A24D66"/>
    <w:rsid w:val="00A259D8"/>
    <w:rsid w:val="00A306A4"/>
    <w:rsid w:val="00A30E13"/>
    <w:rsid w:val="00A31533"/>
    <w:rsid w:val="00A32C4C"/>
    <w:rsid w:val="00A32F94"/>
    <w:rsid w:val="00A34DBF"/>
    <w:rsid w:val="00A35737"/>
    <w:rsid w:val="00A360D4"/>
    <w:rsid w:val="00A3623A"/>
    <w:rsid w:val="00A36733"/>
    <w:rsid w:val="00A37A07"/>
    <w:rsid w:val="00A40467"/>
    <w:rsid w:val="00A40FC9"/>
    <w:rsid w:val="00A414BC"/>
    <w:rsid w:val="00A41ED9"/>
    <w:rsid w:val="00A42CFE"/>
    <w:rsid w:val="00A4458C"/>
    <w:rsid w:val="00A44721"/>
    <w:rsid w:val="00A44A12"/>
    <w:rsid w:val="00A44EB4"/>
    <w:rsid w:val="00A4590E"/>
    <w:rsid w:val="00A4644A"/>
    <w:rsid w:val="00A46DF9"/>
    <w:rsid w:val="00A470BD"/>
    <w:rsid w:val="00A475F8"/>
    <w:rsid w:val="00A5376E"/>
    <w:rsid w:val="00A54AF6"/>
    <w:rsid w:val="00A5660D"/>
    <w:rsid w:val="00A5757B"/>
    <w:rsid w:val="00A6019D"/>
    <w:rsid w:val="00A602E8"/>
    <w:rsid w:val="00A6031D"/>
    <w:rsid w:val="00A60AD2"/>
    <w:rsid w:val="00A6147B"/>
    <w:rsid w:val="00A61E41"/>
    <w:rsid w:val="00A62663"/>
    <w:rsid w:val="00A63062"/>
    <w:rsid w:val="00A653DD"/>
    <w:rsid w:val="00A658F3"/>
    <w:rsid w:val="00A666DF"/>
    <w:rsid w:val="00A6674C"/>
    <w:rsid w:val="00A668F4"/>
    <w:rsid w:val="00A66F17"/>
    <w:rsid w:val="00A70114"/>
    <w:rsid w:val="00A7168D"/>
    <w:rsid w:val="00A71828"/>
    <w:rsid w:val="00A72F09"/>
    <w:rsid w:val="00A73146"/>
    <w:rsid w:val="00A749DF"/>
    <w:rsid w:val="00A775EA"/>
    <w:rsid w:val="00A81F7A"/>
    <w:rsid w:val="00A82947"/>
    <w:rsid w:val="00A857F4"/>
    <w:rsid w:val="00A85C91"/>
    <w:rsid w:val="00A86F41"/>
    <w:rsid w:val="00A914E7"/>
    <w:rsid w:val="00A92A00"/>
    <w:rsid w:val="00A95369"/>
    <w:rsid w:val="00A96BF7"/>
    <w:rsid w:val="00A9749D"/>
    <w:rsid w:val="00AA0BC5"/>
    <w:rsid w:val="00AA10F3"/>
    <w:rsid w:val="00AA31B6"/>
    <w:rsid w:val="00AA3C26"/>
    <w:rsid w:val="00AA4904"/>
    <w:rsid w:val="00AA54CF"/>
    <w:rsid w:val="00AA6CA8"/>
    <w:rsid w:val="00AA6FBD"/>
    <w:rsid w:val="00AB1DB0"/>
    <w:rsid w:val="00AB1F6E"/>
    <w:rsid w:val="00AB2ADD"/>
    <w:rsid w:val="00AB3D0F"/>
    <w:rsid w:val="00AB4CB3"/>
    <w:rsid w:val="00AB7CF0"/>
    <w:rsid w:val="00AC20AC"/>
    <w:rsid w:val="00AC2EBC"/>
    <w:rsid w:val="00AC3240"/>
    <w:rsid w:val="00AC557F"/>
    <w:rsid w:val="00AC6116"/>
    <w:rsid w:val="00AC631A"/>
    <w:rsid w:val="00AC6869"/>
    <w:rsid w:val="00AC6B65"/>
    <w:rsid w:val="00AC7F4C"/>
    <w:rsid w:val="00AD0AB2"/>
    <w:rsid w:val="00AD1770"/>
    <w:rsid w:val="00AD2D12"/>
    <w:rsid w:val="00AD4D2F"/>
    <w:rsid w:val="00AD58F0"/>
    <w:rsid w:val="00AD68BD"/>
    <w:rsid w:val="00AD6B28"/>
    <w:rsid w:val="00AD78E1"/>
    <w:rsid w:val="00AE1321"/>
    <w:rsid w:val="00AE3112"/>
    <w:rsid w:val="00AE3DC9"/>
    <w:rsid w:val="00AE59B8"/>
    <w:rsid w:val="00AE6336"/>
    <w:rsid w:val="00AE7505"/>
    <w:rsid w:val="00AF0876"/>
    <w:rsid w:val="00AF131D"/>
    <w:rsid w:val="00AF2790"/>
    <w:rsid w:val="00AF5148"/>
    <w:rsid w:val="00AF5595"/>
    <w:rsid w:val="00AF7396"/>
    <w:rsid w:val="00AF76D0"/>
    <w:rsid w:val="00B01809"/>
    <w:rsid w:val="00B02E22"/>
    <w:rsid w:val="00B03052"/>
    <w:rsid w:val="00B04640"/>
    <w:rsid w:val="00B04F97"/>
    <w:rsid w:val="00B06594"/>
    <w:rsid w:val="00B066A4"/>
    <w:rsid w:val="00B07F4D"/>
    <w:rsid w:val="00B10896"/>
    <w:rsid w:val="00B118FE"/>
    <w:rsid w:val="00B12758"/>
    <w:rsid w:val="00B12979"/>
    <w:rsid w:val="00B13B67"/>
    <w:rsid w:val="00B16241"/>
    <w:rsid w:val="00B168EF"/>
    <w:rsid w:val="00B20246"/>
    <w:rsid w:val="00B22A26"/>
    <w:rsid w:val="00B23224"/>
    <w:rsid w:val="00B23CEF"/>
    <w:rsid w:val="00B23F59"/>
    <w:rsid w:val="00B243BC"/>
    <w:rsid w:val="00B24BBE"/>
    <w:rsid w:val="00B25372"/>
    <w:rsid w:val="00B25582"/>
    <w:rsid w:val="00B26362"/>
    <w:rsid w:val="00B26CCA"/>
    <w:rsid w:val="00B26CDB"/>
    <w:rsid w:val="00B3005A"/>
    <w:rsid w:val="00B311FF"/>
    <w:rsid w:val="00B317EF"/>
    <w:rsid w:val="00B3480B"/>
    <w:rsid w:val="00B34F0C"/>
    <w:rsid w:val="00B35A12"/>
    <w:rsid w:val="00B35C27"/>
    <w:rsid w:val="00B369AB"/>
    <w:rsid w:val="00B36FF7"/>
    <w:rsid w:val="00B408C6"/>
    <w:rsid w:val="00B408FE"/>
    <w:rsid w:val="00B40E0F"/>
    <w:rsid w:val="00B40F90"/>
    <w:rsid w:val="00B410CA"/>
    <w:rsid w:val="00B417B5"/>
    <w:rsid w:val="00B43753"/>
    <w:rsid w:val="00B45553"/>
    <w:rsid w:val="00B45607"/>
    <w:rsid w:val="00B4580E"/>
    <w:rsid w:val="00B46058"/>
    <w:rsid w:val="00B46171"/>
    <w:rsid w:val="00B464D9"/>
    <w:rsid w:val="00B46880"/>
    <w:rsid w:val="00B47E23"/>
    <w:rsid w:val="00B5546E"/>
    <w:rsid w:val="00B55C7D"/>
    <w:rsid w:val="00B607BF"/>
    <w:rsid w:val="00B60845"/>
    <w:rsid w:val="00B61F02"/>
    <w:rsid w:val="00B63D8F"/>
    <w:rsid w:val="00B65EC9"/>
    <w:rsid w:val="00B66813"/>
    <w:rsid w:val="00B671C4"/>
    <w:rsid w:val="00B671FB"/>
    <w:rsid w:val="00B703BD"/>
    <w:rsid w:val="00B7171E"/>
    <w:rsid w:val="00B725E6"/>
    <w:rsid w:val="00B73DCD"/>
    <w:rsid w:val="00B7407B"/>
    <w:rsid w:val="00B746D3"/>
    <w:rsid w:val="00B7494A"/>
    <w:rsid w:val="00B75B31"/>
    <w:rsid w:val="00B80F75"/>
    <w:rsid w:val="00B8227B"/>
    <w:rsid w:val="00B83613"/>
    <w:rsid w:val="00B864EC"/>
    <w:rsid w:val="00B8719F"/>
    <w:rsid w:val="00B871E2"/>
    <w:rsid w:val="00B87CAE"/>
    <w:rsid w:val="00B90D23"/>
    <w:rsid w:val="00B9178E"/>
    <w:rsid w:val="00B9370B"/>
    <w:rsid w:val="00B94CDD"/>
    <w:rsid w:val="00B95B4D"/>
    <w:rsid w:val="00BA08A6"/>
    <w:rsid w:val="00BA0BAA"/>
    <w:rsid w:val="00BA1A5C"/>
    <w:rsid w:val="00BA21E9"/>
    <w:rsid w:val="00BA2783"/>
    <w:rsid w:val="00BA4F3E"/>
    <w:rsid w:val="00BB0E20"/>
    <w:rsid w:val="00BB2872"/>
    <w:rsid w:val="00BB2BC0"/>
    <w:rsid w:val="00BB2CCD"/>
    <w:rsid w:val="00BB364B"/>
    <w:rsid w:val="00BB7042"/>
    <w:rsid w:val="00BC0E7A"/>
    <w:rsid w:val="00BC1B60"/>
    <w:rsid w:val="00BC25B6"/>
    <w:rsid w:val="00BC2EDF"/>
    <w:rsid w:val="00BC392A"/>
    <w:rsid w:val="00BC79AB"/>
    <w:rsid w:val="00BC7B99"/>
    <w:rsid w:val="00BD02B8"/>
    <w:rsid w:val="00BD2D7A"/>
    <w:rsid w:val="00BD5846"/>
    <w:rsid w:val="00BD6239"/>
    <w:rsid w:val="00BD624F"/>
    <w:rsid w:val="00BD6BA0"/>
    <w:rsid w:val="00BE0DE0"/>
    <w:rsid w:val="00BE1DD4"/>
    <w:rsid w:val="00BE4000"/>
    <w:rsid w:val="00BE4E27"/>
    <w:rsid w:val="00BE614A"/>
    <w:rsid w:val="00BF1A09"/>
    <w:rsid w:val="00BF1EF1"/>
    <w:rsid w:val="00BF23A3"/>
    <w:rsid w:val="00BF3BF2"/>
    <w:rsid w:val="00BF5D78"/>
    <w:rsid w:val="00BF5E81"/>
    <w:rsid w:val="00BF67B8"/>
    <w:rsid w:val="00C0099D"/>
    <w:rsid w:val="00C00A2C"/>
    <w:rsid w:val="00C03B1C"/>
    <w:rsid w:val="00C03D38"/>
    <w:rsid w:val="00C03FBF"/>
    <w:rsid w:val="00C054C1"/>
    <w:rsid w:val="00C07EE7"/>
    <w:rsid w:val="00C102DF"/>
    <w:rsid w:val="00C10E62"/>
    <w:rsid w:val="00C116D4"/>
    <w:rsid w:val="00C1239E"/>
    <w:rsid w:val="00C1289F"/>
    <w:rsid w:val="00C12A31"/>
    <w:rsid w:val="00C12A6F"/>
    <w:rsid w:val="00C12B43"/>
    <w:rsid w:val="00C12D7B"/>
    <w:rsid w:val="00C151F8"/>
    <w:rsid w:val="00C16463"/>
    <w:rsid w:val="00C17383"/>
    <w:rsid w:val="00C20BC0"/>
    <w:rsid w:val="00C230D6"/>
    <w:rsid w:val="00C2542D"/>
    <w:rsid w:val="00C261D9"/>
    <w:rsid w:val="00C27041"/>
    <w:rsid w:val="00C27E94"/>
    <w:rsid w:val="00C27FA5"/>
    <w:rsid w:val="00C30497"/>
    <w:rsid w:val="00C33619"/>
    <w:rsid w:val="00C347D3"/>
    <w:rsid w:val="00C35AB9"/>
    <w:rsid w:val="00C3683D"/>
    <w:rsid w:val="00C372BF"/>
    <w:rsid w:val="00C42E7B"/>
    <w:rsid w:val="00C44F40"/>
    <w:rsid w:val="00C45F4A"/>
    <w:rsid w:val="00C52140"/>
    <w:rsid w:val="00C52F10"/>
    <w:rsid w:val="00C54B0B"/>
    <w:rsid w:val="00C54C0A"/>
    <w:rsid w:val="00C57A68"/>
    <w:rsid w:val="00C62096"/>
    <w:rsid w:val="00C62C5E"/>
    <w:rsid w:val="00C63BD8"/>
    <w:rsid w:val="00C64D6B"/>
    <w:rsid w:val="00C66732"/>
    <w:rsid w:val="00C6698D"/>
    <w:rsid w:val="00C67BCC"/>
    <w:rsid w:val="00C67D6D"/>
    <w:rsid w:val="00C7374A"/>
    <w:rsid w:val="00C74186"/>
    <w:rsid w:val="00C759C9"/>
    <w:rsid w:val="00C80EB6"/>
    <w:rsid w:val="00C818D8"/>
    <w:rsid w:val="00C83BA2"/>
    <w:rsid w:val="00C847D2"/>
    <w:rsid w:val="00C87567"/>
    <w:rsid w:val="00C90C30"/>
    <w:rsid w:val="00C91741"/>
    <w:rsid w:val="00C926B8"/>
    <w:rsid w:val="00C932F2"/>
    <w:rsid w:val="00C9404E"/>
    <w:rsid w:val="00C94B1B"/>
    <w:rsid w:val="00C94EF0"/>
    <w:rsid w:val="00C9687F"/>
    <w:rsid w:val="00C97BDA"/>
    <w:rsid w:val="00CA03EF"/>
    <w:rsid w:val="00CA0435"/>
    <w:rsid w:val="00CA0CC7"/>
    <w:rsid w:val="00CA1D3B"/>
    <w:rsid w:val="00CA1E2A"/>
    <w:rsid w:val="00CA2CDC"/>
    <w:rsid w:val="00CA404A"/>
    <w:rsid w:val="00CA4833"/>
    <w:rsid w:val="00CA6C68"/>
    <w:rsid w:val="00CA6C9E"/>
    <w:rsid w:val="00CA75F9"/>
    <w:rsid w:val="00CB09A6"/>
    <w:rsid w:val="00CB10B2"/>
    <w:rsid w:val="00CB12D6"/>
    <w:rsid w:val="00CB13B4"/>
    <w:rsid w:val="00CB3DA1"/>
    <w:rsid w:val="00CB439F"/>
    <w:rsid w:val="00CB4EC7"/>
    <w:rsid w:val="00CB5E11"/>
    <w:rsid w:val="00CB6AA8"/>
    <w:rsid w:val="00CC1265"/>
    <w:rsid w:val="00CC3655"/>
    <w:rsid w:val="00CC3E45"/>
    <w:rsid w:val="00CC74AE"/>
    <w:rsid w:val="00CC77AC"/>
    <w:rsid w:val="00CD0627"/>
    <w:rsid w:val="00CD217A"/>
    <w:rsid w:val="00CD385E"/>
    <w:rsid w:val="00CD5A42"/>
    <w:rsid w:val="00CD5B90"/>
    <w:rsid w:val="00CD6803"/>
    <w:rsid w:val="00CD69AC"/>
    <w:rsid w:val="00CE0DC4"/>
    <w:rsid w:val="00CE41A3"/>
    <w:rsid w:val="00CE4F02"/>
    <w:rsid w:val="00CF0292"/>
    <w:rsid w:val="00CF0DA0"/>
    <w:rsid w:val="00CF0DD7"/>
    <w:rsid w:val="00CF4FE9"/>
    <w:rsid w:val="00CF55FA"/>
    <w:rsid w:val="00CF576E"/>
    <w:rsid w:val="00CF7F1D"/>
    <w:rsid w:val="00D00307"/>
    <w:rsid w:val="00D00B61"/>
    <w:rsid w:val="00D0335E"/>
    <w:rsid w:val="00D04B3F"/>
    <w:rsid w:val="00D04B5E"/>
    <w:rsid w:val="00D04EB7"/>
    <w:rsid w:val="00D05132"/>
    <w:rsid w:val="00D0546E"/>
    <w:rsid w:val="00D0612A"/>
    <w:rsid w:val="00D06F5E"/>
    <w:rsid w:val="00D11B36"/>
    <w:rsid w:val="00D11F70"/>
    <w:rsid w:val="00D132E8"/>
    <w:rsid w:val="00D16739"/>
    <w:rsid w:val="00D16C86"/>
    <w:rsid w:val="00D1766A"/>
    <w:rsid w:val="00D20B1A"/>
    <w:rsid w:val="00D21807"/>
    <w:rsid w:val="00D25D13"/>
    <w:rsid w:val="00D25F16"/>
    <w:rsid w:val="00D3104E"/>
    <w:rsid w:val="00D33446"/>
    <w:rsid w:val="00D34A9C"/>
    <w:rsid w:val="00D35C3E"/>
    <w:rsid w:val="00D401F5"/>
    <w:rsid w:val="00D416EC"/>
    <w:rsid w:val="00D419B7"/>
    <w:rsid w:val="00D41EFF"/>
    <w:rsid w:val="00D43B14"/>
    <w:rsid w:val="00D44479"/>
    <w:rsid w:val="00D44802"/>
    <w:rsid w:val="00D44BBB"/>
    <w:rsid w:val="00D44D0B"/>
    <w:rsid w:val="00D46316"/>
    <w:rsid w:val="00D472A7"/>
    <w:rsid w:val="00D47797"/>
    <w:rsid w:val="00D47AF6"/>
    <w:rsid w:val="00D526EE"/>
    <w:rsid w:val="00D52D5D"/>
    <w:rsid w:val="00D53E72"/>
    <w:rsid w:val="00D543D5"/>
    <w:rsid w:val="00D54D82"/>
    <w:rsid w:val="00D573F6"/>
    <w:rsid w:val="00D578C8"/>
    <w:rsid w:val="00D6015C"/>
    <w:rsid w:val="00D61EFE"/>
    <w:rsid w:val="00D62923"/>
    <w:rsid w:val="00D641F8"/>
    <w:rsid w:val="00D64284"/>
    <w:rsid w:val="00D64F44"/>
    <w:rsid w:val="00D66553"/>
    <w:rsid w:val="00D6728D"/>
    <w:rsid w:val="00D70C18"/>
    <w:rsid w:val="00D70D41"/>
    <w:rsid w:val="00D7188D"/>
    <w:rsid w:val="00D739BD"/>
    <w:rsid w:val="00D73FB6"/>
    <w:rsid w:val="00D75D8D"/>
    <w:rsid w:val="00D76D8A"/>
    <w:rsid w:val="00D76ED1"/>
    <w:rsid w:val="00D77738"/>
    <w:rsid w:val="00D779DD"/>
    <w:rsid w:val="00D80722"/>
    <w:rsid w:val="00D816A6"/>
    <w:rsid w:val="00D82A1F"/>
    <w:rsid w:val="00D835AF"/>
    <w:rsid w:val="00D86428"/>
    <w:rsid w:val="00D86E24"/>
    <w:rsid w:val="00D9035F"/>
    <w:rsid w:val="00D90558"/>
    <w:rsid w:val="00D90579"/>
    <w:rsid w:val="00D9060E"/>
    <w:rsid w:val="00D922BE"/>
    <w:rsid w:val="00D95142"/>
    <w:rsid w:val="00D95BBC"/>
    <w:rsid w:val="00D95BCB"/>
    <w:rsid w:val="00D96E5A"/>
    <w:rsid w:val="00D97644"/>
    <w:rsid w:val="00DA604A"/>
    <w:rsid w:val="00DA64F8"/>
    <w:rsid w:val="00DA66A0"/>
    <w:rsid w:val="00DA727C"/>
    <w:rsid w:val="00DA7A2B"/>
    <w:rsid w:val="00DA7F53"/>
    <w:rsid w:val="00DB290F"/>
    <w:rsid w:val="00DB695D"/>
    <w:rsid w:val="00DB76B4"/>
    <w:rsid w:val="00DC0321"/>
    <w:rsid w:val="00DC0AB7"/>
    <w:rsid w:val="00DC2A4B"/>
    <w:rsid w:val="00DC458A"/>
    <w:rsid w:val="00DC4FCC"/>
    <w:rsid w:val="00DC5980"/>
    <w:rsid w:val="00DC5F18"/>
    <w:rsid w:val="00DC6499"/>
    <w:rsid w:val="00DC7FBD"/>
    <w:rsid w:val="00DC7FDF"/>
    <w:rsid w:val="00DD11E8"/>
    <w:rsid w:val="00DD125F"/>
    <w:rsid w:val="00DD1866"/>
    <w:rsid w:val="00DD1CD8"/>
    <w:rsid w:val="00DD2053"/>
    <w:rsid w:val="00DD2ACE"/>
    <w:rsid w:val="00DD450D"/>
    <w:rsid w:val="00DD765D"/>
    <w:rsid w:val="00DE039F"/>
    <w:rsid w:val="00DE2E96"/>
    <w:rsid w:val="00DE7B5F"/>
    <w:rsid w:val="00DF08F2"/>
    <w:rsid w:val="00DF1BDD"/>
    <w:rsid w:val="00DF2357"/>
    <w:rsid w:val="00DF2FE0"/>
    <w:rsid w:val="00E03D68"/>
    <w:rsid w:val="00E051CE"/>
    <w:rsid w:val="00E05D99"/>
    <w:rsid w:val="00E07374"/>
    <w:rsid w:val="00E114D0"/>
    <w:rsid w:val="00E118E8"/>
    <w:rsid w:val="00E1300F"/>
    <w:rsid w:val="00E13FE7"/>
    <w:rsid w:val="00E20E28"/>
    <w:rsid w:val="00E212B8"/>
    <w:rsid w:val="00E218DE"/>
    <w:rsid w:val="00E22741"/>
    <w:rsid w:val="00E22B76"/>
    <w:rsid w:val="00E23107"/>
    <w:rsid w:val="00E241E3"/>
    <w:rsid w:val="00E25663"/>
    <w:rsid w:val="00E279CE"/>
    <w:rsid w:val="00E30A8C"/>
    <w:rsid w:val="00E3128F"/>
    <w:rsid w:val="00E31AD0"/>
    <w:rsid w:val="00E32F7F"/>
    <w:rsid w:val="00E3390E"/>
    <w:rsid w:val="00E33BAD"/>
    <w:rsid w:val="00E34690"/>
    <w:rsid w:val="00E35827"/>
    <w:rsid w:val="00E362DC"/>
    <w:rsid w:val="00E370E6"/>
    <w:rsid w:val="00E42CCB"/>
    <w:rsid w:val="00E44005"/>
    <w:rsid w:val="00E44AF7"/>
    <w:rsid w:val="00E4636A"/>
    <w:rsid w:val="00E51BBF"/>
    <w:rsid w:val="00E523BD"/>
    <w:rsid w:val="00E528BD"/>
    <w:rsid w:val="00E545A3"/>
    <w:rsid w:val="00E5522B"/>
    <w:rsid w:val="00E55306"/>
    <w:rsid w:val="00E60435"/>
    <w:rsid w:val="00E63B14"/>
    <w:rsid w:val="00E651FF"/>
    <w:rsid w:val="00E65533"/>
    <w:rsid w:val="00E65806"/>
    <w:rsid w:val="00E662F6"/>
    <w:rsid w:val="00E66D79"/>
    <w:rsid w:val="00E720D9"/>
    <w:rsid w:val="00E72B4F"/>
    <w:rsid w:val="00E74213"/>
    <w:rsid w:val="00E752F2"/>
    <w:rsid w:val="00E7533B"/>
    <w:rsid w:val="00E75A40"/>
    <w:rsid w:val="00E75B2B"/>
    <w:rsid w:val="00E762BC"/>
    <w:rsid w:val="00E7693E"/>
    <w:rsid w:val="00E779F6"/>
    <w:rsid w:val="00E814D8"/>
    <w:rsid w:val="00E8187B"/>
    <w:rsid w:val="00E82D6A"/>
    <w:rsid w:val="00E84E23"/>
    <w:rsid w:val="00E84EF3"/>
    <w:rsid w:val="00E876C2"/>
    <w:rsid w:val="00E90805"/>
    <w:rsid w:val="00E95734"/>
    <w:rsid w:val="00E970AB"/>
    <w:rsid w:val="00E97CA7"/>
    <w:rsid w:val="00EA1148"/>
    <w:rsid w:val="00EA1604"/>
    <w:rsid w:val="00EA274E"/>
    <w:rsid w:val="00EA5D24"/>
    <w:rsid w:val="00EA6E29"/>
    <w:rsid w:val="00EB0306"/>
    <w:rsid w:val="00EB1B7D"/>
    <w:rsid w:val="00EB52C7"/>
    <w:rsid w:val="00EB5E51"/>
    <w:rsid w:val="00EB6582"/>
    <w:rsid w:val="00EB6CF6"/>
    <w:rsid w:val="00EB6E1E"/>
    <w:rsid w:val="00EB711F"/>
    <w:rsid w:val="00EC001B"/>
    <w:rsid w:val="00EC0D03"/>
    <w:rsid w:val="00EC133B"/>
    <w:rsid w:val="00EC34D0"/>
    <w:rsid w:val="00EC358B"/>
    <w:rsid w:val="00EC3E9F"/>
    <w:rsid w:val="00EC4247"/>
    <w:rsid w:val="00EC4B7A"/>
    <w:rsid w:val="00EC666B"/>
    <w:rsid w:val="00EC74C3"/>
    <w:rsid w:val="00ED1DF5"/>
    <w:rsid w:val="00ED2B8F"/>
    <w:rsid w:val="00ED3D8E"/>
    <w:rsid w:val="00ED4AF5"/>
    <w:rsid w:val="00ED5B36"/>
    <w:rsid w:val="00ED73D5"/>
    <w:rsid w:val="00EE22B4"/>
    <w:rsid w:val="00EE46AB"/>
    <w:rsid w:val="00EE4FDF"/>
    <w:rsid w:val="00EE520F"/>
    <w:rsid w:val="00EE5D01"/>
    <w:rsid w:val="00EE69EB"/>
    <w:rsid w:val="00EE6D68"/>
    <w:rsid w:val="00EF3AD1"/>
    <w:rsid w:val="00EF3FF5"/>
    <w:rsid w:val="00EF43CD"/>
    <w:rsid w:val="00F01869"/>
    <w:rsid w:val="00F028D8"/>
    <w:rsid w:val="00F03237"/>
    <w:rsid w:val="00F10A69"/>
    <w:rsid w:val="00F112E5"/>
    <w:rsid w:val="00F124A7"/>
    <w:rsid w:val="00F12A6F"/>
    <w:rsid w:val="00F1483C"/>
    <w:rsid w:val="00F15C78"/>
    <w:rsid w:val="00F20918"/>
    <w:rsid w:val="00F20A4B"/>
    <w:rsid w:val="00F21183"/>
    <w:rsid w:val="00F231B4"/>
    <w:rsid w:val="00F23F80"/>
    <w:rsid w:val="00F24E8B"/>
    <w:rsid w:val="00F25A76"/>
    <w:rsid w:val="00F26BE3"/>
    <w:rsid w:val="00F2708C"/>
    <w:rsid w:val="00F3274E"/>
    <w:rsid w:val="00F32A0E"/>
    <w:rsid w:val="00F32ABB"/>
    <w:rsid w:val="00F3516F"/>
    <w:rsid w:val="00F37FD9"/>
    <w:rsid w:val="00F419B7"/>
    <w:rsid w:val="00F44161"/>
    <w:rsid w:val="00F44BCF"/>
    <w:rsid w:val="00F45FC8"/>
    <w:rsid w:val="00F46B35"/>
    <w:rsid w:val="00F504DE"/>
    <w:rsid w:val="00F50B44"/>
    <w:rsid w:val="00F526F2"/>
    <w:rsid w:val="00F534CA"/>
    <w:rsid w:val="00F53BA6"/>
    <w:rsid w:val="00F540B6"/>
    <w:rsid w:val="00F54374"/>
    <w:rsid w:val="00F55138"/>
    <w:rsid w:val="00F5645B"/>
    <w:rsid w:val="00F57324"/>
    <w:rsid w:val="00F60431"/>
    <w:rsid w:val="00F60B01"/>
    <w:rsid w:val="00F632C7"/>
    <w:rsid w:val="00F63DAD"/>
    <w:rsid w:val="00F64A37"/>
    <w:rsid w:val="00F6560C"/>
    <w:rsid w:val="00F6572D"/>
    <w:rsid w:val="00F65AD6"/>
    <w:rsid w:val="00F667EA"/>
    <w:rsid w:val="00F6719F"/>
    <w:rsid w:val="00F719BE"/>
    <w:rsid w:val="00F72CDE"/>
    <w:rsid w:val="00F7358A"/>
    <w:rsid w:val="00F7635B"/>
    <w:rsid w:val="00F763B3"/>
    <w:rsid w:val="00F76939"/>
    <w:rsid w:val="00F76FF5"/>
    <w:rsid w:val="00F80730"/>
    <w:rsid w:val="00F80B43"/>
    <w:rsid w:val="00F8122D"/>
    <w:rsid w:val="00F81736"/>
    <w:rsid w:val="00F81986"/>
    <w:rsid w:val="00F81B94"/>
    <w:rsid w:val="00F838DA"/>
    <w:rsid w:val="00F86654"/>
    <w:rsid w:val="00F86E85"/>
    <w:rsid w:val="00F91676"/>
    <w:rsid w:val="00F926DE"/>
    <w:rsid w:val="00F94D87"/>
    <w:rsid w:val="00F95BB1"/>
    <w:rsid w:val="00F9796F"/>
    <w:rsid w:val="00FA093A"/>
    <w:rsid w:val="00FA1D03"/>
    <w:rsid w:val="00FA2502"/>
    <w:rsid w:val="00FA35A2"/>
    <w:rsid w:val="00FA3A14"/>
    <w:rsid w:val="00FA423A"/>
    <w:rsid w:val="00FA46BE"/>
    <w:rsid w:val="00FA597A"/>
    <w:rsid w:val="00FA7A78"/>
    <w:rsid w:val="00FB094D"/>
    <w:rsid w:val="00FB166C"/>
    <w:rsid w:val="00FB3318"/>
    <w:rsid w:val="00FC0111"/>
    <w:rsid w:val="00FC0903"/>
    <w:rsid w:val="00FC0B01"/>
    <w:rsid w:val="00FC11C5"/>
    <w:rsid w:val="00FC1300"/>
    <w:rsid w:val="00FC2129"/>
    <w:rsid w:val="00FC261C"/>
    <w:rsid w:val="00FC29C9"/>
    <w:rsid w:val="00FC3E38"/>
    <w:rsid w:val="00FC56CE"/>
    <w:rsid w:val="00FC5AC9"/>
    <w:rsid w:val="00FC6206"/>
    <w:rsid w:val="00FD12B6"/>
    <w:rsid w:val="00FD17C6"/>
    <w:rsid w:val="00FD1ABE"/>
    <w:rsid w:val="00FD356F"/>
    <w:rsid w:val="00FD3BE8"/>
    <w:rsid w:val="00FD50F6"/>
    <w:rsid w:val="00FD5337"/>
    <w:rsid w:val="00FD5D5E"/>
    <w:rsid w:val="00FD77D8"/>
    <w:rsid w:val="00FD7B65"/>
    <w:rsid w:val="00FD7E2D"/>
    <w:rsid w:val="00FE109C"/>
    <w:rsid w:val="00FE226F"/>
    <w:rsid w:val="00FE2C25"/>
    <w:rsid w:val="00FE3171"/>
    <w:rsid w:val="00FE6738"/>
    <w:rsid w:val="00FF4C8A"/>
    <w:rsid w:val="00FF7C2F"/>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3450,#62227b,#ac8bb7,#c39e8b,#904d36,#224330,#173e1d,#7f7f7f"/>
    </o:shapedefaults>
    <o:shapelayout v:ext="edit">
      <o:idmap v:ext="edit" data="1"/>
    </o:shapelayout>
  </w:shapeDefaults>
  <w:decimalSymbol w:val="."/>
  <w:listSeparator w:val=","/>
  <w14:docId w14:val="5D97EC23"/>
  <w14:defaultImageDpi w14:val="330"/>
  <w15:docId w15:val="{25E8B79B-0831-4A1D-B881-85A7F6A8F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nhideWhenUsed="1"/>
    <w:lsdException w:name="Strong" w:semiHidden="1"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0B0EB8"/>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semiHidden/>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8E5675"/>
    <w:pPr>
      <w:spacing w:before="240"/>
      <w:outlineLvl w:val="2"/>
    </w:pPr>
    <w:rPr>
      <w:b/>
      <w:sz w:val="19"/>
    </w:rPr>
  </w:style>
  <w:style w:type="paragraph" w:styleId="Heading4">
    <w:name w:val="heading 4"/>
    <w:basedOn w:val="Normal"/>
    <w:next w:val="TSM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semiHidden/>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8B47AB"/>
    <w:pPr>
      <w:spacing w:after="120"/>
      <w:ind w:left="113" w:right="57"/>
    </w:pPr>
    <w:rPr>
      <w:sz w:val="17"/>
    </w:rPr>
  </w:style>
  <w:style w:type="character" w:customStyle="1" w:styleId="TSMTxtChar">
    <w:name w:val="TSM Txt Char"/>
    <w:link w:val="TSMTxt"/>
    <w:rsid w:val="008B47AB"/>
    <w:rPr>
      <w:rFonts w:ascii="Arial" w:eastAsia="MS Mincho" w:hAnsi="Arial" w:cs="Arial"/>
      <w:sz w:val="17"/>
      <w:szCs w:val="18"/>
      <w:lang w:eastAsia="en-US"/>
    </w:rPr>
  </w:style>
  <w:style w:type="paragraph" w:customStyle="1" w:styleId="TSMtextbullets">
    <w:name w:val="TSM text bullets"/>
    <w:basedOn w:val="Normal"/>
    <w:link w:val="TSMtextbulletsChar"/>
    <w:qFormat/>
    <w:rsid w:val="00DC458A"/>
    <w:pPr>
      <w:numPr>
        <w:numId w:val="26"/>
      </w:numPr>
      <w:spacing w:before="0" w:after="60"/>
      <w:ind w:left="397" w:hanging="284"/>
    </w:pPr>
    <w:rPr>
      <w:sz w:val="17"/>
    </w:rPr>
  </w:style>
  <w:style w:type="character" w:customStyle="1" w:styleId="TSMtextbulletsChar">
    <w:name w:val="TSM text bullets Char"/>
    <w:link w:val="TSMtextbullets"/>
    <w:rsid w:val="00DC458A"/>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8596F"/>
    <w:rPr>
      <w:rFonts w:ascii="Arial" w:eastAsia="MS Mincho" w:hAnsi="Arial" w:cs="Arial"/>
      <w:sz w:val="18"/>
      <w:szCs w:val="18"/>
      <w:lang w:eastAsia="en-US"/>
    </w:rPr>
  </w:style>
  <w:style w:type="paragraph" w:styleId="Footer">
    <w:name w:val="footer"/>
    <w:basedOn w:val="Normal"/>
    <w:link w:val="FooterChar"/>
    <w:uiPriority w:val="99"/>
    <w:semiHidden/>
    <w:rsid w:val="00683589"/>
    <w:pPr>
      <w:tabs>
        <w:tab w:val="center" w:pos="4320"/>
        <w:tab w:val="right" w:pos="8640"/>
      </w:tabs>
    </w:pPr>
  </w:style>
  <w:style w:type="character" w:customStyle="1" w:styleId="FooterChar">
    <w:name w:val="Footer Char"/>
    <w:link w:val="Footer"/>
    <w:uiPriority w:val="99"/>
    <w:semiHidden/>
    <w:rsid w:val="00FD17C6"/>
    <w:rPr>
      <w:rFonts w:ascii="Arial" w:eastAsia="MS Mincho" w:hAnsi="Arial" w:cs="Arial"/>
      <w:sz w:val="18"/>
      <w:szCs w:val="18"/>
      <w:lang w:eastAsia="en-US"/>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semiHidden/>
    <w:rsid w:val="00FD17C6"/>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6F7888"/>
    <w:rPr>
      <w:rFonts w:ascii="Calibri" w:eastAsia="Calibri" w:hAnsi="Calibri" w:cs="Arial"/>
      <w:szCs w:val="18"/>
      <w:lang w:eastAsia="en-US"/>
    </w:rPr>
  </w:style>
  <w:style w:type="paragraph" w:styleId="Title">
    <w:name w:val="Title"/>
    <w:basedOn w:val="Normal"/>
    <w:next w:val="Normal"/>
    <w:link w:val="TitleChar"/>
    <w:semiHidden/>
    <w:qFormat/>
    <w:rsid w:val="00AA54CF"/>
    <w:pPr>
      <w:tabs>
        <w:tab w:val="left" w:pos="279"/>
      </w:tabs>
      <w:ind w:left="170"/>
    </w:pPr>
    <w:rPr>
      <w:b/>
      <w:color w:val="FFFFFF"/>
      <w:sz w:val="40"/>
      <w:szCs w:val="40"/>
    </w:rPr>
  </w:style>
  <w:style w:type="character" w:customStyle="1" w:styleId="TitleChar">
    <w:name w:val="Title Char"/>
    <w:link w:val="Title"/>
    <w:semiHidden/>
    <w:rsid w:val="006F7888"/>
    <w:rPr>
      <w:rFonts w:ascii="Arial" w:eastAsia="MS Mincho" w:hAnsi="Arial" w:cs="Arial"/>
      <w:b/>
      <w:color w:val="FFFFFF"/>
      <w:sz w:val="40"/>
      <w:szCs w:val="40"/>
      <w:lang w:eastAsia="en-US"/>
    </w:rPr>
  </w:style>
  <w:style w:type="paragraph" w:customStyle="1" w:styleId="Byline">
    <w:name w:val="Byline"/>
    <w:basedOn w:val="Normal"/>
    <w:semiHidden/>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semiHidden/>
    <w:rsid w:val="0078596F"/>
    <w:rPr>
      <w:rFonts w:ascii="Arial" w:eastAsia="MS Mincho" w:hAnsi="Arial" w:cs="Arial"/>
      <w:b/>
      <w:bCs/>
      <w:noProof/>
      <w:color w:val="FFFFFF"/>
      <w:sz w:val="28"/>
      <w:szCs w:val="34"/>
    </w:rPr>
  </w:style>
  <w:style w:type="character" w:customStyle="1" w:styleId="Heading2Char">
    <w:name w:val="Heading 2 Char"/>
    <w:link w:val="Heading2"/>
    <w:rsid w:val="003801A7"/>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semiHidden/>
    <w:qFormat/>
    <w:rsid w:val="000E1C33"/>
    <w:pPr>
      <w:spacing w:before="200" w:after="120"/>
    </w:pPr>
    <w:rPr>
      <w:color w:val="224232"/>
    </w:rPr>
  </w:style>
  <w:style w:type="character" w:customStyle="1" w:styleId="Heading3Char">
    <w:name w:val="Heading 3 Char"/>
    <w:link w:val="Heading3"/>
    <w:rsid w:val="008E5675"/>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semiHidden/>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6F7888"/>
    <w:rPr>
      <w:rFonts w:ascii="Tahoma" w:eastAsia="MS Mincho" w:hAnsi="Tahoma" w:cs="Tahoma"/>
      <w:sz w:val="16"/>
      <w:szCs w:val="16"/>
      <w:lang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qFormat/>
    <w:rsid w:val="00056A88"/>
    <w:rPr>
      <w:color w:val="293B88"/>
    </w:rPr>
  </w:style>
  <w:style w:type="paragraph" w:styleId="CommentText">
    <w:name w:val="annotation text"/>
    <w:basedOn w:val="Normal"/>
    <w:link w:val="CommentTextChar"/>
    <w:semiHidden/>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semiHidden/>
    <w:rsid w:val="00FD17C6"/>
    <w:rPr>
      <w:rFonts w:ascii="Arial" w:hAnsi="Arial"/>
    </w:rPr>
  </w:style>
  <w:style w:type="paragraph" w:customStyle="1" w:styleId="TSMsubbullets">
    <w:name w:val="TSM subbullets"/>
    <w:basedOn w:val="Normal"/>
    <w:next w:val="TSMTxt"/>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semiHidden/>
    <w:qFormat/>
    <w:rsid w:val="00DA64F8"/>
    <w:pPr>
      <w:ind w:left="567" w:right="567"/>
    </w:pPr>
  </w:style>
  <w:style w:type="paragraph" w:customStyle="1" w:styleId="Activitysubhead">
    <w:name w:val="Activity sub head"/>
    <w:basedOn w:val="H3"/>
    <w:semiHidden/>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semiHidden/>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semiHidden/>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semiHidden/>
    <w:qFormat/>
    <w:rsid w:val="00620589"/>
    <w:pPr>
      <w:spacing w:before="0" w:after="57"/>
      <w:ind w:left="340" w:hanging="170"/>
    </w:pPr>
  </w:style>
  <w:style w:type="paragraph" w:customStyle="1" w:styleId="H2">
    <w:name w:val="H2"/>
    <w:basedOn w:val="Normal"/>
    <w:uiPriority w:val="99"/>
    <w:semiHidden/>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semiHidden/>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semiHidden/>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D25F16"/>
    <w:rPr>
      <w:i/>
    </w:r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styleId="ListParagraph">
    <w:name w:val="List Paragraph"/>
    <w:basedOn w:val="Normal"/>
    <w:uiPriority w:val="34"/>
    <w:semiHidden/>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SMtxt3pt">
    <w:name w:val="TSM txt 3pt"/>
    <w:basedOn w:val="TSMTxt"/>
    <w:qFormat/>
    <w:rsid w:val="00A666DF"/>
    <w:pPr>
      <w:spacing w:before="60" w:after="60"/>
    </w:pPr>
  </w:style>
  <w:style w:type="character" w:customStyle="1" w:styleId="UnresolvedMention1">
    <w:name w:val="Unresolved Mention1"/>
    <w:basedOn w:val="DefaultParagraphFont"/>
    <w:uiPriority w:val="99"/>
    <w:semiHidden/>
    <w:unhideWhenUsed/>
    <w:rsid w:val="006F6161"/>
    <w:rPr>
      <w:color w:val="605E5C"/>
      <w:shd w:val="clear" w:color="auto" w:fill="E1DFDD"/>
    </w:rPr>
  </w:style>
  <w:style w:type="paragraph" w:customStyle="1" w:styleId="TSMText">
    <w:name w:val="TSM Text"/>
    <w:basedOn w:val="Body"/>
    <w:semiHidden/>
    <w:qFormat/>
    <w:rsid w:val="005A09C7"/>
    <w:pPr>
      <w:tabs>
        <w:tab w:val="left" w:pos="1323"/>
      </w:tabs>
      <w:suppressAutoHyphens w:val="0"/>
      <w:autoSpaceDE/>
      <w:autoSpaceDN/>
      <w:adjustRightInd/>
      <w:spacing w:before="0" w:after="120" w:line="240" w:lineRule="auto"/>
      <w:ind w:left="0"/>
      <w:textAlignment w:val="auto"/>
    </w:pPr>
    <w:rPr>
      <w:rFonts w:asciiTheme="majorHAnsi" w:eastAsiaTheme="minorEastAsia" w:hAnsiTheme="majorHAnsi" w:cstheme="majorHAnsi"/>
      <w:color w:val="231F20"/>
      <w:sz w:val="22"/>
      <w:szCs w:val="22"/>
      <w:lang w:val="en-NZ" w:eastAsia="en-US"/>
    </w:rPr>
  </w:style>
  <w:style w:type="paragraph" w:customStyle="1" w:styleId="titlestraptitle1">
    <w:name w:val="title strap title 1"/>
    <w:basedOn w:val="Normal"/>
    <w:semiHidden/>
    <w:qFormat/>
    <w:rsid w:val="00A414BC"/>
    <w:pPr>
      <w:spacing w:before="0" w:line="240" w:lineRule="auto"/>
    </w:pPr>
    <w:rPr>
      <w:rFonts w:ascii="Source Sans Pro Black" w:eastAsiaTheme="minorEastAsia" w:hAnsiTheme="minorHAnsi" w:cstheme="minorBidi"/>
      <w:b/>
      <w:color w:val="222A35" w:themeColor="text2" w:themeShade="80"/>
      <w:sz w:val="34"/>
      <w:szCs w:val="24"/>
      <w:lang w:val="en-US"/>
    </w:rPr>
  </w:style>
  <w:style w:type="character" w:customStyle="1" w:styleId="watch-title">
    <w:name w:val="watch-title"/>
    <w:basedOn w:val="DefaultParagraphFont"/>
    <w:semiHidden/>
    <w:rsid w:val="00F526F2"/>
    <w:rPr>
      <w:sz w:val="24"/>
      <w:szCs w:val="24"/>
      <w:bdr w:val="none" w:sz="0" w:space="0" w:color="auto" w:frame="1"/>
      <w:shd w:val="clear" w:color="auto" w:fill="auto"/>
    </w:rPr>
  </w:style>
  <w:style w:type="paragraph" w:styleId="Subtitle">
    <w:name w:val="Subtitle"/>
    <w:basedOn w:val="Normal"/>
    <w:next w:val="Normal"/>
    <w:link w:val="SubtitleChar"/>
    <w:rsid w:val="00A775EA"/>
    <w:pPr>
      <w:keepNext/>
      <w:keepLines/>
      <w:spacing w:before="360" w:after="80" w:line="240" w:lineRule="auto"/>
    </w:pPr>
    <w:rPr>
      <w:rFonts w:ascii="Georgia" w:eastAsia="Georgia" w:hAnsi="Georgia" w:cs="Georgia"/>
      <w:i/>
      <w:color w:val="666666"/>
      <w:sz w:val="48"/>
      <w:szCs w:val="48"/>
      <w:lang w:val="en-US" w:eastAsia="en-NZ"/>
    </w:rPr>
  </w:style>
  <w:style w:type="character" w:customStyle="1" w:styleId="SubtitleChar">
    <w:name w:val="Subtitle Char"/>
    <w:basedOn w:val="DefaultParagraphFont"/>
    <w:link w:val="Subtitle"/>
    <w:rsid w:val="00A775EA"/>
    <w:rPr>
      <w:rFonts w:ascii="Georgia" w:eastAsia="Georgia" w:hAnsi="Georgia" w:cs="Georgia"/>
      <w:i/>
      <w:color w:val="666666"/>
      <w:sz w:val="48"/>
      <w:szCs w:val="48"/>
      <w:lang w:val="en-US"/>
    </w:rPr>
  </w:style>
  <w:style w:type="character" w:styleId="UnresolvedMention">
    <w:name w:val="Unresolved Mention"/>
    <w:basedOn w:val="DefaultParagraphFont"/>
    <w:uiPriority w:val="99"/>
    <w:semiHidden/>
    <w:unhideWhenUsed/>
    <w:rsid w:val="00B836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hyperlink" Target="http://www.literacyprogressions.tki.org.nz/The-Structure-of-the-Progressions/By-the-end-of-year-8?q=node/22" TargetMode="External"/><Relationship Id="rId39" Type="http://schemas.openxmlformats.org/officeDocument/2006/relationships/hyperlink" Target="https://instructionalseries.tki.org.nz/Instructional-Series/School-Journal/School-Journal-Level-4-May-2020/Feedback" TargetMode="External"/><Relationship Id="rId21" Type="http://schemas.openxmlformats.org/officeDocument/2006/relationships/hyperlink" Target="https://curriculumprogresstools.education.govt.nz/lpf-tool/" TargetMode="External"/><Relationship Id="rId34" Type="http://schemas.openxmlformats.org/officeDocument/2006/relationships/hyperlink" Target="https://www.sciencelearn.org.nz/resources/779-exploding-flour" TargetMode="External"/><Relationship Id="rId42" Type="http://schemas.openxmlformats.org/officeDocument/2006/relationships/hyperlink" Target="https://www.sciencelearn.org.nz/videos/373-managing-rural-fire-risk" TargetMode="External"/><Relationship Id="rId47" Type="http://schemas.openxmlformats.org/officeDocument/2006/relationships/hyperlink" Target="https://teara.govt.nz/en/forest-succession-and-regeneration/page-3" TargetMode="External"/><Relationship Id="rId50" Type="http://schemas.openxmlformats.org/officeDocument/2006/relationships/hyperlink" Target="https://www.fireandemergency.nz/farms-rural-properties-and-rural-businesses/small-forest-management/" TargetMode="External"/><Relationship Id="rId55" Type="http://schemas.openxmlformats.org/officeDocument/2006/relationships/hyperlink" Target="https://www.bbc.com/news/world-us-canada-5418004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6.jpg"/><Relationship Id="rId11" Type="http://schemas.openxmlformats.org/officeDocument/2006/relationships/image" Target="media/image1.jpg"/><Relationship Id="rId24" Type="http://schemas.openxmlformats.org/officeDocument/2006/relationships/hyperlink" Target="https://curriculumprogresstools.education.govt.nz/lpf-tool/" TargetMode="External"/><Relationship Id="rId32" Type="http://schemas.openxmlformats.org/officeDocument/2006/relationships/hyperlink" Target="https://instructionalseries.tki.org.nz/Instructional-Series/School-Journal/School-Journal-Level-4-May-2020/Feedback" TargetMode="External"/><Relationship Id="rId37" Type="http://schemas.openxmlformats.org/officeDocument/2006/relationships/hyperlink" Target="https://instructionalseries.tki.org.nz/Instructional-Series/School-Journal/School-Journal-Level-3-November-2019/After-the-Fire" TargetMode="External"/><Relationship Id="rId40" Type="http://schemas.openxmlformats.org/officeDocument/2006/relationships/hyperlink" Target="https://scienceonline.tki.org.nz/What-do-my-students-need-to-learn/Building-Science-Concepts/Titles-and-concept-overviews/Candles-Investigating-Combustion" TargetMode="External"/><Relationship Id="rId45" Type="http://schemas.openxmlformats.org/officeDocument/2006/relationships/hyperlink" Target="https://www.sciencelearn.org.nz/resources/575-scientific-modelling" TargetMode="External"/><Relationship Id="rId53" Type="http://schemas.openxmlformats.org/officeDocument/2006/relationships/hyperlink" Target="https://www.creativespirits.info/aboriginalculture/land/aboriginal-fire-management" TargetMode="External"/><Relationship Id="rId58" Type="http://schemas.openxmlformats.org/officeDocument/2006/relationships/hyperlink" Target="https://www.jigsaw.org/" TargetMode="External"/><Relationship Id="rId5" Type="http://schemas.openxmlformats.org/officeDocument/2006/relationships/webSettings" Target="webSettings.xml"/><Relationship Id="rId19" Type="http://schemas.openxmlformats.org/officeDocument/2006/relationships/hyperlink" Target="http://nzcurriculum.tki.org.nz/The-New-Zealand-Curriculum" TargetMode="External"/><Relationship Id="rId4" Type="http://schemas.openxmlformats.org/officeDocument/2006/relationships/settings" Target="settings.xml"/><Relationship Id="rId9" Type="http://schemas.openxmlformats.org/officeDocument/2006/relationships/hyperlink" Target="https://curriculumprogresstools.education.govt.nz/lpf-tool/" TargetMode="External"/><Relationship Id="rId14" Type="http://schemas.openxmlformats.org/officeDocument/2006/relationships/image" Target="media/image4.jpeg"/><Relationship Id="rId22" Type="http://schemas.openxmlformats.org/officeDocument/2006/relationships/hyperlink" Target="https://www.jigsaw.org/" TargetMode="External"/><Relationship Id="rId27" Type="http://schemas.openxmlformats.org/officeDocument/2006/relationships/hyperlink" Target="http://literacyonline.tki.org.nz/Literacy-Online/Planning-for-my-students-needs/Effective-Literacy-Practice-Years-1-4" TargetMode="External"/><Relationship Id="rId30" Type="http://schemas.openxmlformats.org/officeDocument/2006/relationships/footer" Target="footer2.xml"/><Relationship Id="rId35" Type="http://schemas.openxmlformats.org/officeDocument/2006/relationships/hyperlink" Target="https://scienceonline.tki.org.nz/What-do-my-students-need-to-learn/Building-Science-Concepts/Titles-and-concept-overviews/Candles-Investigating-Combustion" TargetMode="External"/><Relationship Id="rId43" Type="http://schemas.openxmlformats.org/officeDocument/2006/relationships/hyperlink" Target="https://www.sciencelearn.org.nz/videos/372-project-fuse" TargetMode="External"/><Relationship Id="rId48" Type="http://schemas.openxmlformats.org/officeDocument/2006/relationships/hyperlink" Target="https://teara.govt.nz/en/fire-and-agriculture" TargetMode="External"/><Relationship Id="rId56" Type="http://schemas.openxmlformats.org/officeDocument/2006/relationships/hyperlink" Target="https://www.theguardian.com/world/2020/jan/02/new-zealand-glaciers-turn-brown-from-australian-bushfires-smoke-ash-and-dust" TargetMode="External"/><Relationship Id="rId8" Type="http://schemas.openxmlformats.org/officeDocument/2006/relationships/hyperlink" Target="http://www.literacyprogressions.tki.org.nz/" TargetMode="External"/><Relationship Id="rId51" Type="http://schemas.openxmlformats.org/officeDocument/2006/relationships/hyperlink" Target="https://www.newshub.co.nz/home/new-zealand/2020/02/nelson-fires-one-year-on-from-new-zealand-s-largest-wildfire-in-decades.html" TargetMode="Externa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yperlink" Target="http://nzcurriculum.tki.org.nz/The-New-Zealand-Curriculum" TargetMode="External"/><Relationship Id="rId25" Type="http://schemas.openxmlformats.org/officeDocument/2006/relationships/hyperlink" Target="http://www.literacyprogressions.tki.org.nz/The-Structure-of-the-Progressions/By-the-end-of-year-4?q=node/14" TargetMode="External"/><Relationship Id="rId33" Type="http://schemas.openxmlformats.org/officeDocument/2006/relationships/hyperlink" Target="https://nzcurriculum.tki.org.nz/Curriculum-resources/Education-for-sustainability/Resources" TargetMode="External"/><Relationship Id="rId38" Type="http://schemas.openxmlformats.org/officeDocument/2006/relationships/hyperlink" Target="https://instructionalseries.tki.org.nz/Instructional-Series/School-Journal/School-Journal-Level-4-June-2018/Climate-Change-Our-Biggest-Challenge" TargetMode="External"/><Relationship Id="rId46" Type="http://schemas.openxmlformats.org/officeDocument/2006/relationships/hyperlink" Target="https://www.sciencelearn.org.nz/resources/779-exploding-flour" TargetMode="External"/><Relationship Id="rId59" Type="http://schemas.openxmlformats.org/officeDocument/2006/relationships/fontTable" Target="fontTable.xml"/><Relationship Id="rId20" Type="http://schemas.openxmlformats.org/officeDocument/2006/relationships/hyperlink" Target="https://curriculumprogresstools.education.govt.nz/lpf-tool/" TargetMode="External"/><Relationship Id="rId41" Type="http://schemas.openxmlformats.org/officeDocument/2006/relationships/hyperlink" Target="https://www.sciencelearn.org.nz/resources/1456-deforestation" TargetMode="External"/><Relationship Id="rId54" Type="http://schemas.openxmlformats.org/officeDocument/2006/relationships/hyperlink" Target="https://www.wwf.org.au/what-we-do/bushfir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nzcurriculum.tki.org.nz/National-Standards/Reading-and-writing-standards/The-standards/End-of-year-4" TargetMode="External"/><Relationship Id="rId28" Type="http://schemas.openxmlformats.org/officeDocument/2006/relationships/hyperlink" Target="http://literacyonline.tki.org.nz/Literacy-Online/Planning-for-my-students-needs/Effective-literacy-practice-years-5-8" TargetMode="External"/><Relationship Id="rId36" Type="http://schemas.openxmlformats.org/officeDocument/2006/relationships/footer" Target="footer4.xml"/><Relationship Id="rId49" Type="http://schemas.openxmlformats.org/officeDocument/2006/relationships/hyperlink" Target="https://www.fireandemergency.nz/at-home/protect-your-home-from-outdoor-fires/" TargetMode="External"/><Relationship Id="rId57" Type="http://schemas.openxmlformats.org/officeDocument/2006/relationships/hyperlink" Target="https://nzcurriculum.tki.org.nz/Curriculum-resources/Education-for-sustainability/Resources" TargetMode="External"/><Relationship Id="rId10" Type="http://schemas.openxmlformats.org/officeDocument/2006/relationships/hyperlink" Target="https://instructionalseries.tki.org.nz/Instructional-Series/Connected" TargetMode="External"/><Relationship Id="rId31" Type="http://schemas.openxmlformats.org/officeDocument/2006/relationships/footer" Target="footer3.xml"/><Relationship Id="rId44" Type="http://schemas.openxmlformats.org/officeDocument/2006/relationships/hyperlink" Target="https://www.sciencelearn.org.nz/resources/743-managing-fire-risk-in-the-outdoors" TargetMode="External"/><Relationship Id="rId52" Type="http://schemas.openxmlformats.org/officeDocument/2006/relationships/hyperlink" Target="https://www.bbc.com/news/world-australia-50951043" TargetMode="Externa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hyperlink" Target="http://www.connected.tki.org.n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Lift\TSM%20work\2020%20Connected%20TSM\Level%204\LEVEL%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00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35BA5-F9C7-4E9C-A61C-6486F5BD1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LEVEL 4.dotx</Template>
  <TotalTime>2</TotalTime>
  <Pages>7</Pages>
  <Words>3063</Words>
  <Characters>17460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20483</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5</cp:revision>
  <cp:lastPrinted>2019-12-16T21:19:00Z</cp:lastPrinted>
  <dcterms:created xsi:type="dcterms:W3CDTF">2021-01-25T22:45:00Z</dcterms:created>
  <dcterms:modified xsi:type="dcterms:W3CDTF">2021-01-25T22:47:00Z</dcterms:modified>
</cp:coreProperties>
</file>