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6CACC" w14:textId="77777777" w:rsidR="00305E0E" w:rsidRPr="00DD2A2B" w:rsidRDefault="00426BAC">
      <w:r w:rsidRPr="00DD2A2B">
        <w:rPr>
          <w:noProof/>
          <w:lang w:eastAsia="en-NZ"/>
        </w:rPr>
        <mc:AlternateContent>
          <mc:Choice Requires="wps">
            <w:drawing>
              <wp:anchor distT="0" distB="0" distL="114300" distR="114300" simplePos="0" relativeHeight="251627520" behindDoc="1" locked="0" layoutInCell="0" allowOverlap="1" wp14:anchorId="4FB7B281" wp14:editId="068225C7">
                <wp:simplePos x="0" y="0"/>
                <wp:positionH relativeFrom="column">
                  <wp:posOffset>-540385</wp:posOffset>
                </wp:positionH>
                <wp:positionV relativeFrom="paragraph">
                  <wp:posOffset>-5080</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4880C2"/>
                        </a:solidFill>
                        <a:ln>
                          <a:solidFill>
                            <a:srgbClr val="4880C2"/>
                          </a:solidFill>
                        </a:ln>
                        <a:effectLst/>
                      </wps:spPr>
                      <wps:txbx>
                        <w:txbxContent>
                          <w:p w14:paraId="607E2BD2" w14:textId="5B81C61F" w:rsidR="00D06F5E" w:rsidRPr="00834EA5" w:rsidRDefault="003D4AA3" w:rsidP="00872A99">
                            <w:pPr>
                              <w:pStyle w:val="Heading1"/>
                              <w:ind w:left="709"/>
                              <w:rPr>
                                <w:color w:val="000000"/>
                              </w:rPr>
                            </w:pPr>
                            <w:r w:rsidRPr="003D4AA3">
                              <w:t>Making Scents</w:t>
                            </w:r>
                          </w:p>
                          <w:p w14:paraId="6364043C" w14:textId="1275239D" w:rsidR="00D06F5E" w:rsidRDefault="00D06F5E" w:rsidP="00834EA5">
                            <w:pPr>
                              <w:pStyle w:val="Byline"/>
                            </w:pPr>
                            <w:r>
                              <w:rPr>
                                <w:spacing w:val="-1"/>
                              </w:rPr>
                              <w:t>b</w:t>
                            </w:r>
                            <w:r>
                              <w:t xml:space="preserve">y </w:t>
                            </w:r>
                            <w:r w:rsidR="003D4AA3" w:rsidRPr="003D4AA3">
                              <w:t>Philippa Werry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7B281" id="Rectangle 440" o:spid="_x0000_s1026" style="position:absolute;margin-left:-42.55pt;margin-top:-.4pt;width:595.2pt;height:6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" o:allowincell="f" fillcolor="#4880c2" strokecolor="#4880c2">
                <v:path arrowok="t"/>
                <v:textbox>
                  <w:txbxContent>
                    <w:p w14:paraId="607E2BD2" w14:textId="5B81C61F" w:rsidR="00D06F5E" w:rsidRPr="00834EA5" w:rsidRDefault="003D4AA3" w:rsidP="00872A99">
                      <w:pPr>
                        <w:pStyle w:val="Heading1"/>
                        <w:ind w:left="709"/>
                        <w:rPr>
                          <w:color w:val="000000"/>
                        </w:rPr>
                      </w:pPr>
                      <w:r w:rsidRPr="003D4AA3">
                        <w:t>Making Scents</w:t>
                      </w:r>
                    </w:p>
                    <w:p w14:paraId="6364043C" w14:textId="1275239D" w:rsidR="00D06F5E" w:rsidRDefault="00D06F5E" w:rsidP="00834EA5">
                      <w:pPr>
                        <w:pStyle w:val="Byline"/>
                      </w:pPr>
                      <w:r>
                        <w:rPr>
                          <w:spacing w:val="-1"/>
                        </w:rPr>
                        <w:t>b</w:t>
                      </w:r>
                      <w:r>
                        <w:t xml:space="preserve">y </w:t>
                      </w:r>
                      <w:r w:rsidR="003D4AA3" w:rsidRPr="003D4AA3">
                        <w:t>Philippa Werry</w:t>
                      </w:r>
                    </w:p>
                  </w:txbxContent>
                </v:textbox>
              </v:rect>
            </w:pict>
          </mc:Fallback>
        </mc:AlternateContent>
      </w:r>
      <w:r w:rsidRPr="00DD2A2B">
        <w:rPr>
          <w:noProof/>
          <w:lang w:eastAsia="en-NZ"/>
        </w:rPr>
        <mc:AlternateContent>
          <mc:Choice Requires="wps">
            <w:drawing>
              <wp:anchor distT="0" distB="0" distL="114300" distR="114300" simplePos="0" relativeHeight="251616256" behindDoc="0" locked="0" layoutInCell="1" allowOverlap="1" wp14:anchorId="40B5DE89" wp14:editId="49EFEBC1">
                <wp:simplePos x="0" y="0"/>
                <wp:positionH relativeFrom="column">
                  <wp:posOffset>3096895</wp:posOffset>
                </wp:positionH>
                <wp:positionV relativeFrom="paragraph">
                  <wp:posOffset>67522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4880C2"/>
                        </a:solidFill>
                        <a:ln w="3175">
                          <a:solidFill>
                            <a:srgbClr val="4880C2"/>
                          </a:solidFill>
                          <a:miter lim="800000"/>
                          <a:headEnd/>
                          <a:tailEnd/>
                        </a:ln>
                      </wps:spPr>
                      <wps:txbx>
                        <w:txbxContent>
                          <w:p w14:paraId="0D14B6E8"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EB99CF3"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61C6F8BB" w14:textId="77777777" w:rsidR="00271A30" w:rsidRPr="001E41C9" w:rsidRDefault="00271A30" w:rsidP="00271A30">
                            <w:pPr>
                              <w:spacing w:before="0"/>
                              <w:rPr>
                                <w:b/>
                                <w:color w:val="FFFFFF"/>
                              </w:rPr>
                            </w:pPr>
                            <w:r w:rsidRPr="001E41C9">
                              <w:rPr>
                                <w:rFonts w:cs="Source Sans Pro"/>
                                <w:b/>
                                <w:bCs/>
                                <w:color w:val="FFFFFF"/>
                                <w:sz w:val="17"/>
                                <w:szCs w:val="17"/>
                              </w:rPr>
                              <w:t>20</w:t>
                            </w:r>
                            <w:r w:rsidR="001C6012">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5DE89" id="_x0000_t202" coordsize="21600,21600" o:spt="202" path="m,l,21600r21600,l21600,xe">
                <v:stroke joinstyle="miter"/>
                <v:path gradientshapeok="t" o:connecttype="rect"/>
              </v:shapetype>
              <v:shape id="Text Box 448" o:spid="_x0000_s1027" type="#_x0000_t202" style="position:absolute;margin-left:243.85pt;margin-top:5.3pt;width:86.85pt;height:51.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" fillcolor="#4880c2" strokecolor="#4880c2" strokeweight=".25pt">
                <v:textbox>
                  <w:txbxContent>
                    <w:p w14:paraId="0D14B6E8"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EB99CF3"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61C6F8BB" w14:textId="77777777" w:rsidR="00271A30" w:rsidRPr="001E41C9" w:rsidRDefault="00271A30" w:rsidP="00271A30">
                      <w:pPr>
                        <w:spacing w:before="0"/>
                        <w:rPr>
                          <w:b/>
                          <w:color w:val="FFFFFF"/>
                        </w:rPr>
                      </w:pPr>
                      <w:r w:rsidRPr="001E41C9">
                        <w:rPr>
                          <w:rFonts w:cs="Source Sans Pro"/>
                          <w:b/>
                          <w:bCs/>
                          <w:color w:val="FFFFFF"/>
                          <w:sz w:val="17"/>
                          <w:szCs w:val="17"/>
                        </w:rPr>
                        <w:t>20</w:t>
                      </w:r>
                      <w:r w:rsidR="001C6012">
                        <w:rPr>
                          <w:rFonts w:cs="Source Sans Pro"/>
                          <w:b/>
                          <w:bCs/>
                          <w:color w:val="FFFFFF"/>
                          <w:sz w:val="17"/>
                          <w:szCs w:val="17"/>
                        </w:rPr>
                        <w:t>20</w:t>
                      </w:r>
                    </w:p>
                  </w:txbxContent>
                </v:textbox>
              </v:shape>
            </w:pict>
          </mc:Fallback>
        </mc:AlternateContent>
      </w:r>
    </w:p>
    <w:p w14:paraId="4C3EC8B4" w14:textId="765F17EE" w:rsidR="00305E0E" w:rsidRPr="00DD2A2B" w:rsidRDefault="00305E0E"/>
    <w:p w14:paraId="1FA67E01" w14:textId="127D4D9A" w:rsidR="009F3DD5" w:rsidRPr="00DD2A2B" w:rsidRDefault="00E10CED">
      <w:r>
        <w:rPr>
          <w:noProof/>
          <w:lang w:eastAsia="en-NZ"/>
        </w:rPr>
        <mc:AlternateContent>
          <mc:Choice Requires="wpg">
            <w:drawing>
              <wp:anchor distT="0" distB="0" distL="114300" distR="114300" simplePos="0" relativeHeight="251665408" behindDoc="0" locked="0" layoutInCell="1" allowOverlap="1" wp14:anchorId="12F12768" wp14:editId="451BD00E">
                <wp:simplePos x="0" y="0"/>
                <wp:positionH relativeFrom="column">
                  <wp:posOffset>4451721</wp:posOffset>
                </wp:positionH>
                <wp:positionV relativeFrom="paragraph">
                  <wp:posOffset>14605</wp:posOffset>
                </wp:positionV>
                <wp:extent cx="1976120" cy="2861310"/>
                <wp:effectExtent l="0" t="0" r="5080" b="0"/>
                <wp:wrapNone/>
                <wp:docPr id="25" name="Group 25"/>
                <wp:cNvGraphicFramePr/>
                <a:graphic xmlns:a="http://schemas.openxmlformats.org/drawingml/2006/main">
                  <a:graphicData uri="http://schemas.microsoft.com/office/word/2010/wordprocessingGroup">
                    <wpg:wgp>
                      <wpg:cNvGrpSpPr/>
                      <wpg:grpSpPr>
                        <a:xfrm>
                          <a:off x="0" y="0"/>
                          <a:ext cx="1976120" cy="2861310"/>
                          <a:chOff x="0" y="0"/>
                          <a:chExt cx="1976120" cy="2861310"/>
                        </a:xfrm>
                      </wpg:grpSpPr>
                      <pic:pic xmlns:pic="http://schemas.openxmlformats.org/drawingml/2006/picture">
                        <pic:nvPicPr>
                          <pic:cNvPr id="9" name="Picture 9"/>
                          <pic:cNvPicPr>
                            <a:picLocks noChangeAspect="1"/>
                          </pic:cNvPicPr>
                        </pic:nvPicPr>
                        <pic:blipFill>
                          <a:blip r:embed="rId8"/>
                          <a:stretch>
                            <a:fillRect/>
                          </a:stretch>
                        </pic:blipFill>
                        <pic:spPr>
                          <a:xfrm>
                            <a:off x="0" y="0"/>
                            <a:ext cx="1976120" cy="1403985"/>
                          </a:xfrm>
                          <a:prstGeom prst="rect">
                            <a:avLst/>
                          </a:prstGeom>
                        </pic:spPr>
                      </pic:pic>
                      <pic:pic xmlns:pic="http://schemas.openxmlformats.org/drawingml/2006/picture">
                        <pic:nvPicPr>
                          <pic:cNvPr id="24" name="Picture 24"/>
                          <pic:cNvPicPr>
                            <a:picLocks noChangeAspect="1"/>
                          </pic:cNvPicPr>
                        </pic:nvPicPr>
                        <pic:blipFill>
                          <a:blip r:embed="rId9"/>
                          <a:stretch>
                            <a:fillRect/>
                          </a:stretch>
                        </pic:blipFill>
                        <pic:spPr>
                          <a:xfrm>
                            <a:off x="0" y="1457325"/>
                            <a:ext cx="1976120" cy="1403985"/>
                          </a:xfrm>
                          <a:prstGeom prst="rect">
                            <a:avLst/>
                          </a:prstGeom>
                        </pic:spPr>
                      </pic:pic>
                    </wpg:wgp>
                  </a:graphicData>
                </a:graphic>
              </wp:anchor>
            </w:drawing>
          </mc:Choice>
          <mc:Fallback>
            <w:pict>
              <v:group w14:anchorId="5AC8AC7E" id="Group 25" o:spid="_x0000_s1026" style="position:absolute;margin-left:350.55pt;margin-top:1.15pt;width:155.6pt;height:225.3pt;z-index:251665408" coordsize="19761,28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qAAAAAAUmdodGxvbmcAAAOx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ejQAAAAEAAACgAAAAcgAAAeAAANXAAAAecQAY&#10;AAH/2P/tAAxBZG9iZV9DTQAB/+4ADkFkb2JlAGSAAAAAAf/bAIQADAgICAkIDAkJDBELCgsRFQ8M&#10;DA8VGBMTFRMTGBEMDAwMDAwRDAwMDAwMDAwMDAwMDAwMDAwMDAwMDAwMDAwMDAENCwsNDg0QDg4Q&#10;FA4ODhQUDg4ODhQRDAwMDAwREQwMDAwMDBEMDAwMDAwMDAwMDAwMDAwMDAwMDAwMDAwMDAwM/8AA&#10;EQgAc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qADsQMBEQACEQEDEQH/3QAEAHf/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oAAAAABSZ2h0bG9uZwAAA7E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BCJAAAAAQAAAKAAAABy&#10;AAAB4AAA1cAAABBtABgAAf/Y/+0ADEFkb2JlX0NNAAH/7gAOQWRvYmUAZIAAAAAB/9sAhAAMCAgI&#10;CQgMCQkMEQsKCxEVDwwMDxUYExMVExMYEQwMDAwMDBEMDAwMDAwMDAwMDAwMDAwMDAwMDAwMDAwM&#10;DAwMAQ0LCw0ODRAODhAUDg4OFBQODg4OFBEMDAwMDBERDAwMDAwMEQwMDAwMDAwMDAwMDAwMDAwM&#10;DAwMDAwMDAwMDAz/wAARCABy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CoAOxAwERAAIRAQMRAf/dAAQAd//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">
                  <v:imagedata r:id="rId10" o:title=""/>
                </v:shape>
                <v:shape id="Picture 24" o:spid="_x0000_s1028" type="#_x0000_t75" style="position:absolute;top:14573;width:19761;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">
                  <v:imagedata r:id="rId11" o:title=""/>
                </v:shape>
              </v:group>
            </w:pict>
          </mc:Fallback>
        </mc:AlternateContent>
      </w:r>
      <w:r w:rsidR="004F7414" w:rsidRPr="00DD2A2B">
        <w:rPr>
          <w:noProof/>
          <w:sz w:val="26"/>
          <w:lang w:eastAsia="en-NZ"/>
        </w:rPr>
        <mc:AlternateContent>
          <mc:Choice Requires="wps">
            <w:drawing>
              <wp:anchor distT="0" distB="0" distL="114300" distR="114300" simplePos="0" relativeHeight="251653120" behindDoc="1" locked="0" layoutInCell="1" allowOverlap="1" wp14:anchorId="7856E95E" wp14:editId="7C33E7A3">
                <wp:simplePos x="0" y="0"/>
                <wp:positionH relativeFrom="margin">
                  <wp:posOffset>-551815</wp:posOffset>
                </wp:positionH>
                <wp:positionV relativeFrom="paragraph">
                  <wp:posOffset>3527161</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CC8E5" id="Rectangle 451" o:spid="_x0000_s1026" style="position:absolute;margin-left:-43.45pt;margin-top:277.75pt;width:595.25pt;height:2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" fillcolor="#003450" stroked="f">
                <v:path arrowok="t"/>
                <w10:wrap anchorx="margin"/>
              </v:rect>
            </w:pict>
          </mc:Fallback>
        </mc:AlternateContent>
      </w:r>
    </w:p>
    <w:tbl>
      <w:tblPr>
        <w:tblW w:w="10414" w:type="dxa"/>
        <w:tblLayout w:type="fixed"/>
        <w:tblLook w:val="00A0" w:firstRow="1" w:lastRow="0" w:firstColumn="1" w:lastColumn="0" w:noHBand="0" w:noVBand="0"/>
      </w:tblPr>
      <w:tblGrid>
        <w:gridCol w:w="6663"/>
        <w:gridCol w:w="3751"/>
      </w:tblGrid>
      <w:tr w:rsidR="00375E5B" w:rsidRPr="00DD2A2B" w14:paraId="3C665C46" w14:textId="77777777" w:rsidTr="00D9035F">
        <w:tc>
          <w:tcPr>
            <w:tcW w:w="6663" w:type="dxa"/>
            <w:shd w:val="clear" w:color="auto" w:fill="auto"/>
          </w:tcPr>
          <w:p w14:paraId="513CB352" w14:textId="6F56507C" w:rsidR="00EE6D68" w:rsidRPr="00F0643E" w:rsidRDefault="00946048" w:rsidP="00426BAC">
            <w:pPr>
              <w:pStyle w:val="TSMTxt1st"/>
              <w:spacing w:before="480"/>
              <w:rPr>
                <w:sz w:val="18"/>
              </w:rPr>
            </w:pPr>
            <w:hyperlink r:id="rId12" w:history="1">
              <w:r w:rsidR="00EE6D68" w:rsidRPr="00DD2A2B">
                <w:rPr>
                  <w:rStyle w:val="Hyperlink"/>
                  <w:i/>
                  <w:iCs/>
                  <w:sz w:val="18"/>
                </w:rPr>
                <w:t>The Literacy Learning Progressions</w:t>
              </w:r>
              <w:r w:rsidR="00EE6D68" w:rsidRPr="00DD2A2B">
                <w:rPr>
                  <w:rStyle w:val="Hyperlink"/>
                  <w:i/>
                  <w:iCs/>
                  <w:sz w:val="18"/>
                  <w:u w:val="none"/>
                </w:rPr>
                <w:t>:</w:t>
              </w:r>
            </w:hyperlink>
            <w:r w:rsidR="00EE6D68" w:rsidRPr="00DD2A2B">
              <w:rPr>
                <w:i/>
                <w:iCs/>
                <w:sz w:val="18"/>
              </w:rPr>
              <w:t xml:space="preserve"> </w:t>
            </w:r>
            <w:r w:rsidR="003D4AA3" w:rsidRPr="00DD2A2B">
              <w:rPr>
                <w:i/>
                <w:iCs/>
                <w:sz w:val="18"/>
              </w:rPr>
              <w:t>Meeting the Reading and Writing Demands of the Curriculum</w:t>
            </w:r>
            <w:r w:rsidR="003D4AA3" w:rsidRPr="00F0643E">
              <w:rPr>
                <w:sz w:val="18"/>
              </w:rPr>
              <w:t xml:space="preserve"> describe the literacy-related knowledge, skills, and attitudes that students need to draw on to meet the demands of the curriculum.</w:t>
            </w:r>
            <w:r w:rsidR="00EE6D68" w:rsidRPr="00F0643E">
              <w:rPr>
                <w:sz w:val="18"/>
              </w:rPr>
              <w:t xml:space="preserve"> </w:t>
            </w:r>
          </w:p>
          <w:p w14:paraId="20B82B28" w14:textId="6624144E" w:rsidR="00EE6D68" w:rsidRPr="00DD2A2B" w:rsidRDefault="00946048" w:rsidP="00EE6D68">
            <w:pPr>
              <w:pStyle w:val="TSMTxt1st"/>
            </w:pPr>
            <w:hyperlink r:id="rId13" w:history="1">
              <w:r w:rsidR="00EE6D68" w:rsidRPr="00DD2A2B">
                <w:rPr>
                  <w:rStyle w:val="Hyperlink"/>
                  <w:i/>
                  <w:iCs/>
                  <w:sz w:val="18"/>
                </w:rPr>
                <w:t>The Learning Progression Frameworks</w:t>
              </w:r>
            </w:hyperlink>
            <w:r w:rsidR="00EE6D68" w:rsidRPr="00DD2A2B">
              <w:rPr>
                <w:sz w:val="18"/>
              </w:rPr>
              <w:t xml:space="preserve"> </w:t>
            </w:r>
            <w:r w:rsidR="003D4AA3" w:rsidRPr="00DD2A2B">
              <w:t>(LPF) describe significant signposts in reading and writing as students develop and apply their literacy knowledge and skills with increasing expertise from school entry to the end of year 10.</w:t>
            </w:r>
            <w:r w:rsidR="00EE6D68" w:rsidRPr="00DD2A2B">
              <w:t xml:space="preserve"> </w:t>
            </w:r>
          </w:p>
          <w:p w14:paraId="545C5341" w14:textId="320377A4" w:rsidR="004565B7" w:rsidRPr="00DD2A2B" w:rsidRDefault="004565B7" w:rsidP="004F7414">
            <w:pPr>
              <w:pStyle w:val="Heading2"/>
              <w:spacing w:before="240"/>
              <w:rPr>
                <w:color w:val="000000"/>
              </w:rPr>
            </w:pPr>
            <w:r w:rsidRPr="00DD2A2B">
              <w:t>Overview</w:t>
            </w:r>
          </w:p>
          <w:p w14:paraId="11A9913D" w14:textId="77777777" w:rsidR="003D4AA3" w:rsidRPr="00DD2A2B" w:rsidRDefault="003D4AA3" w:rsidP="003D4AA3">
            <w:pPr>
              <w:pStyle w:val="TSMTxt1st"/>
            </w:pPr>
            <w:r w:rsidRPr="00DD2A2B">
              <w:t>This article follows a class project that students conducted after their teacher challenged them to find out how the smell gets into a scented candle. In the process, they learned about distillation, states of matter, and what it takes to become scientists and technologists.</w:t>
            </w:r>
          </w:p>
          <w:p w14:paraId="31357BDF" w14:textId="35C43625" w:rsidR="003D4AA3" w:rsidRPr="00DD2A2B" w:rsidRDefault="003D4AA3" w:rsidP="003D4AA3">
            <w:pPr>
              <w:pStyle w:val="TSMTxt1st"/>
            </w:pPr>
            <w:r w:rsidRPr="00DD2A2B">
              <w:t xml:space="preserve">A Google Slides version of this article is available at </w:t>
            </w:r>
            <w:hyperlink r:id="rId14" w:history="1">
              <w:r w:rsidRPr="00E0027B">
                <w:rPr>
                  <w:rStyle w:val="Hyperlink"/>
                </w:rPr>
                <w:t>www.connected.tki.org.nz</w:t>
              </w:r>
            </w:hyperlink>
          </w:p>
          <w:p w14:paraId="20DD0A2B" w14:textId="2D7EEE4E" w:rsidR="0064105F" w:rsidRPr="00DD2A2B" w:rsidRDefault="003D4AA3" w:rsidP="003D4AA3">
            <w:pPr>
              <w:pStyle w:val="TSMTxt"/>
              <w:spacing w:before="60"/>
            </w:pPr>
            <w:r w:rsidRPr="00DD2A2B">
              <w:t xml:space="preserve">This text also has additional digital content, which is available online at </w:t>
            </w:r>
            <w:hyperlink r:id="rId15">
              <w:r w:rsidRPr="00DD2A2B">
                <w:rPr>
                  <w:u w:val="single"/>
                </w:rPr>
                <w:t>www.connected.tki.org.nz</w:t>
              </w:r>
            </w:hyperlink>
          </w:p>
        </w:tc>
        <w:tc>
          <w:tcPr>
            <w:tcW w:w="3751" w:type="dxa"/>
            <w:shd w:val="clear" w:color="auto" w:fill="auto"/>
          </w:tcPr>
          <w:p w14:paraId="5ADBC6CC" w14:textId="58ADDC1A" w:rsidR="004439F7" w:rsidRPr="00DD2A2B" w:rsidRDefault="004439F7" w:rsidP="00420687">
            <w:pPr>
              <w:spacing w:before="0" w:after="200" w:line="240" w:lineRule="auto"/>
              <w:jc w:val="center"/>
            </w:pPr>
          </w:p>
        </w:tc>
      </w:tr>
      <w:tr w:rsidR="003E6981" w:rsidRPr="00DD2A2B" w14:paraId="086D6648" w14:textId="77777777" w:rsidTr="00975147">
        <w:tc>
          <w:tcPr>
            <w:tcW w:w="10414" w:type="dxa"/>
            <w:gridSpan w:val="2"/>
            <w:shd w:val="clear" w:color="auto" w:fill="auto"/>
          </w:tcPr>
          <w:p w14:paraId="3DEEACF1" w14:textId="77777777" w:rsidR="003E6981" w:rsidRPr="00DD2A2B"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DD2A2B">
              <w:rPr>
                <w:rFonts w:cs="Source Sans Pro Black"/>
                <w:b/>
                <w:bCs/>
                <w:color w:val="FFFFFF"/>
                <w:spacing w:val="-3"/>
                <w:position w:val="1"/>
                <w:sz w:val="30"/>
                <w:szCs w:val="30"/>
              </w:rPr>
              <w:t>C</w:t>
            </w:r>
            <w:r w:rsidRPr="00DD2A2B">
              <w:rPr>
                <w:rFonts w:cs="Source Sans Pro Black"/>
                <w:b/>
                <w:bCs/>
                <w:color w:val="FFFFFF"/>
                <w:position w:val="1"/>
                <w:sz w:val="30"/>
                <w:szCs w:val="30"/>
              </w:rPr>
              <w:t xml:space="preserve">urriculum </w:t>
            </w:r>
            <w:r w:rsidRPr="00DD2A2B">
              <w:rPr>
                <w:rFonts w:cs="Source Sans Pro Black"/>
                <w:b/>
                <w:bCs/>
                <w:color w:val="FFFFFF"/>
                <w:spacing w:val="-9"/>
                <w:position w:val="1"/>
                <w:sz w:val="30"/>
                <w:szCs w:val="30"/>
              </w:rPr>
              <w:t>c</w:t>
            </w:r>
            <w:r w:rsidRPr="00DD2A2B">
              <w:rPr>
                <w:rFonts w:cs="Source Sans Pro Black"/>
                <w:b/>
                <w:bCs/>
                <w:color w:val="FFFFFF"/>
                <w:position w:val="1"/>
                <w:sz w:val="30"/>
                <w:szCs w:val="30"/>
              </w:rPr>
              <w:t>on</w:t>
            </w:r>
            <w:r w:rsidRPr="00DD2A2B">
              <w:rPr>
                <w:rFonts w:cs="Source Sans Pro Black"/>
                <w:b/>
                <w:bCs/>
                <w:color w:val="FFFFFF"/>
                <w:spacing w:val="-3"/>
                <w:position w:val="1"/>
                <w:sz w:val="30"/>
                <w:szCs w:val="30"/>
              </w:rPr>
              <w:t>t</w:t>
            </w:r>
            <w:r w:rsidRPr="00DD2A2B">
              <w:rPr>
                <w:rFonts w:cs="Source Sans Pro Black"/>
                <w:b/>
                <w:bCs/>
                <w:color w:val="FFFFFF"/>
                <w:spacing w:val="-6"/>
                <w:position w:val="1"/>
                <w:sz w:val="30"/>
                <w:szCs w:val="30"/>
              </w:rPr>
              <w:t>e</w:t>
            </w:r>
            <w:r w:rsidRPr="00DD2A2B">
              <w:rPr>
                <w:rFonts w:cs="Source Sans Pro Black"/>
                <w:b/>
                <w:bCs/>
                <w:color w:val="FFFFFF"/>
                <w:position w:val="1"/>
                <w:sz w:val="30"/>
                <w:szCs w:val="30"/>
              </w:rPr>
              <w:t>xts</w:t>
            </w:r>
          </w:p>
        </w:tc>
      </w:tr>
    </w:tbl>
    <w:p w14:paraId="67F98BA1" w14:textId="77777777" w:rsidR="001D280D" w:rsidRPr="00DD2A2B" w:rsidRDefault="001D280D" w:rsidP="006A5470">
      <w:pPr>
        <w:spacing w:before="0" w:line="240" w:lineRule="auto"/>
        <w:rPr>
          <w:sz w:val="16"/>
          <w:szCs w:val="16"/>
        </w:rPr>
        <w:sectPr w:rsidR="001D280D" w:rsidRPr="00DD2A2B" w:rsidSect="00912250">
          <w:footerReference w:type="default" r:id="rId16"/>
          <w:type w:val="continuous"/>
          <w:pgSz w:w="11900" w:h="16840"/>
          <w:pgMar w:top="851" w:right="851" w:bottom="851" w:left="851" w:header="709" w:footer="227" w:gutter="0"/>
          <w:cols w:space="708"/>
        </w:sectPr>
      </w:pPr>
    </w:p>
    <w:p w14:paraId="6B6E9785" w14:textId="77777777" w:rsidR="008C4842" w:rsidRPr="00DD2A2B"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DD2A2B" w14:paraId="5D0661F4" w14:textId="77777777" w:rsidTr="007C7D6D">
        <w:tc>
          <w:tcPr>
            <w:tcW w:w="4854" w:type="dxa"/>
            <w:tcBorders>
              <w:top w:val="single" w:sz="4" w:space="0" w:color="BFBFBF"/>
            </w:tcBorders>
            <w:shd w:val="clear" w:color="auto" w:fill="F8F0E4"/>
          </w:tcPr>
          <w:p w14:paraId="0CB7C913" w14:textId="2F677FA7" w:rsidR="008C4842" w:rsidRPr="00DD2A2B" w:rsidRDefault="00D01519" w:rsidP="00626635">
            <w:pPr>
              <w:pStyle w:val="Heading3"/>
              <w:spacing w:after="0"/>
            </w:pPr>
            <w:r w:rsidRPr="00DD2A2B">
              <w:t xml:space="preserve">SCIENCE: Nature of Science: </w:t>
            </w:r>
            <w:r w:rsidR="003D4AA3" w:rsidRPr="00DD2A2B">
              <w:t>Investigating in science</w:t>
            </w:r>
          </w:p>
          <w:p w14:paraId="01A985D8" w14:textId="29412D03" w:rsidR="004F2E67" w:rsidRPr="00DD2A2B" w:rsidRDefault="003D4AA3" w:rsidP="009D6458">
            <w:pPr>
              <w:pStyle w:val="TSMtxt3pt"/>
            </w:pPr>
            <w:r w:rsidRPr="00DD2A2B">
              <w:t>Level 2 – Students will extend their experiences and personal explanations of the natural world through exploration, play, asking questions, and discussing simple</w:t>
            </w:r>
            <w:r w:rsidR="00A7186E" w:rsidRPr="00DD2A2B">
              <w:t> </w:t>
            </w:r>
            <w:r w:rsidRPr="00DD2A2B">
              <w:t>models.</w:t>
            </w:r>
          </w:p>
        </w:tc>
        <w:tc>
          <w:tcPr>
            <w:tcW w:w="5352" w:type="dxa"/>
            <w:tcBorders>
              <w:top w:val="single" w:sz="4" w:space="0" w:color="BFBFBF"/>
            </w:tcBorders>
            <w:shd w:val="clear" w:color="auto" w:fill="F8F0E4"/>
          </w:tcPr>
          <w:p w14:paraId="5F805BD3" w14:textId="4956BD7C" w:rsidR="008C4842" w:rsidRPr="00DD2A2B" w:rsidRDefault="00B871E2" w:rsidP="005F6C24">
            <w:pPr>
              <w:pStyle w:val="Heading3"/>
              <w:spacing w:after="60"/>
            </w:pPr>
            <w:r w:rsidRPr="00DD2A2B">
              <w:t xml:space="preserve">Key </w:t>
            </w:r>
            <w:r w:rsidR="003D4AA3" w:rsidRPr="00DD2A2B">
              <w:t>Nature of Science idea</w:t>
            </w:r>
          </w:p>
          <w:p w14:paraId="1FB028F9" w14:textId="5AA7C92E" w:rsidR="003D4AA3" w:rsidRPr="00DD2A2B" w:rsidRDefault="003D4AA3" w:rsidP="003D4AA3">
            <w:pPr>
              <w:pStyle w:val="TSMtxt3pt"/>
            </w:pPr>
            <w:r w:rsidRPr="00DD2A2B">
              <w:t>Scientists:</w:t>
            </w:r>
          </w:p>
          <w:p w14:paraId="3999D17C" w14:textId="7AB1DCB5" w:rsidR="008C4842" w:rsidRPr="00DD2A2B" w:rsidRDefault="00CD0C58" w:rsidP="001E14B4">
            <w:pPr>
              <w:pStyle w:val="TSMtextbullets"/>
            </w:pPr>
            <w:r w:rsidRPr="00DD2A2B">
              <w:t>can use known processes like distillation to explore and find new materials from plants and other living things that may have properties useful for humans.</w:t>
            </w:r>
          </w:p>
        </w:tc>
      </w:tr>
      <w:tr w:rsidR="003D4AA3" w:rsidRPr="00DD2A2B" w14:paraId="7AF2C8DE" w14:textId="77777777" w:rsidTr="007C7D6D">
        <w:tc>
          <w:tcPr>
            <w:tcW w:w="4854" w:type="dxa"/>
            <w:shd w:val="clear" w:color="auto" w:fill="F8F0E4"/>
          </w:tcPr>
          <w:p w14:paraId="0557F73C" w14:textId="77777777" w:rsidR="003D4AA3" w:rsidRPr="00DD2A2B" w:rsidRDefault="003D4AA3" w:rsidP="00626635">
            <w:pPr>
              <w:pStyle w:val="Heading3"/>
              <w:spacing w:after="0"/>
            </w:pPr>
            <w:r w:rsidRPr="00DD2A2B">
              <w:t>SCIENCE: Material World: Properties and changes of matter</w:t>
            </w:r>
          </w:p>
          <w:p w14:paraId="5EF24FB0" w14:textId="7DF1AA49" w:rsidR="003D4AA3" w:rsidRPr="00DD2A2B" w:rsidRDefault="003D4AA3" w:rsidP="003D4AA3">
            <w:pPr>
              <w:pStyle w:val="TSMtxt3pt"/>
            </w:pPr>
            <w:r w:rsidRPr="00DD2A2B">
              <w:t>Level 2 – Students will observe, describe, and compare physical and chemical properties of common materials and</w:t>
            </w:r>
            <w:r w:rsidR="00A7186E" w:rsidRPr="00DD2A2B">
              <w:t> </w:t>
            </w:r>
            <w:r w:rsidRPr="00DD2A2B">
              <w:t>changes that occur when materials are mixed, heated, or cooled.</w:t>
            </w:r>
          </w:p>
          <w:p w14:paraId="7E1A1465" w14:textId="4AA5654F" w:rsidR="003D4AA3" w:rsidRPr="00DD2A2B" w:rsidRDefault="003D4AA3" w:rsidP="003D4AA3">
            <w:pPr>
              <w:pStyle w:val="Heading3"/>
              <w:spacing w:after="0"/>
            </w:pPr>
            <w:r w:rsidRPr="00DD2A2B">
              <w:t>SCIENCE: Material World: Chemistry and society</w:t>
            </w:r>
          </w:p>
          <w:p w14:paraId="379B0DED" w14:textId="2DFA9687" w:rsidR="003D4AA3" w:rsidRPr="00DD2A2B" w:rsidRDefault="003D4AA3" w:rsidP="003D4AA3">
            <w:pPr>
              <w:pStyle w:val="TSMtxt3pt"/>
            </w:pPr>
            <w:r w:rsidRPr="00DD2A2B">
              <w:t>Level 2 – Students will find out about the uses of common materials and relate these to their observed properties.</w:t>
            </w:r>
          </w:p>
        </w:tc>
        <w:tc>
          <w:tcPr>
            <w:tcW w:w="5352" w:type="dxa"/>
            <w:shd w:val="clear" w:color="auto" w:fill="F8F0E4"/>
          </w:tcPr>
          <w:p w14:paraId="2B1BE9FE" w14:textId="39EF117F" w:rsidR="00A7186E" w:rsidRPr="00DD2A2B" w:rsidRDefault="00A7186E" w:rsidP="00A7186E">
            <w:pPr>
              <w:pStyle w:val="Heading3"/>
              <w:spacing w:after="60"/>
            </w:pPr>
            <w:r w:rsidRPr="00DD2A2B">
              <w:t>Key science idea</w:t>
            </w:r>
            <w:r w:rsidR="004103AC">
              <w:t>s</w:t>
            </w:r>
          </w:p>
          <w:p w14:paraId="6393EC2C" w14:textId="77777777" w:rsidR="00440808" w:rsidRPr="00DD2A2B" w:rsidRDefault="00440808" w:rsidP="00440808">
            <w:pPr>
              <w:pStyle w:val="TSMtextbullets"/>
            </w:pPr>
            <w:r w:rsidRPr="00DD2A2B">
              <w:t>Materials have different physical properties, such as colour, smell, viscosity, and freezing and boiling points. We can use these properties to help separate, purify, and identify substances.</w:t>
            </w:r>
          </w:p>
          <w:p w14:paraId="5272033B" w14:textId="3CD83A69" w:rsidR="003D4AA3" w:rsidRPr="00DD2A2B" w:rsidRDefault="00440808" w:rsidP="00440808">
            <w:pPr>
              <w:pStyle w:val="TSMtextbullets"/>
            </w:pPr>
            <w:r w:rsidRPr="00DD2A2B">
              <w:t>We use materials for different purposes according to their different physical properties.</w:t>
            </w:r>
          </w:p>
        </w:tc>
      </w:tr>
      <w:tr w:rsidR="001705CF" w:rsidRPr="00DD2A2B" w14:paraId="0A54BF76" w14:textId="77777777" w:rsidTr="007C7D6D">
        <w:tc>
          <w:tcPr>
            <w:tcW w:w="4854" w:type="dxa"/>
            <w:shd w:val="clear" w:color="auto" w:fill="auto"/>
          </w:tcPr>
          <w:p w14:paraId="58E8BAA9" w14:textId="77777777" w:rsidR="001705CF" w:rsidRPr="00DD2A2B" w:rsidRDefault="001705CF" w:rsidP="00340EAD">
            <w:pPr>
              <w:spacing w:before="0" w:line="240" w:lineRule="auto"/>
              <w:ind w:left="113"/>
              <w:rPr>
                <w:sz w:val="16"/>
              </w:rPr>
            </w:pPr>
          </w:p>
        </w:tc>
        <w:tc>
          <w:tcPr>
            <w:tcW w:w="5352" w:type="dxa"/>
            <w:shd w:val="clear" w:color="auto" w:fill="auto"/>
          </w:tcPr>
          <w:p w14:paraId="734DCA3F" w14:textId="77777777" w:rsidR="001705CF" w:rsidRPr="00DD2A2B" w:rsidRDefault="001705CF" w:rsidP="00340EAD">
            <w:pPr>
              <w:spacing w:before="0" w:line="240" w:lineRule="auto"/>
              <w:ind w:left="113"/>
              <w:rPr>
                <w:sz w:val="16"/>
              </w:rPr>
            </w:pPr>
          </w:p>
        </w:tc>
      </w:tr>
      <w:tr w:rsidR="00D0612A" w:rsidRPr="00DD2A2B" w14:paraId="76782E2C" w14:textId="77777777" w:rsidTr="007C7D6D">
        <w:tc>
          <w:tcPr>
            <w:tcW w:w="4854" w:type="dxa"/>
            <w:shd w:val="clear" w:color="auto" w:fill="F8F0E4"/>
          </w:tcPr>
          <w:p w14:paraId="7041CCFC" w14:textId="01BAF0AD" w:rsidR="004C132A" w:rsidRPr="00DD2A2B" w:rsidRDefault="00B32440" w:rsidP="00ED3787">
            <w:pPr>
              <w:pStyle w:val="Heading3"/>
              <w:spacing w:after="0"/>
            </w:pPr>
            <w:r w:rsidRPr="00DD2A2B">
              <w:t>TECHNOLOGY: Nature of Technology: Characteristics of technological outcomes</w:t>
            </w:r>
          </w:p>
          <w:p w14:paraId="7782A353" w14:textId="0D141981" w:rsidR="00D0612A" w:rsidRPr="00DD2A2B" w:rsidRDefault="003050FD" w:rsidP="003050FD">
            <w:pPr>
              <w:pStyle w:val="TSMTxt"/>
            </w:pPr>
            <w:r w:rsidRPr="00DD2A2B">
              <w:t>Level 2 – Students will understand that technological outcomes are developed through technological practice and have related physical and functional natures.</w:t>
            </w:r>
          </w:p>
        </w:tc>
        <w:tc>
          <w:tcPr>
            <w:tcW w:w="5352" w:type="dxa"/>
            <w:shd w:val="clear" w:color="auto" w:fill="F8F0E4"/>
          </w:tcPr>
          <w:p w14:paraId="69C0AFAC" w14:textId="77DA5A5D" w:rsidR="00D0612A" w:rsidRPr="00DD2A2B" w:rsidRDefault="007B4742" w:rsidP="006C57AE">
            <w:pPr>
              <w:pStyle w:val="Heading3"/>
              <w:spacing w:after="60"/>
              <w:rPr>
                <w:color w:val="000000"/>
              </w:rPr>
            </w:pPr>
            <w:r w:rsidRPr="00DD2A2B">
              <w:rPr>
                <w:spacing w:val="-3"/>
              </w:rPr>
              <w:t xml:space="preserve">Key </w:t>
            </w:r>
            <w:r w:rsidR="00DB0C64" w:rsidRPr="00DD2A2B">
              <w:rPr>
                <w:spacing w:val="-3"/>
              </w:rPr>
              <w:t>technology</w:t>
            </w:r>
            <w:r w:rsidRPr="00DD2A2B">
              <w:rPr>
                <w:spacing w:val="-3"/>
              </w:rPr>
              <w:t xml:space="preserve"> ideas</w:t>
            </w:r>
          </w:p>
          <w:p w14:paraId="176F1B5E" w14:textId="77777777" w:rsidR="007C7D6D" w:rsidRPr="00DD2A2B" w:rsidRDefault="007C7D6D" w:rsidP="007C7D6D">
            <w:pPr>
              <w:pStyle w:val="TSMtextbullets"/>
            </w:pPr>
            <w:r w:rsidRPr="00DD2A2B">
              <w:t>Research can inform technological development (for example, finding out how a still works to research scents).</w:t>
            </w:r>
          </w:p>
          <w:p w14:paraId="6223120B" w14:textId="10B8857B" w:rsidR="00D0612A" w:rsidRPr="00DD2A2B" w:rsidRDefault="007C7D6D" w:rsidP="007C7D6D">
            <w:pPr>
              <w:pStyle w:val="TSMtextbullets"/>
            </w:pPr>
            <w:r w:rsidRPr="00DD2A2B">
              <w:t>Technological outcomes are tested for their effectiveness (for</w:t>
            </w:r>
            <w:r w:rsidR="002C77B0">
              <w:t> </w:t>
            </w:r>
            <w:r w:rsidRPr="00DD2A2B">
              <w:t>example, by experimenting with different plants to find their</w:t>
            </w:r>
            <w:r w:rsidR="002C77B0">
              <w:t> </w:t>
            </w:r>
            <w:r w:rsidRPr="00DD2A2B">
              <w:t>scents).</w:t>
            </w:r>
          </w:p>
        </w:tc>
      </w:tr>
      <w:tr w:rsidR="006D0655" w:rsidRPr="00DD2A2B" w14:paraId="512D6F11" w14:textId="77777777" w:rsidTr="007C7D6D">
        <w:tc>
          <w:tcPr>
            <w:tcW w:w="4854" w:type="dxa"/>
            <w:shd w:val="clear" w:color="auto" w:fill="auto"/>
          </w:tcPr>
          <w:p w14:paraId="7B9049B0" w14:textId="77777777" w:rsidR="006D0655" w:rsidRPr="00DD2A2B" w:rsidRDefault="006D0655" w:rsidP="00BC331E">
            <w:pPr>
              <w:spacing w:before="0" w:line="240" w:lineRule="auto"/>
              <w:ind w:left="113"/>
              <w:rPr>
                <w:sz w:val="16"/>
              </w:rPr>
            </w:pPr>
          </w:p>
        </w:tc>
        <w:tc>
          <w:tcPr>
            <w:tcW w:w="5352" w:type="dxa"/>
            <w:shd w:val="clear" w:color="auto" w:fill="auto"/>
          </w:tcPr>
          <w:p w14:paraId="6967E0F1" w14:textId="77777777" w:rsidR="006D0655" w:rsidRPr="00DD2A2B" w:rsidRDefault="006D0655" w:rsidP="00BC331E">
            <w:pPr>
              <w:spacing w:before="0" w:line="240" w:lineRule="auto"/>
              <w:ind w:left="113"/>
              <w:rPr>
                <w:sz w:val="16"/>
              </w:rPr>
            </w:pPr>
          </w:p>
        </w:tc>
      </w:tr>
    </w:tbl>
    <w:p w14:paraId="6684A6E2" w14:textId="77777777" w:rsidR="00600BD0" w:rsidRPr="00DD2A2B" w:rsidRDefault="00600BD0" w:rsidP="00AB3D0F">
      <w:pPr>
        <w:spacing w:before="0" w:after="60" w:line="240" w:lineRule="auto"/>
        <w:rPr>
          <w:sz w:val="16"/>
          <w:szCs w:val="16"/>
        </w:rPr>
      </w:pPr>
    </w:p>
    <w:p w14:paraId="0A0328B6" w14:textId="77777777" w:rsidR="00F91676" w:rsidRPr="00DD2A2B" w:rsidRDefault="00F91676" w:rsidP="0005292F">
      <w:pPr>
        <w:spacing w:before="0" w:line="240" w:lineRule="auto"/>
        <w:rPr>
          <w:sz w:val="16"/>
          <w:szCs w:val="16"/>
        </w:rPr>
        <w:sectPr w:rsidR="00F91676" w:rsidRPr="00DD2A2B" w:rsidSect="003741DD">
          <w:headerReference w:type="default" r:id="rId17"/>
          <w:type w:val="continuous"/>
          <w:pgSz w:w="11900" w:h="16840"/>
          <w:pgMar w:top="851" w:right="851" w:bottom="567" w:left="851" w:header="709" w:footer="227" w:gutter="0"/>
          <w:cols w:space="708"/>
        </w:sectPr>
      </w:pPr>
    </w:p>
    <w:tbl>
      <w:tblPr>
        <w:tblW w:w="10206" w:type="dxa"/>
        <w:tblLayout w:type="fixed"/>
        <w:tblLook w:val="00A0" w:firstRow="1" w:lastRow="0" w:firstColumn="1" w:lastColumn="0" w:noHBand="0" w:noVBand="0"/>
      </w:tblPr>
      <w:tblGrid>
        <w:gridCol w:w="4854"/>
        <w:gridCol w:w="5352"/>
      </w:tblGrid>
      <w:tr w:rsidR="006D1C45" w:rsidRPr="00DD2A2B" w14:paraId="2F1E5B2F" w14:textId="77777777" w:rsidTr="00940766">
        <w:tc>
          <w:tcPr>
            <w:tcW w:w="4854" w:type="dxa"/>
            <w:tcBorders>
              <w:top w:val="single" w:sz="4" w:space="0" w:color="BFBFBF"/>
            </w:tcBorders>
            <w:shd w:val="clear" w:color="auto" w:fill="F8F0E4"/>
          </w:tcPr>
          <w:p w14:paraId="363D8437" w14:textId="77777777" w:rsidR="006D1C45" w:rsidRPr="00DD2A2B" w:rsidRDefault="00E64914" w:rsidP="00817BB1">
            <w:pPr>
              <w:pStyle w:val="Heading3"/>
              <w:keepNext/>
              <w:spacing w:after="0"/>
            </w:pPr>
            <w:r w:rsidRPr="00DD2A2B">
              <w:lastRenderedPageBreak/>
              <w:t>ENGLISH: Reading</w:t>
            </w:r>
          </w:p>
          <w:p w14:paraId="164F5201" w14:textId="77777777" w:rsidR="003D494C" w:rsidRPr="00DD2A2B" w:rsidRDefault="003D494C" w:rsidP="00146971">
            <w:pPr>
              <w:pStyle w:val="TSMTxt1st"/>
            </w:pPr>
            <w:r w:rsidRPr="00DD2A2B">
              <w:t>Level 2 – Ideas: Students will show some understanding of ideas within, across, and beyond texts.</w:t>
            </w:r>
          </w:p>
          <w:p w14:paraId="7106115D" w14:textId="7C09BAFD" w:rsidR="006D1C45" w:rsidRPr="00DD2A2B" w:rsidRDefault="003D494C" w:rsidP="003D494C">
            <w:pPr>
              <w:pStyle w:val="TSMTxt"/>
            </w:pPr>
            <w:r w:rsidRPr="00DD2A2B">
              <w:rPr>
                <w:rFonts w:cstheme="majorHAnsi"/>
              </w:rPr>
              <w:t>Level 2 – Language features: Students will show some understanding of how language features are used for effect within and across texts.</w:t>
            </w:r>
          </w:p>
        </w:tc>
        <w:tc>
          <w:tcPr>
            <w:tcW w:w="5352" w:type="dxa"/>
            <w:tcBorders>
              <w:top w:val="single" w:sz="4" w:space="0" w:color="BFBFBF"/>
            </w:tcBorders>
            <w:shd w:val="clear" w:color="auto" w:fill="F8F0E4"/>
          </w:tcPr>
          <w:p w14:paraId="38EE757F" w14:textId="5A9539EF" w:rsidR="006D1C45" w:rsidRPr="00DD2A2B" w:rsidRDefault="006D1C45" w:rsidP="003D494C">
            <w:pPr>
              <w:pStyle w:val="TSMtxt3pt"/>
            </w:pPr>
          </w:p>
        </w:tc>
      </w:tr>
    </w:tbl>
    <w:p w14:paraId="28893168" w14:textId="77777777" w:rsidR="00F0643E" w:rsidRDefault="00F0643E" w:rsidP="00940766">
      <w:pPr>
        <w:pStyle w:val="TSMtxt3pt"/>
        <w:spacing w:before="0" w:after="0"/>
        <w:sectPr w:rsidR="00F0643E"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DD2A2B" w14:paraId="7425E564" w14:textId="77777777" w:rsidTr="00D80722">
        <w:trPr>
          <w:trHeight w:val="340"/>
          <w:jc w:val="right"/>
        </w:trPr>
        <w:tc>
          <w:tcPr>
            <w:tcW w:w="3172" w:type="dxa"/>
            <w:shd w:val="clear" w:color="auto" w:fill="808080"/>
            <w:vAlign w:val="bottom"/>
          </w:tcPr>
          <w:p w14:paraId="31ADD089" w14:textId="77777777" w:rsidR="00D04B3F" w:rsidRPr="00DD2A2B" w:rsidRDefault="00D21807" w:rsidP="007075D1">
            <w:pPr>
              <w:spacing w:before="80"/>
              <w:rPr>
                <w:rStyle w:val="Hyperlink"/>
                <w:b/>
                <w:color w:val="FFFFFF"/>
                <w:sz w:val="16"/>
                <w:szCs w:val="16"/>
                <w:u w:val="none"/>
              </w:rPr>
            </w:pPr>
            <w:r w:rsidRPr="00DD2A2B">
              <w:rPr>
                <w:rStyle w:val="Hyperlink"/>
                <w:noProof/>
                <w:u w:val="none"/>
                <w:lang w:eastAsia="en-NZ"/>
              </w:rPr>
              <w:drawing>
                <wp:anchor distT="0" distB="0" distL="114300" distR="114300" simplePos="0" relativeHeight="251617280" behindDoc="0" locked="0" layoutInCell="1" allowOverlap="1" wp14:anchorId="75D9247A" wp14:editId="6E4A5D49">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sidR="00D04B3F" w:rsidRPr="00DD2A2B">
                <w:rPr>
                  <w:rStyle w:val="Hyperlink"/>
                  <w:b/>
                  <w:color w:val="FFFFFF"/>
                  <w:sz w:val="16"/>
                  <w:szCs w:val="16"/>
                  <w:u w:val="none"/>
                </w:rPr>
                <w:t>The New Zealand Curriculum</w:t>
              </w:r>
            </w:hyperlink>
          </w:p>
        </w:tc>
      </w:tr>
    </w:tbl>
    <w:p w14:paraId="238E0042" w14:textId="77777777" w:rsidR="00626635" w:rsidRPr="00DD2A2B" w:rsidRDefault="00626635" w:rsidP="0005292F">
      <w:pPr>
        <w:pStyle w:val="TSMTxt"/>
        <w:spacing w:before="0" w:after="0" w:line="240" w:lineRule="auto"/>
        <w:rPr>
          <w:sz w:val="16"/>
          <w:szCs w:val="16"/>
        </w:rPr>
      </w:pPr>
    </w:p>
    <w:p w14:paraId="19ACA28B" w14:textId="77777777" w:rsidR="00626635" w:rsidRPr="00DD2A2B" w:rsidRDefault="00626635" w:rsidP="0005292F">
      <w:pPr>
        <w:pStyle w:val="TSMTxt"/>
        <w:spacing w:before="0" w:after="0" w:line="240" w:lineRule="auto"/>
        <w:rPr>
          <w:sz w:val="16"/>
          <w:szCs w:val="16"/>
        </w:rPr>
        <w:sectPr w:rsidR="00626635" w:rsidRPr="00DD2A2B" w:rsidSect="003741DD">
          <w:type w:val="continuous"/>
          <w:pgSz w:w="11900" w:h="16840"/>
          <w:pgMar w:top="851" w:right="851" w:bottom="567" w:left="851" w:header="709" w:footer="227" w:gutter="0"/>
          <w:cols w:space="708"/>
          <w:formProt w:val="0"/>
        </w:sectPr>
      </w:pPr>
    </w:p>
    <w:p w14:paraId="0EE47BAD" w14:textId="77777777" w:rsidR="008C4FE9" w:rsidRPr="00DD2A2B" w:rsidRDefault="008C4FE9">
      <w:pPr>
        <w:spacing w:before="0" w:line="240" w:lineRule="auto"/>
        <w:rPr>
          <w:b/>
          <w:bCs/>
          <w:color w:val="FFFFFF"/>
          <w:sz w:val="28"/>
          <w:szCs w:val="34"/>
          <w:lang w:eastAsia="en-NZ"/>
        </w:rPr>
      </w:pPr>
      <w:r w:rsidRPr="00DD2A2B">
        <w:br w:type="page"/>
      </w:r>
    </w:p>
    <w:p w14:paraId="6E6952C5" w14:textId="77777777" w:rsidR="00717BDE" w:rsidRPr="00DD2A2B" w:rsidRDefault="00D21807" w:rsidP="00BA0BAA">
      <w:pPr>
        <w:pStyle w:val="Heading1"/>
        <w:spacing w:before="0" w:after="0"/>
        <w:rPr>
          <w:noProof w:val="0"/>
        </w:rPr>
      </w:pPr>
      <w:r w:rsidRPr="00DD2A2B">
        <w:lastRenderedPageBreak/>
        <mc:AlternateContent>
          <mc:Choice Requires="wps">
            <w:drawing>
              <wp:anchor distT="0" distB="0" distL="114300" distR="114300" simplePos="0" relativeHeight="251625472" behindDoc="1" locked="0" layoutInCell="0" allowOverlap="1" wp14:anchorId="4CA6F95B" wp14:editId="35E9AA23">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9CD8F" id="Rectangle 461" o:spid="_x0000_s1026" style="position:absolute;margin-left:-43pt;margin-top:-5.4pt;width:595.25pt;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DD2A2B">
        <w:rPr>
          <w:noProof w:val="0"/>
        </w:rPr>
        <w:t>Meeting the literacy challenges</w:t>
      </w:r>
    </w:p>
    <w:p w14:paraId="59992EE0" w14:textId="77777777" w:rsidR="000D581D" w:rsidRPr="00DD2A2B"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DD2A2B" w14:paraId="7EA9E7F9" w14:textId="77777777" w:rsidTr="00994553">
        <w:tc>
          <w:tcPr>
            <w:tcW w:w="5073" w:type="dxa"/>
            <w:tcBorders>
              <w:left w:val="single" w:sz="24" w:space="0" w:color="1A4786"/>
              <w:bottom w:val="single" w:sz="24" w:space="0" w:color="1A4786"/>
            </w:tcBorders>
            <w:shd w:val="clear" w:color="auto" w:fill="F8F0E4"/>
          </w:tcPr>
          <w:p w14:paraId="1D279044" w14:textId="77777777" w:rsidR="00627D53" w:rsidRPr="00DD2A2B" w:rsidRDefault="00627D53" w:rsidP="00627D53">
            <w:pPr>
              <w:pStyle w:val="TSMTxt1st"/>
            </w:pPr>
            <w:r w:rsidRPr="00DD2A2B">
              <w:t xml:space="preserve">The main literacy demands of this text arise from the relatively sophisticated concept of distillation, which requires an understanding of different states of matter. However, as the reader is exploring the topic alongside the students in the text, it makes the science concepts more accessible. The article assumes little prior knowledge, and the writer takes time to explain, and then reinforce, each new idea. </w:t>
            </w:r>
          </w:p>
          <w:p w14:paraId="1D9C75A0" w14:textId="77777777" w:rsidR="00062AEF" w:rsidRPr="00DD2A2B" w:rsidRDefault="00627D53" w:rsidP="00627D53">
            <w:pPr>
              <w:pStyle w:val="TSMtxt3pt"/>
            </w:pPr>
            <w:r w:rsidRPr="00DD2A2B">
              <w:t>The text includes two procedures, with one supported by diagrams and the other by photographs. There is some subject-specific language, but a limited set, and it is repeated throughout the article. There are plenty of short sentences and paragraphs, and the narration has a chatty tone to keep the reader engaged.</w:t>
            </w:r>
          </w:p>
          <w:p w14:paraId="6AE55E8A" w14:textId="78DA3268" w:rsidR="00627D53" w:rsidRPr="00DD2A2B" w:rsidRDefault="004131A3" w:rsidP="00627D53">
            <w:pPr>
              <w:pStyle w:val="TSMtxt3pt"/>
            </w:pPr>
            <w:r w:rsidRPr="00DD2A2B">
              <w:t>The following strategies will support students to understand, respond to, and think critically about the information and ideas in the text.</w:t>
            </w:r>
          </w:p>
        </w:tc>
        <w:tc>
          <w:tcPr>
            <w:tcW w:w="5245" w:type="dxa"/>
            <w:tcBorders>
              <w:bottom w:val="single" w:sz="24" w:space="0" w:color="1A4786"/>
              <w:right w:val="single" w:sz="24" w:space="0" w:color="1A4786"/>
            </w:tcBorders>
            <w:shd w:val="clear" w:color="auto" w:fill="F8F0E4"/>
          </w:tcPr>
          <w:p w14:paraId="7C68BE74" w14:textId="77777777" w:rsidR="00062AEF" w:rsidRPr="00DD2A2B" w:rsidRDefault="00906C9A" w:rsidP="0099321E">
            <w:pPr>
              <w:pStyle w:val="TSMtxt3pt"/>
            </w:pPr>
            <w:r w:rsidRPr="00DD2A2B">
              <w:rPr>
                <w:noProof/>
                <w:lang w:eastAsia="en-NZ"/>
              </w:rPr>
              <mc:AlternateContent>
                <mc:Choice Requires="wps">
                  <w:drawing>
                    <wp:anchor distT="0" distB="0" distL="114300" distR="114300" simplePos="0" relativeHeight="251723776" behindDoc="0" locked="1" layoutInCell="1" allowOverlap="1" wp14:anchorId="1E66F341" wp14:editId="6030DADA">
                      <wp:simplePos x="0" y="0"/>
                      <wp:positionH relativeFrom="column">
                        <wp:posOffset>543560</wp:posOffset>
                      </wp:positionH>
                      <wp:positionV relativeFrom="page">
                        <wp:posOffset>-518795</wp:posOffset>
                      </wp:positionV>
                      <wp:extent cx="2792730" cy="1352550"/>
                      <wp:effectExtent l="19050" t="19050" r="26670" b="19050"/>
                      <wp:wrapNone/>
                      <wp:docPr id="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40568B99" w14:textId="3F7803B4" w:rsidR="00906C9A" w:rsidRPr="006845DD" w:rsidRDefault="009E4C51" w:rsidP="00906C9A">
                                  <w:pPr>
                                    <w:pStyle w:val="TSMTxt"/>
                                    <w:spacing w:before="80"/>
                                  </w:pPr>
                                  <w:r w:rsidRPr="009E4C51">
                                    <w:t xml:space="preserve">The instructional strategies below support students to meet the literacy challenges of this text. For each strategy, there are links to the relevant aspect of </w:t>
                                  </w:r>
                                  <w:hyperlink r:id="rId21" w:history="1">
                                    <w:r w:rsidR="00906C9A" w:rsidRPr="00BD57B1">
                                      <w:rPr>
                                        <w:rStyle w:val="Hyperlink"/>
                                        <w:i/>
                                        <w:iCs/>
                                        <w:u w:val="none"/>
                                      </w:rPr>
                                      <w:t>The</w:t>
                                    </w:r>
                                    <w:r w:rsidR="00906C9A" w:rsidRPr="00BD57B1">
                                      <w:rPr>
                                        <w:rStyle w:val="Hyperlink"/>
                                        <w:u w:val="none"/>
                                      </w:rPr>
                                      <w:t xml:space="preserve"> </w:t>
                                    </w:r>
                                    <w:r w:rsidR="00906C9A" w:rsidRPr="00BD57B1">
                                      <w:rPr>
                                        <w:rStyle w:val="Hyperlink"/>
                                        <w:i/>
                                        <w:iCs/>
                                        <w:u w:val="none"/>
                                      </w:rPr>
                                      <w:t>Learning Progression Frameworks</w:t>
                                    </w:r>
                                  </w:hyperlink>
                                  <w:r w:rsidR="00906C9A" w:rsidRPr="000959C7">
                                    <w:t xml:space="preserve"> (Reading). </w:t>
                                  </w:r>
                                  <w:r w:rsidR="00DA7F95" w:rsidRPr="00DA7F95">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F341" id="Text Box 478" o:spid="_x0000_s1028" type="#_x0000_t202" style="position:absolute;left:0;text-align:left;margin-left:42.8pt;margin-top:-40.85pt;width:219.9pt;height:1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" strokecolor="#1a4786" strokeweight="2.25pt">
                      <v:textbox>
                        <w:txbxContent>
                          <w:p w14:paraId="40568B99" w14:textId="3F7803B4" w:rsidR="00906C9A" w:rsidRPr="006845DD" w:rsidRDefault="009E4C51" w:rsidP="00906C9A">
                            <w:pPr>
                              <w:pStyle w:val="TSMTxt"/>
                              <w:spacing w:before="80"/>
                            </w:pPr>
                            <w:r w:rsidRPr="009E4C51">
                              <w:t xml:space="preserve">The instructional strategies below support students to meet the literacy challenges of this text. For each strategy, there are links to the relevant aspect of </w:t>
                            </w:r>
                            <w:hyperlink r:id="rId22" w:history="1">
                              <w:r w:rsidR="00906C9A" w:rsidRPr="00BD57B1">
                                <w:rPr>
                                  <w:rStyle w:val="Hyperlink"/>
                                  <w:i/>
                                  <w:iCs/>
                                  <w:u w:val="none"/>
                                </w:rPr>
                                <w:t>The</w:t>
                              </w:r>
                              <w:r w:rsidR="00906C9A" w:rsidRPr="00BD57B1">
                                <w:rPr>
                                  <w:rStyle w:val="Hyperlink"/>
                                  <w:u w:val="none"/>
                                </w:rPr>
                                <w:t xml:space="preserve"> </w:t>
                              </w:r>
                              <w:r w:rsidR="00906C9A" w:rsidRPr="00BD57B1">
                                <w:rPr>
                                  <w:rStyle w:val="Hyperlink"/>
                                  <w:i/>
                                  <w:iCs/>
                                  <w:u w:val="none"/>
                                </w:rPr>
                                <w:t>Learning Progression Frameworks</w:t>
                              </w:r>
                            </w:hyperlink>
                            <w:r w:rsidR="00906C9A" w:rsidRPr="000959C7">
                              <w:t xml:space="preserve"> (Reading). </w:t>
                            </w:r>
                            <w:r w:rsidR="00DA7F95" w:rsidRPr="00DA7F95">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595F5EC0" w14:textId="77777777" w:rsidR="00062AEF" w:rsidRPr="00DD2A2B" w:rsidRDefault="00062AEF" w:rsidP="0099321E">
            <w:pPr>
              <w:pStyle w:val="TSMtxt3pt"/>
            </w:pPr>
          </w:p>
          <w:p w14:paraId="3AC2DA45" w14:textId="29259209" w:rsidR="0099321E" w:rsidRPr="00DD2A2B" w:rsidRDefault="0099321E" w:rsidP="005B6D27">
            <w:pPr>
              <w:pStyle w:val="TSMtxt3pt"/>
              <w:spacing w:after="120"/>
            </w:pPr>
          </w:p>
          <w:p w14:paraId="603C5FD5" w14:textId="77777777" w:rsidR="009E2CC5" w:rsidRPr="00DD2A2B" w:rsidRDefault="009E2CC5" w:rsidP="005B6D27">
            <w:pPr>
              <w:pStyle w:val="TSMtxt3pt"/>
              <w:spacing w:after="120"/>
            </w:pPr>
          </w:p>
          <w:p w14:paraId="22DFC9C1" w14:textId="77777777" w:rsidR="005B6D27" w:rsidRPr="00DD2A2B" w:rsidRDefault="005B6D27" w:rsidP="005B6D27">
            <w:pPr>
              <w:pStyle w:val="TSMtxt3pt"/>
            </w:pPr>
            <w:r w:rsidRPr="00DD2A2B">
              <w:t>You may wish to use shared or guided reading, or a mixture of both approaches, depending on the reading expertise of your students and the background knowledge they bring to the text.</w:t>
            </w:r>
          </w:p>
          <w:p w14:paraId="429F91D1" w14:textId="7E4BB346" w:rsidR="00747BAA" w:rsidRPr="00DD2A2B" w:rsidRDefault="005B6D27" w:rsidP="005B6D27">
            <w:pPr>
              <w:pStyle w:val="TSMtxt3pt"/>
            </w:pPr>
            <w:r w:rsidRPr="00DD2A2B">
              <w:t>After reading the text, support students to explore the activities outlined in the following pages.</w:t>
            </w:r>
          </w:p>
        </w:tc>
      </w:tr>
      <w:tr w:rsidR="000D581D" w:rsidRPr="00DD2A2B" w14:paraId="77EA1075" w14:textId="77777777" w:rsidTr="00994553">
        <w:tc>
          <w:tcPr>
            <w:tcW w:w="5073" w:type="dxa"/>
            <w:tcBorders>
              <w:top w:val="single" w:sz="24" w:space="0" w:color="1A4786"/>
            </w:tcBorders>
            <w:shd w:val="clear" w:color="auto" w:fill="FFFFFF"/>
          </w:tcPr>
          <w:p w14:paraId="57352E9F" w14:textId="77777777" w:rsidR="000D581D" w:rsidRPr="00DD2A2B" w:rsidRDefault="000D581D" w:rsidP="000D5C60">
            <w:pPr>
              <w:spacing w:before="0" w:line="240" w:lineRule="auto"/>
            </w:pPr>
          </w:p>
        </w:tc>
        <w:tc>
          <w:tcPr>
            <w:tcW w:w="5245" w:type="dxa"/>
            <w:tcBorders>
              <w:top w:val="single" w:sz="24" w:space="0" w:color="1A4786"/>
            </w:tcBorders>
            <w:shd w:val="clear" w:color="auto" w:fill="FFFFFF"/>
          </w:tcPr>
          <w:p w14:paraId="2E4A6AA5" w14:textId="77777777" w:rsidR="000D581D" w:rsidRPr="00DD2A2B" w:rsidRDefault="000D581D" w:rsidP="000D5C60">
            <w:pPr>
              <w:spacing w:before="0" w:line="240" w:lineRule="auto"/>
            </w:pPr>
          </w:p>
        </w:tc>
      </w:tr>
      <w:tr w:rsidR="000D5C60" w:rsidRPr="00DD2A2B" w14:paraId="787489FA" w14:textId="77777777" w:rsidTr="00994553">
        <w:tc>
          <w:tcPr>
            <w:tcW w:w="5073" w:type="dxa"/>
            <w:shd w:val="clear" w:color="auto" w:fill="FFFFFF"/>
          </w:tcPr>
          <w:p w14:paraId="69865482" w14:textId="77777777" w:rsidR="000D5C60" w:rsidRPr="00DD2A2B" w:rsidRDefault="002838AD" w:rsidP="00F63DAD">
            <w:pPr>
              <w:pStyle w:val="Heading3"/>
              <w:spacing w:before="120" w:after="0"/>
            </w:pPr>
            <w:r w:rsidRPr="00DD2A2B">
              <w:t>IN</w:t>
            </w:r>
            <w:r w:rsidRPr="00DD2A2B">
              <w:rPr>
                <w:spacing w:val="-4"/>
              </w:rPr>
              <w:t>S</w:t>
            </w:r>
            <w:r w:rsidRPr="00DD2A2B">
              <w:t>TRU</w:t>
            </w:r>
            <w:r w:rsidRPr="00DD2A2B">
              <w:rPr>
                <w:spacing w:val="-2"/>
              </w:rPr>
              <w:t>C</w:t>
            </w:r>
            <w:r w:rsidRPr="00DD2A2B">
              <w:t xml:space="preserve">TIONAL </w:t>
            </w:r>
            <w:r w:rsidRPr="00DD2A2B">
              <w:rPr>
                <w:spacing w:val="-4"/>
              </w:rPr>
              <w:t>S</w:t>
            </w:r>
            <w:r w:rsidRPr="00DD2A2B">
              <w:t>T</w:t>
            </w:r>
            <w:r w:rsidRPr="00DD2A2B">
              <w:rPr>
                <w:spacing w:val="-2"/>
              </w:rPr>
              <w:t>R</w:t>
            </w:r>
            <w:r w:rsidRPr="00DD2A2B">
              <w:rPr>
                <w:spacing w:val="-8"/>
              </w:rPr>
              <w:t>A</w:t>
            </w:r>
            <w:r w:rsidRPr="00DD2A2B">
              <w:t>TEGIES</w:t>
            </w:r>
          </w:p>
        </w:tc>
        <w:tc>
          <w:tcPr>
            <w:tcW w:w="5245" w:type="dxa"/>
            <w:shd w:val="clear" w:color="auto" w:fill="FFFFFF"/>
          </w:tcPr>
          <w:p w14:paraId="6164F0BE" w14:textId="77777777" w:rsidR="000D5C60" w:rsidRPr="00DD2A2B" w:rsidRDefault="000D5C60" w:rsidP="00F63DAD">
            <w:pPr>
              <w:pStyle w:val="Heading4"/>
            </w:pPr>
          </w:p>
        </w:tc>
      </w:tr>
    </w:tbl>
    <w:p w14:paraId="29DE3DAC" w14:textId="77777777" w:rsidR="00DA604A" w:rsidRPr="00DD2A2B" w:rsidRDefault="00DA604A" w:rsidP="009A4251">
      <w:pPr>
        <w:pStyle w:val="Heading4"/>
        <w:spacing w:before="0"/>
        <w:rPr>
          <w:lang w:eastAsia="en-NZ"/>
        </w:rPr>
        <w:sectPr w:rsidR="00DA604A" w:rsidRPr="00DD2A2B"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DD2A2B" w14:paraId="414667D7" w14:textId="77777777" w:rsidTr="00282E06">
        <w:tc>
          <w:tcPr>
            <w:tcW w:w="5211" w:type="dxa"/>
            <w:shd w:val="clear" w:color="auto" w:fill="F8F0E4"/>
          </w:tcPr>
          <w:p w14:paraId="4DF0C115" w14:textId="72DDB439" w:rsidR="00986F79" w:rsidRPr="00DD2A2B" w:rsidRDefault="00C708B9" w:rsidP="00E523BD">
            <w:pPr>
              <w:pStyle w:val="Heading3"/>
              <w:spacing w:after="0"/>
              <w:rPr>
                <w:lang w:eastAsia="en-NZ"/>
              </w:rPr>
            </w:pPr>
            <w:r w:rsidRPr="00DD2A2B">
              <w:rPr>
                <w:lang w:eastAsia="en-NZ"/>
              </w:rPr>
              <w:t>Exploring the main ideas</w:t>
            </w:r>
          </w:p>
          <w:p w14:paraId="282C150D" w14:textId="77119022" w:rsidR="008E5675" w:rsidRPr="00DD2A2B" w:rsidRDefault="00FE0831" w:rsidP="00E523BD">
            <w:pPr>
              <w:pStyle w:val="TSMTxt"/>
              <w:spacing w:before="0"/>
              <w:rPr>
                <w:lang w:eastAsia="en-NZ"/>
              </w:rPr>
            </w:pPr>
            <w:r w:rsidRPr="00DD2A2B">
              <w:rPr>
                <w:b/>
                <w:bCs/>
                <w:lang w:eastAsia="en-NZ"/>
              </w:rPr>
              <w:t>[LPF Reading: Acquiring and using information and ideas in informational texts: Reading to organise ideas and information for learning]</w:t>
            </w:r>
          </w:p>
          <w:p w14:paraId="2A2076D1" w14:textId="77777777" w:rsidR="00554C33" w:rsidRPr="00DD2A2B" w:rsidRDefault="00554C33" w:rsidP="00554C33">
            <w:pPr>
              <w:pStyle w:val="TSMtxt3pt"/>
            </w:pPr>
            <w:r w:rsidRPr="00DD2A2B">
              <w:rPr>
                <w:rStyle w:val="HiliteHeading"/>
                <w:lang w:val="en-NZ"/>
              </w:rPr>
              <w:t>TELL</w:t>
            </w:r>
            <w:r w:rsidRPr="00DD2A2B">
              <w:t xml:space="preserve"> the students the title and, after showing them the image on the first page, ask them to predict what the article is about. </w:t>
            </w:r>
            <w:r w:rsidRPr="002F125C">
              <w:rPr>
                <w:rStyle w:val="HiliteHeading"/>
              </w:rPr>
              <w:t>ASK</w:t>
            </w:r>
            <w:r w:rsidRPr="00DD2A2B">
              <w:t xml:space="preserve"> if they know the name for this kind of wordplay, and let them know that there is another pun to come!</w:t>
            </w:r>
          </w:p>
          <w:p w14:paraId="2F47ABDD" w14:textId="33E5C2AE" w:rsidR="004B20DE" w:rsidRPr="00DD2A2B" w:rsidRDefault="00554C33" w:rsidP="00C22BE4">
            <w:pPr>
              <w:pStyle w:val="TSMtxt3pt"/>
              <w:spacing w:after="120"/>
            </w:pPr>
            <w:r w:rsidRPr="00DD2A2B">
              <w:rPr>
                <w:rStyle w:val="HiliteHeading"/>
                <w:lang w:val="en-NZ"/>
              </w:rPr>
              <w:t>DISCUSS</w:t>
            </w:r>
            <w:r w:rsidRPr="00DD2A2B">
              <w:t xml:space="preserve"> the fact that scientists and technologists, like readers, must ask questions, make predictions, and search for answers. They do this before, during, and after reading a text, conducting an investigation, or designing a technological product. Construct a table the students can use to record the questions, predictions, and answers that emerge as they read this article.</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00" w:firstRow="0" w:lastRow="0" w:firstColumn="0" w:lastColumn="0" w:noHBand="0" w:noVBand="1"/>
            </w:tblPr>
            <w:tblGrid>
              <w:gridCol w:w="1161"/>
              <w:gridCol w:w="1022"/>
              <w:gridCol w:w="1344"/>
              <w:gridCol w:w="1066"/>
            </w:tblGrid>
            <w:tr w:rsidR="00B31E2D" w:rsidRPr="00DD2A2B" w14:paraId="60052E13" w14:textId="77777777" w:rsidTr="00C22BE4">
              <w:tc>
                <w:tcPr>
                  <w:tcW w:w="1161" w:type="dxa"/>
                </w:tcPr>
                <w:p w14:paraId="1023B612" w14:textId="77777777" w:rsidR="00B31E2D" w:rsidRPr="002C77B0" w:rsidRDefault="00B31E2D" w:rsidP="00C22BE4">
                  <w:pPr>
                    <w:pStyle w:val="TSMTxt1st"/>
                    <w:spacing w:before="60"/>
                    <w:ind w:left="0" w:right="0"/>
                    <w:rPr>
                      <w:b/>
                      <w:bCs/>
                      <w:sz w:val="16"/>
                      <w:szCs w:val="16"/>
                    </w:rPr>
                  </w:pPr>
                </w:p>
              </w:tc>
              <w:tc>
                <w:tcPr>
                  <w:tcW w:w="1022" w:type="dxa"/>
                </w:tcPr>
                <w:p w14:paraId="450C8956" w14:textId="77777777" w:rsidR="00B31E2D" w:rsidRPr="002C77B0" w:rsidRDefault="00B31E2D" w:rsidP="00C22BE4">
                  <w:pPr>
                    <w:pStyle w:val="TSMTxt1st"/>
                    <w:spacing w:before="60"/>
                    <w:ind w:left="0" w:right="0"/>
                    <w:rPr>
                      <w:sz w:val="16"/>
                      <w:szCs w:val="16"/>
                    </w:rPr>
                  </w:pPr>
                  <w:r w:rsidRPr="002C77B0">
                    <w:rPr>
                      <w:sz w:val="16"/>
                      <w:szCs w:val="16"/>
                    </w:rPr>
                    <w:t>Questions</w:t>
                  </w:r>
                </w:p>
              </w:tc>
              <w:tc>
                <w:tcPr>
                  <w:tcW w:w="1344" w:type="dxa"/>
                </w:tcPr>
                <w:p w14:paraId="0CFD75F2" w14:textId="77777777" w:rsidR="00B31E2D" w:rsidRPr="002C77B0" w:rsidRDefault="00B31E2D" w:rsidP="00C22BE4">
                  <w:pPr>
                    <w:pStyle w:val="TSMTxt1st"/>
                    <w:spacing w:before="60"/>
                    <w:rPr>
                      <w:sz w:val="16"/>
                      <w:szCs w:val="16"/>
                    </w:rPr>
                  </w:pPr>
                  <w:r w:rsidRPr="002C77B0">
                    <w:rPr>
                      <w:sz w:val="16"/>
                      <w:szCs w:val="16"/>
                    </w:rPr>
                    <w:t>Predictions</w:t>
                  </w:r>
                </w:p>
              </w:tc>
              <w:tc>
                <w:tcPr>
                  <w:tcW w:w="1066" w:type="dxa"/>
                </w:tcPr>
                <w:p w14:paraId="72A28640" w14:textId="77777777" w:rsidR="00B31E2D" w:rsidRPr="002C77B0" w:rsidRDefault="00B31E2D" w:rsidP="00C22BE4">
                  <w:pPr>
                    <w:pStyle w:val="TSMTxt1st"/>
                    <w:spacing w:before="60"/>
                    <w:rPr>
                      <w:sz w:val="16"/>
                      <w:szCs w:val="16"/>
                    </w:rPr>
                  </w:pPr>
                  <w:r w:rsidRPr="002C77B0">
                    <w:rPr>
                      <w:sz w:val="16"/>
                      <w:szCs w:val="16"/>
                    </w:rPr>
                    <w:t>Answers</w:t>
                  </w:r>
                </w:p>
              </w:tc>
            </w:tr>
            <w:tr w:rsidR="00B31E2D" w:rsidRPr="00DD2A2B" w14:paraId="1415BDF5" w14:textId="77777777" w:rsidTr="00C22BE4">
              <w:tc>
                <w:tcPr>
                  <w:tcW w:w="1161" w:type="dxa"/>
                </w:tcPr>
                <w:p w14:paraId="41C56D3D" w14:textId="77777777" w:rsidR="00B31E2D" w:rsidRPr="002C77B0" w:rsidRDefault="00B31E2D" w:rsidP="00C22BE4">
                  <w:pPr>
                    <w:pStyle w:val="TSMTxt1st"/>
                    <w:spacing w:before="60"/>
                    <w:ind w:left="0" w:right="0"/>
                    <w:rPr>
                      <w:sz w:val="16"/>
                      <w:szCs w:val="16"/>
                    </w:rPr>
                  </w:pPr>
                  <w:r w:rsidRPr="002C77B0">
                    <w:rPr>
                      <w:sz w:val="16"/>
                      <w:szCs w:val="16"/>
                    </w:rPr>
                    <w:t>Before the reading</w:t>
                  </w:r>
                </w:p>
              </w:tc>
              <w:tc>
                <w:tcPr>
                  <w:tcW w:w="1022" w:type="dxa"/>
                </w:tcPr>
                <w:p w14:paraId="4DFC8AEF" w14:textId="77777777" w:rsidR="00B31E2D" w:rsidRPr="002C77B0" w:rsidRDefault="00B31E2D" w:rsidP="00C22BE4">
                  <w:pPr>
                    <w:pStyle w:val="TSMTxt1st"/>
                    <w:spacing w:before="60"/>
                    <w:ind w:left="0" w:right="0"/>
                    <w:rPr>
                      <w:sz w:val="16"/>
                      <w:szCs w:val="16"/>
                    </w:rPr>
                  </w:pPr>
                </w:p>
              </w:tc>
              <w:tc>
                <w:tcPr>
                  <w:tcW w:w="1344" w:type="dxa"/>
                </w:tcPr>
                <w:p w14:paraId="6C6AE17E" w14:textId="77777777" w:rsidR="00B31E2D" w:rsidRPr="002C77B0" w:rsidRDefault="00B31E2D" w:rsidP="00C22BE4">
                  <w:pPr>
                    <w:pStyle w:val="TSMTxt1st"/>
                    <w:spacing w:before="60"/>
                    <w:rPr>
                      <w:sz w:val="16"/>
                      <w:szCs w:val="16"/>
                    </w:rPr>
                  </w:pPr>
                </w:p>
              </w:tc>
              <w:tc>
                <w:tcPr>
                  <w:tcW w:w="1066" w:type="dxa"/>
                </w:tcPr>
                <w:p w14:paraId="5B59837A" w14:textId="77777777" w:rsidR="00B31E2D" w:rsidRPr="002C77B0" w:rsidRDefault="00B31E2D" w:rsidP="00C22BE4">
                  <w:pPr>
                    <w:pStyle w:val="TSMTxt1st"/>
                    <w:spacing w:before="60"/>
                    <w:rPr>
                      <w:sz w:val="16"/>
                      <w:szCs w:val="16"/>
                    </w:rPr>
                  </w:pPr>
                </w:p>
              </w:tc>
            </w:tr>
            <w:tr w:rsidR="00B31E2D" w:rsidRPr="00DD2A2B" w14:paraId="45E135F9" w14:textId="77777777" w:rsidTr="00C22BE4">
              <w:tc>
                <w:tcPr>
                  <w:tcW w:w="1161" w:type="dxa"/>
                </w:tcPr>
                <w:p w14:paraId="2125234B" w14:textId="77777777" w:rsidR="00B31E2D" w:rsidRPr="002C77B0" w:rsidRDefault="00B31E2D" w:rsidP="00C22BE4">
                  <w:pPr>
                    <w:pStyle w:val="TSMTxt1st"/>
                    <w:spacing w:before="60"/>
                    <w:ind w:left="0" w:right="0"/>
                    <w:rPr>
                      <w:sz w:val="16"/>
                      <w:szCs w:val="16"/>
                    </w:rPr>
                  </w:pPr>
                  <w:r w:rsidRPr="002C77B0">
                    <w:rPr>
                      <w:sz w:val="16"/>
                      <w:szCs w:val="16"/>
                    </w:rPr>
                    <w:t>During the reading</w:t>
                  </w:r>
                </w:p>
              </w:tc>
              <w:tc>
                <w:tcPr>
                  <w:tcW w:w="1022" w:type="dxa"/>
                </w:tcPr>
                <w:p w14:paraId="28C7AC12" w14:textId="77777777" w:rsidR="00B31E2D" w:rsidRPr="002C77B0" w:rsidRDefault="00B31E2D" w:rsidP="00C22BE4">
                  <w:pPr>
                    <w:pStyle w:val="TSMTxt1st"/>
                    <w:spacing w:before="60"/>
                    <w:ind w:left="0" w:right="0"/>
                    <w:rPr>
                      <w:sz w:val="16"/>
                      <w:szCs w:val="16"/>
                    </w:rPr>
                  </w:pPr>
                </w:p>
              </w:tc>
              <w:tc>
                <w:tcPr>
                  <w:tcW w:w="1344" w:type="dxa"/>
                </w:tcPr>
                <w:p w14:paraId="0F20EE62" w14:textId="77777777" w:rsidR="00B31E2D" w:rsidRPr="002C77B0" w:rsidRDefault="00B31E2D" w:rsidP="00C22BE4">
                  <w:pPr>
                    <w:pStyle w:val="TSMTxt1st"/>
                    <w:spacing w:before="60"/>
                    <w:rPr>
                      <w:sz w:val="16"/>
                      <w:szCs w:val="16"/>
                    </w:rPr>
                  </w:pPr>
                </w:p>
              </w:tc>
              <w:tc>
                <w:tcPr>
                  <w:tcW w:w="1066" w:type="dxa"/>
                </w:tcPr>
                <w:p w14:paraId="7D65CFC8" w14:textId="77777777" w:rsidR="00B31E2D" w:rsidRPr="002C77B0" w:rsidRDefault="00B31E2D" w:rsidP="00C22BE4">
                  <w:pPr>
                    <w:pStyle w:val="TSMTxt1st"/>
                    <w:spacing w:before="60"/>
                    <w:rPr>
                      <w:sz w:val="16"/>
                      <w:szCs w:val="16"/>
                    </w:rPr>
                  </w:pPr>
                </w:p>
              </w:tc>
            </w:tr>
            <w:tr w:rsidR="00B31E2D" w:rsidRPr="00DD2A2B" w14:paraId="2E4AEA91" w14:textId="77777777" w:rsidTr="00C22BE4">
              <w:tc>
                <w:tcPr>
                  <w:tcW w:w="1161" w:type="dxa"/>
                </w:tcPr>
                <w:p w14:paraId="6BE07748" w14:textId="77777777" w:rsidR="00B31E2D" w:rsidRPr="002C77B0" w:rsidRDefault="00B31E2D" w:rsidP="00C22BE4">
                  <w:pPr>
                    <w:pStyle w:val="TSMTxt1st"/>
                    <w:spacing w:before="60"/>
                    <w:ind w:left="0" w:right="0"/>
                    <w:rPr>
                      <w:sz w:val="16"/>
                      <w:szCs w:val="16"/>
                    </w:rPr>
                  </w:pPr>
                  <w:r w:rsidRPr="002C77B0">
                    <w:rPr>
                      <w:sz w:val="16"/>
                      <w:szCs w:val="16"/>
                    </w:rPr>
                    <w:t>After the reading</w:t>
                  </w:r>
                </w:p>
              </w:tc>
              <w:tc>
                <w:tcPr>
                  <w:tcW w:w="1022" w:type="dxa"/>
                </w:tcPr>
                <w:p w14:paraId="1D4CFF97" w14:textId="77777777" w:rsidR="00B31E2D" w:rsidRPr="002C77B0" w:rsidRDefault="00B31E2D" w:rsidP="00C22BE4">
                  <w:pPr>
                    <w:pStyle w:val="TSMTxt1st"/>
                    <w:spacing w:before="60"/>
                    <w:ind w:left="0" w:right="0"/>
                    <w:rPr>
                      <w:sz w:val="16"/>
                      <w:szCs w:val="16"/>
                    </w:rPr>
                  </w:pPr>
                </w:p>
              </w:tc>
              <w:tc>
                <w:tcPr>
                  <w:tcW w:w="1344" w:type="dxa"/>
                </w:tcPr>
                <w:p w14:paraId="2DF61634" w14:textId="77777777" w:rsidR="00B31E2D" w:rsidRPr="002C77B0" w:rsidRDefault="00B31E2D" w:rsidP="00C22BE4">
                  <w:pPr>
                    <w:pStyle w:val="TSMTxt1st"/>
                    <w:spacing w:before="60"/>
                    <w:rPr>
                      <w:sz w:val="16"/>
                      <w:szCs w:val="16"/>
                    </w:rPr>
                  </w:pPr>
                </w:p>
              </w:tc>
              <w:tc>
                <w:tcPr>
                  <w:tcW w:w="1066" w:type="dxa"/>
                </w:tcPr>
                <w:p w14:paraId="54BE9444" w14:textId="77777777" w:rsidR="00B31E2D" w:rsidRPr="002C77B0" w:rsidRDefault="00B31E2D" w:rsidP="00C22BE4">
                  <w:pPr>
                    <w:pStyle w:val="TSMTxt1st"/>
                    <w:spacing w:before="60"/>
                    <w:rPr>
                      <w:sz w:val="16"/>
                      <w:szCs w:val="16"/>
                    </w:rPr>
                  </w:pPr>
                </w:p>
              </w:tc>
            </w:tr>
          </w:tbl>
          <w:p w14:paraId="6B990DE8" w14:textId="7D00C848" w:rsidR="00032172" w:rsidRPr="00DD2A2B" w:rsidRDefault="00B31E2D" w:rsidP="00663910">
            <w:pPr>
              <w:pStyle w:val="TSMTxt1st"/>
              <w:spacing w:after="120"/>
            </w:pPr>
            <w:r w:rsidRPr="00334240">
              <w:rPr>
                <w:rStyle w:val="HiliteHeading"/>
              </w:rPr>
              <w:t>EXPLAIN</w:t>
            </w:r>
            <w:r w:rsidRPr="00DD2A2B">
              <w:t xml:space="preserve"> that this article recounts the experience of students whose teacher brought a scented candle to school and asked them how it got its smell. (It may help to have a scented candle</w:t>
            </w:r>
            <w:r w:rsidR="00663910" w:rsidRPr="00DD2A2B">
              <w:t> </w:t>
            </w:r>
            <w:r w:rsidRPr="00DD2A2B">
              <w:t>ready for your own students to smell.) Invite them to</w:t>
            </w:r>
            <w:r w:rsidR="00663910" w:rsidRPr="00DD2A2B">
              <w:t> </w:t>
            </w:r>
            <w:r w:rsidRPr="00DD2A2B">
              <w:t xml:space="preserve">share what they think the answer would be. </w:t>
            </w:r>
            <w:r w:rsidRPr="00334240">
              <w:rPr>
                <w:rStyle w:val="HiliteHeading"/>
              </w:rPr>
              <w:t>MODEL</w:t>
            </w:r>
            <w:r w:rsidRPr="00DD2A2B">
              <w:t xml:space="preserve"> how to</w:t>
            </w:r>
            <w:r w:rsidR="00862D5D" w:rsidRPr="00DD2A2B">
              <w:t> </w:t>
            </w:r>
            <w:r w:rsidRPr="00DD2A2B">
              <w:t>use the table to record the initial question and the students’</w:t>
            </w:r>
            <w:r w:rsidR="00862D5D" w:rsidRPr="00DD2A2B">
              <w:t> </w:t>
            </w:r>
            <w:r w:rsidRPr="00DD2A2B">
              <w:t>predictions.</w:t>
            </w:r>
          </w:p>
        </w:tc>
        <w:tc>
          <w:tcPr>
            <w:tcW w:w="5137" w:type="dxa"/>
            <w:shd w:val="clear" w:color="auto" w:fill="F8F0E4"/>
          </w:tcPr>
          <w:p w14:paraId="367366E1" w14:textId="773179CF" w:rsidR="00663910" w:rsidRPr="00DD2A2B" w:rsidRDefault="00663910" w:rsidP="00663910">
            <w:pPr>
              <w:pStyle w:val="TSMTxt1st"/>
              <w:spacing w:before="240"/>
              <w:rPr>
                <w:lang w:eastAsia="en-NZ"/>
              </w:rPr>
            </w:pPr>
            <w:r w:rsidRPr="00DD2A2B">
              <w:rPr>
                <w:lang w:eastAsia="en-NZ"/>
              </w:rPr>
              <w:t xml:space="preserve">Scan the text and </w:t>
            </w:r>
            <w:r w:rsidRPr="00DD2A2B">
              <w:rPr>
                <w:rStyle w:val="HiliteHeading"/>
                <w:lang w:val="en-NZ"/>
              </w:rPr>
              <w:t>IDENTIFY</w:t>
            </w:r>
            <w:r w:rsidRPr="00DD2A2B">
              <w:rPr>
                <w:lang w:eastAsia="en-NZ"/>
              </w:rPr>
              <w:t xml:space="preserve"> aspects of the structure that will help the students navigate the text, such as the subheadings, sections, photographs, and diagrams. The students will notice that while the main body of the text addresses the question about smells, there is also a bigger question about how to become scientists and technologists, which is returned to in the final section. Have the students predict what the answers to this question might be and </w:t>
            </w:r>
            <w:r w:rsidRPr="00DD2A2B">
              <w:rPr>
                <w:rStyle w:val="HiliteHeading"/>
                <w:lang w:val="en-NZ"/>
              </w:rPr>
              <w:t>RECORD</w:t>
            </w:r>
            <w:r w:rsidRPr="00DD2A2B">
              <w:rPr>
                <w:lang w:eastAsia="en-NZ"/>
              </w:rPr>
              <w:t xml:space="preserve"> their answers on their table.</w:t>
            </w:r>
          </w:p>
          <w:p w14:paraId="62D4B7E4" w14:textId="77777777" w:rsidR="00B13FB5" w:rsidRPr="00DD2A2B" w:rsidRDefault="00663910" w:rsidP="00B22838">
            <w:pPr>
              <w:pStyle w:val="TSMtxt3pt"/>
              <w:rPr>
                <w:lang w:eastAsia="en-NZ"/>
              </w:rPr>
            </w:pPr>
            <w:r w:rsidRPr="00DD2A2B">
              <w:rPr>
                <w:lang w:eastAsia="en-NZ"/>
              </w:rPr>
              <w:t xml:space="preserve">As the students read, continue to </w:t>
            </w:r>
            <w:r w:rsidRPr="00DD2A2B">
              <w:rPr>
                <w:rStyle w:val="HiliteHeading"/>
                <w:lang w:val="en-NZ"/>
              </w:rPr>
              <w:t>PROMPT</w:t>
            </w:r>
            <w:r w:rsidRPr="00DD2A2B">
              <w:rPr>
                <w:lang w:eastAsia="en-NZ"/>
              </w:rPr>
              <w:t xml:space="preserve"> them to ask questions and make predictions. Encourage them to go beyond the text to make connections to their lives and the local environment.</w:t>
            </w:r>
          </w:p>
          <w:p w14:paraId="76FD30F5" w14:textId="4426424B" w:rsidR="00C37350" w:rsidRPr="00DD2A2B" w:rsidRDefault="00C37350" w:rsidP="00C37350">
            <w:pPr>
              <w:pStyle w:val="TSMitalicbullets"/>
              <w:rPr>
                <w:lang w:eastAsia="en-NZ"/>
              </w:rPr>
            </w:pPr>
            <w:r w:rsidRPr="00DD2A2B">
              <w:rPr>
                <w:lang w:eastAsia="en-NZ"/>
              </w:rPr>
              <w:t>I wonder … what a perfume-making machine might look</w:t>
            </w:r>
            <w:r w:rsidR="005C2F66" w:rsidRPr="00DD2A2B">
              <w:rPr>
                <w:lang w:eastAsia="en-NZ"/>
              </w:rPr>
              <w:t> </w:t>
            </w:r>
            <w:r w:rsidRPr="00DD2A2B">
              <w:rPr>
                <w:lang w:eastAsia="en-NZ"/>
              </w:rPr>
              <w:t>like.</w:t>
            </w:r>
          </w:p>
          <w:p w14:paraId="6A4C2DDF" w14:textId="77777777" w:rsidR="00C37350" w:rsidRPr="00DD2A2B" w:rsidRDefault="00C37350" w:rsidP="00C37350">
            <w:pPr>
              <w:pStyle w:val="TSMitalicbullets"/>
              <w:rPr>
                <w:lang w:eastAsia="en-NZ"/>
              </w:rPr>
            </w:pPr>
            <w:r w:rsidRPr="00DD2A2B">
              <w:rPr>
                <w:lang w:eastAsia="en-NZ"/>
              </w:rPr>
              <w:t>These students got lots of expert help. I wonder whether anyone in our community knows a lot about distillation.</w:t>
            </w:r>
          </w:p>
          <w:p w14:paraId="42414100" w14:textId="77777777" w:rsidR="00B22838" w:rsidRPr="00DD2A2B" w:rsidRDefault="00B22838" w:rsidP="00B22838">
            <w:pPr>
              <w:pStyle w:val="TSMTxt1st"/>
            </w:pPr>
            <w:r w:rsidRPr="00DD2A2B">
              <w:t xml:space="preserve">After the reading, </w:t>
            </w:r>
            <w:r w:rsidRPr="00334240">
              <w:rPr>
                <w:rStyle w:val="HiliteHeading"/>
              </w:rPr>
              <w:t>REVIEW</w:t>
            </w:r>
            <w:r w:rsidRPr="00DD2A2B">
              <w:t xml:space="preserve"> the completed tables. Have the students identify any remaining questions and </w:t>
            </w:r>
            <w:r w:rsidRPr="00334240">
              <w:rPr>
                <w:rStyle w:val="HiliteHeading"/>
              </w:rPr>
              <w:t>DISCUSS</w:t>
            </w:r>
            <w:r w:rsidRPr="00DD2A2B">
              <w:t xml:space="preserve"> how they could be addressed. </w:t>
            </w:r>
          </w:p>
          <w:p w14:paraId="78027362" w14:textId="77777777" w:rsidR="005C2F66" w:rsidRPr="00DD2A2B" w:rsidRDefault="005C2F66" w:rsidP="00E1134D">
            <w:pPr>
              <w:pStyle w:val="Heading3"/>
              <w:spacing w:before="120" w:after="0"/>
              <w:rPr>
                <w:lang w:eastAsia="en-NZ"/>
              </w:rPr>
            </w:pPr>
            <w:r w:rsidRPr="00DD2A2B">
              <w:rPr>
                <w:lang w:eastAsia="en-NZ"/>
              </w:rPr>
              <w:t xml:space="preserve">Using visual features to understand technical information </w:t>
            </w:r>
          </w:p>
          <w:p w14:paraId="11116367" w14:textId="77777777" w:rsidR="005C2F66" w:rsidRPr="00DD2A2B" w:rsidRDefault="005C2F66" w:rsidP="005C2F66">
            <w:pPr>
              <w:pStyle w:val="TSMtxt3pt"/>
              <w:spacing w:before="0"/>
              <w:rPr>
                <w:b/>
                <w:bCs/>
                <w:lang w:eastAsia="en-NZ"/>
              </w:rPr>
            </w:pPr>
            <w:r w:rsidRPr="00DD2A2B">
              <w:rPr>
                <w:b/>
                <w:bCs/>
                <w:lang w:eastAsia="en-NZ"/>
              </w:rPr>
              <w:t>[LPF Reading: Making sense of text: using knowledge of text structure and features]</w:t>
            </w:r>
          </w:p>
          <w:p w14:paraId="631F1000" w14:textId="356FC663" w:rsidR="005C2F66" w:rsidRPr="00DD2A2B" w:rsidRDefault="005C2F66" w:rsidP="00E1134D">
            <w:pPr>
              <w:pStyle w:val="TSMTxt1st"/>
              <w:rPr>
                <w:lang w:eastAsia="en-NZ"/>
              </w:rPr>
            </w:pPr>
            <w:r w:rsidRPr="00DD2A2B">
              <w:rPr>
                <w:rStyle w:val="HiliteHeading"/>
                <w:lang w:val="en-NZ"/>
              </w:rPr>
              <w:t>PROMPT</w:t>
            </w:r>
            <w:r w:rsidRPr="00DD2A2B">
              <w:rPr>
                <w:lang w:eastAsia="en-NZ"/>
              </w:rPr>
              <w:t xml:space="preserve"> the students to unpack the diagram on how a still</w:t>
            </w:r>
            <w:r w:rsidR="00E1134D" w:rsidRPr="00DD2A2B">
              <w:rPr>
                <w:lang w:eastAsia="en-NZ"/>
              </w:rPr>
              <w:t> </w:t>
            </w:r>
            <w:r w:rsidRPr="00DD2A2B">
              <w:rPr>
                <w:lang w:eastAsia="en-NZ"/>
              </w:rPr>
              <w:t>works.</w:t>
            </w:r>
          </w:p>
          <w:p w14:paraId="39B5C8EF" w14:textId="42507B01" w:rsidR="005C2F66" w:rsidRPr="00DD2A2B" w:rsidRDefault="005C2F66" w:rsidP="00264D9E">
            <w:pPr>
              <w:pStyle w:val="TSMitalicbullets"/>
              <w:rPr>
                <w:lang w:eastAsia="en-NZ"/>
              </w:rPr>
            </w:pPr>
            <w:r w:rsidRPr="00DD2A2B">
              <w:rPr>
                <w:lang w:eastAsia="en-NZ"/>
              </w:rPr>
              <w:t>What does this diagram show? How can you tell?</w:t>
            </w:r>
          </w:p>
          <w:p w14:paraId="0DEA591C" w14:textId="1DCA4FB2" w:rsidR="005C2F66" w:rsidRPr="00DD2A2B" w:rsidRDefault="005C2F66" w:rsidP="00264D9E">
            <w:pPr>
              <w:pStyle w:val="TSMitalicbullets"/>
              <w:rPr>
                <w:lang w:eastAsia="en-NZ"/>
              </w:rPr>
            </w:pPr>
            <w:r w:rsidRPr="00DD2A2B">
              <w:rPr>
                <w:lang w:eastAsia="en-NZ"/>
              </w:rPr>
              <w:t>Why are there numbers? How do the numbers in the written text relate to the numbers on the diagram?</w:t>
            </w:r>
          </w:p>
          <w:p w14:paraId="72694A4E" w14:textId="1E25583D" w:rsidR="005C2F66" w:rsidRPr="00DD2A2B" w:rsidRDefault="005C2F66" w:rsidP="00264D9E">
            <w:pPr>
              <w:pStyle w:val="TSMitalicbullets"/>
              <w:rPr>
                <w:lang w:eastAsia="en-NZ"/>
              </w:rPr>
            </w:pPr>
            <w:r w:rsidRPr="00DD2A2B">
              <w:rPr>
                <w:lang w:eastAsia="en-NZ"/>
              </w:rPr>
              <w:t>How do the labels help you to read the diagram?</w:t>
            </w:r>
          </w:p>
          <w:p w14:paraId="4C5488F2" w14:textId="17E07404" w:rsidR="005C2F66" w:rsidRPr="00DD2A2B" w:rsidRDefault="005C2F66" w:rsidP="00264D9E">
            <w:pPr>
              <w:pStyle w:val="TSMitalicbullets"/>
              <w:rPr>
                <w:lang w:eastAsia="en-NZ"/>
              </w:rPr>
            </w:pPr>
            <w:r w:rsidRPr="00DD2A2B">
              <w:rPr>
                <w:lang w:eastAsia="en-NZ"/>
              </w:rPr>
              <w:t xml:space="preserve">There are photographs of stills on page 28. See if you and your partner can use what you learned from the diagram to name the parts on these stills? </w:t>
            </w:r>
          </w:p>
          <w:p w14:paraId="62AA7B3B" w14:textId="1D407D0F" w:rsidR="00663910" w:rsidRPr="00DD2A2B" w:rsidRDefault="005C2F66" w:rsidP="00264D9E">
            <w:pPr>
              <w:pStyle w:val="TSMitalicbullets"/>
              <w:rPr>
                <w:lang w:eastAsia="en-NZ"/>
              </w:rPr>
            </w:pPr>
            <w:r w:rsidRPr="00DD2A2B">
              <w:rPr>
                <w:lang w:eastAsia="en-NZ"/>
              </w:rPr>
              <w:t>What helped you most in reading this diagram – the picture or the words?</w:t>
            </w:r>
            <w:r w:rsidR="00DD2A2B" w:rsidRPr="00DD2A2B">
              <w:rPr>
                <w:lang w:eastAsia="en-NZ"/>
              </w:rPr>
              <w:t xml:space="preserve"> </w:t>
            </w:r>
          </w:p>
        </w:tc>
      </w:tr>
    </w:tbl>
    <w:p w14:paraId="3F2B98CB" w14:textId="77777777" w:rsidR="000008B1" w:rsidRPr="00DD2A2B" w:rsidRDefault="000008B1" w:rsidP="008161A1">
      <w:pPr>
        <w:pStyle w:val="Heading2"/>
        <w:spacing w:before="0" w:line="240" w:lineRule="auto"/>
        <w:rPr>
          <w:color w:val="FFFFFF"/>
          <w:sz w:val="28"/>
          <w:lang w:eastAsia="en-NZ"/>
        </w:rPr>
        <w:sectPr w:rsidR="000008B1" w:rsidRPr="00DD2A2B" w:rsidSect="003741DD">
          <w:type w:val="continuous"/>
          <w:pgSz w:w="11900" w:h="16840"/>
          <w:pgMar w:top="851" w:right="851" w:bottom="567" w:left="851" w:header="709" w:footer="227" w:gutter="0"/>
          <w:cols w:space="708"/>
          <w:formProt w:val="0"/>
        </w:sectPr>
      </w:pPr>
    </w:p>
    <w:p w14:paraId="06917173" w14:textId="77777777" w:rsidR="006F7AB0" w:rsidRPr="00DD2A2B" w:rsidRDefault="00D21807" w:rsidP="008161A1">
      <w:pPr>
        <w:pStyle w:val="Heading2"/>
        <w:spacing w:before="0" w:line="240" w:lineRule="auto"/>
        <w:rPr>
          <w:color w:val="FFFFFF"/>
          <w:sz w:val="28"/>
          <w:lang w:eastAsia="en-NZ"/>
        </w:rPr>
      </w:pPr>
      <w:r w:rsidRPr="00DD2A2B">
        <w:rPr>
          <w:noProof/>
          <w:color w:val="FFFFFF"/>
          <w:sz w:val="28"/>
          <w:lang w:eastAsia="en-NZ"/>
        </w:rPr>
        <w:lastRenderedPageBreak/>
        <mc:AlternateContent>
          <mc:Choice Requires="wps">
            <w:drawing>
              <wp:anchor distT="0" distB="0" distL="114300" distR="114300" simplePos="0" relativeHeight="251630592" behindDoc="1" locked="0" layoutInCell="0" allowOverlap="1" wp14:anchorId="7732D9C1" wp14:editId="4D48CABD">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D6F6D" id="Rectangle 463" o:spid="_x0000_s1026" style="position:absolute;margin-left:-43.9pt;margin-top:-5.4pt;width:595.25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DD2A2B">
        <w:rPr>
          <w:color w:val="FFFFFF"/>
          <w:sz w:val="28"/>
          <w:lang w:eastAsia="en-NZ"/>
        </w:rPr>
        <w:t>Meeting the literacy challenges</w:t>
      </w:r>
    </w:p>
    <w:p w14:paraId="14BA0A1E" w14:textId="77777777" w:rsidR="006F7AB0" w:rsidRPr="00DD2A2B" w:rsidRDefault="006F7AB0" w:rsidP="006F7AB0"/>
    <w:p w14:paraId="4022E35C" w14:textId="77777777" w:rsidR="008C254D" w:rsidRPr="00DD2A2B" w:rsidRDefault="008C254D" w:rsidP="00151847">
      <w:pPr>
        <w:pStyle w:val="Heading4"/>
        <w:rPr>
          <w:spacing w:val="-2"/>
        </w:rPr>
        <w:sectPr w:rsidR="008C254D" w:rsidRPr="00DD2A2B"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DD2A2B" w14:paraId="0994A8AB" w14:textId="77777777" w:rsidTr="0013672C">
        <w:tc>
          <w:tcPr>
            <w:tcW w:w="5211" w:type="dxa"/>
            <w:tcBorders>
              <w:bottom w:val="nil"/>
            </w:tcBorders>
            <w:shd w:val="clear" w:color="auto" w:fill="F8F0E4"/>
          </w:tcPr>
          <w:p w14:paraId="47A6F5FE" w14:textId="5A0DB998" w:rsidR="00CF734E" w:rsidRPr="00DD2A2B" w:rsidRDefault="00CF734E" w:rsidP="00CF734E">
            <w:pPr>
              <w:pStyle w:val="TSMTxt1st"/>
            </w:pPr>
            <w:r w:rsidRPr="00DD2A2B">
              <w:t xml:space="preserve">Introduce the symbols used in flow charts and </w:t>
            </w:r>
            <w:r w:rsidRPr="00DD2A2B">
              <w:rPr>
                <w:rStyle w:val="HiliteHeading"/>
                <w:lang w:val="en-NZ"/>
              </w:rPr>
              <w:t>MODEL</w:t>
            </w:r>
            <w:r w:rsidRPr="00DD2A2B">
              <w:t xml:space="preserve"> how to rework this diagram as a flow chart. You could simply sketch this or use an app, such as those suggested by </w:t>
            </w:r>
            <w:hyperlink r:id="rId23" w:history="1">
              <w:r w:rsidRPr="00DD2A2B">
                <w:rPr>
                  <w:rStyle w:val="Hyperlink"/>
                </w:rPr>
                <w:t>MindTools</w:t>
              </w:r>
            </w:hyperlink>
            <w:r w:rsidRPr="00DD2A2B">
              <w:t>. Have the students work in pairs to create flow charts for making a distillate. They can then critique each other’s flow charts. Alternatively, this could be a shared activity with you providing focused support for particular students or groups.</w:t>
            </w:r>
          </w:p>
          <w:p w14:paraId="6B37FF56" w14:textId="77777777" w:rsidR="00CF734E" w:rsidRPr="00DD2A2B" w:rsidRDefault="00CF734E" w:rsidP="00CF734E">
            <w:pPr>
              <w:pStyle w:val="Heading3"/>
              <w:spacing w:after="0"/>
            </w:pPr>
            <w:r w:rsidRPr="00DD2A2B">
              <w:t>Dealing with technical vocabulary</w:t>
            </w:r>
          </w:p>
          <w:p w14:paraId="5E4B6CD1" w14:textId="77777777" w:rsidR="00CF734E" w:rsidRPr="00DD2A2B" w:rsidRDefault="00CF734E" w:rsidP="00CF734E">
            <w:pPr>
              <w:pStyle w:val="TSMTxt"/>
              <w:spacing w:before="0"/>
              <w:rPr>
                <w:b/>
                <w:bCs/>
              </w:rPr>
            </w:pPr>
            <w:r w:rsidRPr="00DD2A2B">
              <w:rPr>
                <w:b/>
                <w:bCs/>
              </w:rPr>
              <w:t>[LPF Reading: Making sense of text: vocabulary knowledge]</w:t>
            </w:r>
          </w:p>
          <w:p w14:paraId="0E9A8165" w14:textId="77777777" w:rsidR="00CF734E" w:rsidRPr="00DD2A2B" w:rsidRDefault="00CF734E" w:rsidP="00CF734E">
            <w:pPr>
              <w:pStyle w:val="TSMtxt3pt"/>
            </w:pPr>
            <w:r w:rsidRPr="00DD2A2B">
              <w:t xml:space="preserve">Acknowledge that there is a lot of scientific vocabulary in this article. </w:t>
            </w:r>
            <w:r w:rsidRPr="00DD2A2B">
              <w:rPr>
                <w:rStyle w:val="HiliteHeading"/>
                <w:lang w:val="en-NZ"/>
              </w:rPr>
              <w:t>DISCUSS</w:t>
            </w:r>
            <w:r w:rsidRPr="00DD2A2B">
              <w:t xml:space="preserve"> the ways the writer helps us to understand the scientific words, particularly through explanations and diagrams. Remind the students that we can also look for the meaning in parts of words and in word families.</w:t>
            </w:r>
          </w:p>
          <w:p w14:paraId="28632C92" w14:textId="5862AFA5" w:rsidR="00EE4FDF" w:rsidRPr="00DD2A2B" w:rsidRDefault="00CF734E" w:rsidP="00630E32">
            <w:pPr>
              <w:pStyle w:val="TSMtxt3pt"/>
              <w:spacing w:after="120"/>
            </w:pPr>
            <w:r w:rsidRPr="00DD2A2B">
              <w:t xml:space="preserve">Challenge the students to organise the following words into word families, identifying and explaining the root words: </w:t>
            </w:r>
            <w:r w:rsidRPr="000C424A">
              <w:rPr>
                <w:i/>
                <w:iCs/>
              </w:rPr>
              <w:t>condenser</w:t>
            </w:r>
            <w:r w:rsidRPr="00DD2A2B">
              <w:t xml:space="preserve">, </w:t>
            </w:r>
            <w:r w:rsidRPr="000C424A">
              <w:rPr>
                <w:i/>
                <w:iCs/>
              </w:rPr>
              <w:t>condensation</w:t>
            </w:r>
            <w:r w:rsidRPr="00DD2A2B">
              <w:t xml:space="preserve">, </w:t>
            </w:r>
            <w:r w:rsidRPr="000C424A">
              <w:rPr>
                <w:i/>
                <w:iCs/>
              </w:rPr>
              <w:t>distillate</w:t>
            </w:r>
            <w:r w:rsidRPr="00DD2A2B">
              <w:t xml:space="preserve">, </w:t>
            </w:r>
            <w:r w:rsidRPr="000C424A">
              <w:rPr>
                <w:i/>
                <w:iCs/>
              </w:rPr>
              <w:t>distilling</w:t>
            </w:r>
            <w:r w:rsidRPr="00DD2A2B">
              <w:t xml:space="preserve">, </w:t>
            </w:r>
            <w:r w:rsidRPr="00927374">
              <w:rPr>
                <w:i/>
                <w:iCs/>
              </w:rPr>
              <w:t>still</w:t>
            </w:r>
            <w:r w:rsidRPr="00DD2A2B">
              <w:t xml:space="preserve">, </w:t>
            </w:r>
            <w:r w:rsidRPr="00927374">
              <w:rPr>
                <w:i/>
                <w:iCs/>
              </w:rPr>
              <w:t>distils</w:t>
            </w:r>
            <w:r w:rsidRPr="00DD2A2B">
              <w:t xml:space="preserve">, </w:t>
            </w:r>
            <w:r w:rsidRPr="00927374">
              <w:rPr>
                <w:i/>
                <w:iCs/>
              </w:rPr>
              <w:t>distilled</w:t>
            </w:r>
            <w:r w:rsidRPr="00DD2A2B">
              <w:t xml:space="preserve">, </w:t>
            </w:r>
            <w:r w:rsidRPr="00927374">
              <w:rPr>
                <w:i/>
                <w:iCs/>
              </w:rPr>
              <w:t>distillation</w:t>
            </w:r>
            <w:r w:rsidRPr="00DD2A2B">
              <w:t xml:space="preserve">, </w:t>
            </w:r>
            <w:r w:rsidRPr="00927374">
              <w:rPr>
                <w:i/>
                <w:iCs/>
              </w:rPr>
              <w:t>vapour</w:t>
            </w:r>
            <w:r w:rsidRPr="00DD2A2B">
              <w:t xml:space="preserve">, </w:t>
            </w:r>
            <w:r w:rsidRPr="00927374">
              <w:rPr>
                <w:i/>
                <w:iCs/>
              </w:rPr>
              <w:t>evaporation</w:t>
            </w:r>
            <w:r w:rsidRPr="00DD2A2B">
              <w:t xml:space="preserve">, </w:t>
            </w:r>
            <w:r w:rsidRPr="00927374">
              <w:rPr>
                <w:i/>
                <w:iCs/>
              </w:rPr>
              <w:t>maceration</w:t>
            </w:r>
            <w:r w:rsidRPr="00DD2A2B">
              <w:t>. Note that the word “still” is tricky because most students will know it only as an adverb or adjective, and online dictionaries do not always give its definition as a noun. They can use this table to help identify the word families.</w:t>
            </w:r>
          </w:p>
        </w:tc>
        <w:tc>
          <w:tcPr>
            <w:tcW w:w="4995" w:type="dxa"/>
            <w:tcBorders>
              <w:bottom w:val="nil"/>
            </w:tcBorders>
            <w:shd w:val="clear" w:color="auto" w:fill="F8F0E4"/>
          </w:tcPr>
          <w:p w14:paraId="27EE6117" w14:textId="77777777" w:rsidR="00586C40" w:rsidRPr="00DD2A2B" w:rsidRDefault="00586C40" w:rsidP="00586C40">
            <w:pPr>
              <w:pStyle w:val="TSMTxt"/>
              <w:spacing w:before="0" w:after="0"/>
            </w:pP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531"/>
              <w:gridCol w:w="1531"/>
            </w:tblGrid>
            <w:tr w:rsidR="00586C40" w:rsidRPr="00DD2A2B" w14:paraId="4C31D99D" w14:textId="77777777" w:rsidTr="00963206">
              <w:tc>
                <w:tcPr>
                  <w:tcW w:w="3243" w:type="dxa"/>
                </w:tcPr>
                <w:p w14:paraId="7F0F65D3" w14:textId="77777777" w:rsidR="00586C40" w:rsidRPr="002C77B0" w:rsidRDefault="00586C40" w:rsidP="00586C40">
                  <w:pPr>
                    <w:pStyle w:val="TSMTxt1st"/>
                    <w:ind w:left="0" w:right="0"/>
                    <w:rPr>
                      <w:sz w:val="16"/>
                      <w:szCs w:val="16"/>
                    </w:rPr>
                  </w:pPr>
                  <w:r w:rsidRPr="002C77B0">
                    <w:rPr>
                      <w:sz w:val="16"/>
                      <w:szCs w:val="16"/>
                    </w:rPr>
                    <w:t>Root word</w:t>
                  </w:r>
                </w:p>
              </w:tc>
              <w:tc>
                <w:tcPr>
                  <w:tcW w:w="3243" w:type="dxa"/>
                </w:tcPr>
                <w:p w14:paraId="0CC251E2" w14:textId="77777777" w:rsidR="00586C40" w:rsidRPr="002C77B0" w:rsidRDefault="00586C40" w:rsidP="00586C40">
                  <w:pPr>
                    <w:pStyle w:val="TSMTxt1st"/>
                    <w:ind w:left="0" w:right="0"/>
                    <w:rPr>
                      <w:sz w:val="16"/>
                      <w:szCs w:val="16"/>
                    </w:rPr>
                  </w:pPr>
                  <w:r w:rsidRPr="002C77B0">
                    <w:rPr>
                      <w:sz w:val="16"/>
                      <w:szCs w:val="16"/>
                    </w:rPr>
                    <w:t>Meaning</w:t>
                  </w:r>
                </w:p>
              </w:tc>
              <w:tc>
                <w:tcPr>
                  <w:tcW w:w="3244" w:type="dxa"/>
                </w:tcPr>
                <w:p w14:paraId="15CBF2E4" w14:textId="77777777" w:rsidR="00586C40" w:rsidRPr="002C77B0" w:rsidRDefault="00586C40" w:rsidP="00586C40">
                  <w:pPr>
                    <w:pStyle w:val="TSMTxt1st"/>
                    <w:ind w:left="0" w:right="0"/>
                    <w:rPr>
                      <w:sz w:val="16"/>
                      <w:szCs w:val="16"/>
                    </w:rPr>
                  </w:pPr>
                  <w:r w:rsidRPr="002C77B0">
                    <w:rPr>
                      <w:sz w:val="16"/>
                      <w:szCs w:val="16"/>
                    </w:rPr>
                    <w:t>Related words</w:t>
                  </w:r>
                </w:p>
              </w:tc>
            </w:tr>
            <w:tr w:rsidR="00586C40" w:rsidRPr="00DD2A2B" w14:paraId="58728E9D" w14:textId="77777777" w:rsidTr="00963206">
              <w:tc>
                <w:tcPr>
                  <w:tcW w:w="3243" w:type="dxa"/>
                </w:tcPr>
                <w:p w14:paraId="2F762C23" w14:textId="77777777" w:rsidR="00586C40" w:rsidRPr="002C77B0" w:rsidRDefault="00586C40" w:rsidP="00586C40">
                  <w:pPr>
                    <w:pStyle w:val="TSMTxt1st"/>
                    <w:ind w:left="0" w:right="0"/>
                    <w:rPr>
                      <w:sz w:val="16"/>
                      <w:szCs w:val="16"/>
                    </w:rPr>
                  </w:pPr>
                </w:p>
              </w:tc>
              <w:tc>
                <w:tcPr>
                  <w:tcW w:w="3243" w:type="dxa"/>
                </w:tcPr>
                <w:p w14:paraId="6387F4DB" w14:textId="77777777" w:rsidR="00586C40" w:rsidRPr="002C77B0" w:rsidRDefault="00586C40" w:rsidP="00586C40">
                  <w:pPr>
                    <w:pStyle w:val="TSMTxt1st"/>
                    <w:ind w:left="0" w:right="0"/>
                    <w:rPr>
                      <w:sz w:val="16"/>
                      <w:szCs w:val="16"/>
                    </w:rPr>
                  </w:pPr>
                </w:p>
              </w:tc>
              <w:tc>
                <w:tcPr>
                  <w:tcW w:w="3244" w:type="dxa"/>
                </w:tcPr>
                <w:p w14:paraId="71C973F6" w14:textId="77777777" w:rsidR="00586C40" w:rsidRPr="002C77B0" w:rsidRDefault="00586C40" w:rsidP="00586C40">
                  <w:pPr>
                    <w:pStyle w:val="TSMTxt1st"/>
                    <w:ind w:left="0" w:right="0"/>
                    <w:rPr>
                      <w:sz w:val="16"/>
                      <w:szCs w:val="16"/>
                    </w:rPr>
                  </w:pPr>
                </w:p>
              </w:tc>
            </w:tr>
            <w:tr w:rsidR="00586C40" w:rsidRPr="00DD2A2B" w14:paraId="71E5892E" w14:textId="77777777" w:rsidTr="00963206">
              <w:tc>
                <w:tcPr>
                  <w:tcW w:w="3243" w:type="dxa"/>
                </w:tcPr>
                <w:p w14:paraId="3DD60CC1" w14:textId="77777777" w:rsidR="00586C40" w:rsidRPr="002C77B0" w:rsidRDefault="00586C40" w:rsidP="00586C40">
                  <w:pPr>
                    <w:pStyle w:val="TSMTxt1st"/>
                    <w:ind w:left="0" w:right="0"/>
                    <w:rPr>
                      <w:sz w:val="16"/>
                      <w:szCs w:val="16"/>
                    </w:rPr>
                  </w:pPr>
                </w:p>
              </w:tc>
              <w:tc>
                <w:tcPr>
                  <w:tcW w:w="3243" w:type="dxa"/>
                </w:tcPr>
                <w:p w14:paraId="57B41B48" w14:textId="77777777" w:rsidR="00586C40" w:rsidRPr="002C77B0" w:rsidRDefault="00586C40" w:rsidP="00586C40">
                  <w:pPr>
                    <w:pStyle w:val="TSMTxt1st"/>
                    <w:ind w:left="0" w:right="0"/>
                    <w:rPr>
                      <w:sz w:val="16"/>
                      <w:szCs w:val="16"/>
                    </w:rPr>
                  </w:pPr>
                </w:p>
              </w:tc>
              <w:tc>
                <w:tcPr>
                  <w:tcW w:w="3244" w:type="dxa"/>
                </w:tcPr>
                <w:p w14:paraId="33878AD3" w14:textId="77777777" w:rsidR="00586C40" w:rsidRPr="002C77B0" w:rsidRDefault="00586C40" w:rsidP="00586C40">
                  <w:pPr>
                    <w:pStyle w:val="TSMTxt1st"/>
                    <w:ind w:left="0" w:right="0"/>
                    <w:rPr>
                      <w:sz w:val="16"/>
                      <w:szCs w:val="16"/>
                    </w:rPr>
                  </w:pPr>
                </w:p>
              </w:tc>
            </w:tr>
            <w:tr w:rsidR="00586C40" w:rsidRPr="00DD2A2B" w14:paraId="4FD4355E" w14:textId="77777777" w:rsidTr="00963206">
              <w:tc>
                <w:tcPr>
                  <w:tcW w:w="3243" w:type="dxa"/>
                </w:tcPr>
                <w:p w14:paraId="0DCCA353" w14:textId="77777777" w:rsidR="00586C40" w:rsidRPr="002C77B0" w:rsidRDefault="00586C40" w:rsidP="00586C40">
                  <w:pPr>
                    <w:pStyle w:val="TSMTxt1st"/>
                    <w:ind w:left="0" w:right="0"/>
                    <w:rPr>
                      <w:sz w:val="16"/>
                      <w:szCs w:val="16"/>
                    </w:rPr>
                  </w:pPr>
                </w:p>
              </w:tc>
              <w:tc>
                <w:tcPr>
                  <w:tcW w:w="3243" w:type="dxa"/>
                </w:tcPr>
                <w:p w14:paraId="7EA25322" w14:textId="77777777" w:rsidR="00586C40" w:rsidRPr="002C77B0" w:rsidRDefault="00586C40" w:rsidP="00586C40">
                  <w:pPr>
                    <w:pStyle w:val="TSMTxt1st"/>
                    <w:ind w:left="0" w:right="0"/>
                    <w:rPr>
                      <w:sz w:val="16"/>
                      <w:szCs w:val="16"/>
                    </w:rPr>
                  </w:pPr>
                </w:p>
              </w:tc>
              <w:tc>
                <w:tcPr>
                  <w:tcW w:w="3244" w:type="dxa"/>
                </w:tcPr>
                <w:p w14:paraId="345C3118" w14:textId="77777777" w:rsidR="00586C40" w:rsidRPr="002C77B0" w:rsidRDefault="00586C40" w:rsidP="00586C40">
                  <w:pPr>
                    <w:pStyle w:val="TSMTxt1st"/>
                    <w:ind w:left="0" w:right="0"/>
                    <w:rPr>
                      <w:sz w:val="16"/>
                      <w:szCs w:val="16"/>
                    </w:rPr>
                  </w:pPr>
                </w:p>
              </w:tc>
            </w:tr>
            <w:tr w:rsidR="00586C40" w:rsidRPr="00DD2A2B" w14:paraId="4E1C5143" w14:textId="77777777" w:rsidTr="00963206">
              <w:tc>
                <w:tcPr>
                  <w:tcW w:w="3243" w:type="dxa"/>
                </w:tcPr>
                <w:p w14:paraId="1B103436" w14:textId="77777777" w:rsidR="00586C40" w:rsidRPr="002C77B0" w:rsidRDefault="00586C40" w:rsidP="00586C40">
                  <w:pPr>
                    <w:pStyle w:val="TSMTxt1st"/>
                    <w:ind w:left="0" w:right="0"/>
                    <w:rPr>
                      <w:sz w:val="16"/>
                      <w:szCs w:val="16"/>
                    </w:rPr>
                  </w:pPr>
                </w:p>
              </w:tc>
              <w:tc>
                <w:tcPr>
                  <w:tcW w:w="3243" w:type="dxa"/>
                </w:tcPr>
                <w:p w14:paraId="57AFC605" w14:textId="77777777" w:rsidR="00586C40" w:rsidRPr="002C77B0" w:rsidRDefault="00586C40" w:rsidP="00586C40">
                  <w:pPr>
                    <w:pStyle w:val="TSMTxt1st"/>
                    <w:ind w:left="0" w:right="0"/>
                    <w:rPr>
                      <w:sz w:val="16"/>
                      <w:szCs w:val="16"/>
                    </w:rPr>
                  </w:pPr>
                </w:p>
              </w:tc>
              <w:tc>
                <w:tcPr>
                  <w:tcW w:w="3244" w:type="dxa"/>
                </w:tcPr>
                <w:p w14:paraId="0D4C95D2" w14:textId="77777777" w:rsidR="00586C40" w:rsidRPr="002C77B0" w:rsidRDefault="00586C40" w:rsidP="00586C40">
                  <w:pPr>
                    <w:pStyle w:val="TSMTxt1st"/>
                    <w:ind w:left="0" w:right="0"/>
                    <w:rPr>
                      <w:sz w:val="16"/>
                      <w:szCs w:val="16"/>
                    </w:rPr>
                  </w:pPr>
                </w:p>
              </w:tc>
            </w:tr>
          </w:tbl>
          <w:p w14:paraId="6E25DA68" w14:textId="77777777" w:rsidR="000532EF" w:rsidRPr="00DD2A2B" w:rsidRDefault="000532EF" w:rsidP="00963206">
            <w:pPr>
              <w:pStyle w:val="TSMTxt1st"/>
              <w:spacing w:before="240"/>
            </w:pPr>
            <w:r w:rsidRPr="00334240">
              <w:rPr>
                <w:rStyle w:val="HiliteHeading"/>
              </w:rPr>
              <w:t>PROMPT</w:t>
            </w:r>
            <w:r w:rsidRPr="00DD2A2B">
              <w:t xml:space="preserve"> the students to use their word-attack skills to break the word “hydrosol” into its parts and identify their meanings. </w:t>
            </w:r>
          </w:p>
          <w:p w14:paraId="3D38A6F1" w14:textId="77777777" w:rsidR="000532EF" w:rsidRPr="00DD2A2B" w:rsidRDefault="000532EF" w:rsidP="00FE791E">
            <w:pPr>
              <w:pStyle w:val="TSMitalicbullets"/>
            </w:pPr>
            <w:r w:rsidRPr="00DD2A2B">
              <w:t>What are some other words that include either “hydro” or “sol”? What do they mean?</w:t>
            </w:r>
          </w:p>
          <w:p w14:paraId="2C06526B" w14:textId="48600D63" w:rsidR="00E3390E" w:rsidRPr="00DD2A2B" w:rsidRDefault="005466F7" w:rsidP="00B60619">
            <w:pPr>
              <w:pStyle w:val="TSMTxt"/>
              <w:spacing w:before="60" w:after="60"/>
            </w:pPr>
            <w:r w:rsidRPr="00DD2A2B">
              <w:t xml:space="preserve"> </w:t>
            </w:r>
          </w:p>
        </w:tc>
      </w:tr>
    </w:tbl>
    <w:p w14:paraId="27175AC6" w14:textId="77777777" w:rsidR="005F7FD3" w:rsidRPr="00DD2A2B" w:rsidRDefault="005F7FD3" w:rsidP="000D6D24">
      <w:pPr>
        <w:pStyle w:val="Heading3"/>
        <w:spacing w:before="0" w:line="240" w:lineRule="auto"/>
        <w:rPr>
          <w:sz w:val="13"/>
        </w:rPr>
        <w:sectPr w:rsidR="005F7FD3" w:rsidRPr="00DD2A2B"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10F9E" w:rsidRPr="00DD2A2B" w14:paraId="60051B5B" w14:textId="77777777" w:rsidTr="009D0AEB">
        <w:trPr>
          <w:trHeight w:val="340"/>
          <w:jc w:val="right"/>
        </w:trPr>
        <w:tc>
          <w:tcPr>
            <w:tcW w:w="426" w:type="dxa"/>
            <w:shd w:val="clear" w:color="auto" w:fill="808080"/>
            <w:vAlign w:val="bottom"/>
            <w:hideMark/>
          </w:tcPr>
          <w:p w14:paraId="46022FAD" w14:textId="77777777" w:rsidR="00510F9E" w:rsidRPr="00DD2A2B" w:rsidRDefault="00510F9E" w:rsidP="009D0AEB">
            <w:pPr>
              <w:spacing w:before="60"/>
              <w:rPr>
                <w:rFonts w:eastAsia="Times New Roman"/>
                <w:b/>
                <w:color w:val="FFFFFF"/>
                <w:sz w:val="16"/>
                <w:szCs w:val="16"/>
              </w:rPr>
            </w:pPr>
            <w:r w:rsidRPr="00DD2A2B">
              <w:rPr>
                <w:noProof/>
                <w:color w:val="FFFFFF"/>
                <w:lang w:eastAsia="en-NZ"/>
              </w:rPr>
              <w:drawing>
                <wp:inline distT="0" distB="0" distL="0" distR="0" wp14:anchorId="37BFB1BB" wp14:editId="7C96A3ED">
                  <wp:extent cx="229870" cy="175260"/>
                  <wp:effectExtent l="0" t="0" r="0" b="0"/>
                  <wp:docPr id="1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5CEBE034" w14:textId="77777777" w:rsidR="00510F9E" w:rsidRPr="00DD2A2B" w:rsidRDefault="00946048" w:rsidP="009D0AEB">
            <w:pPr>
              <w:spacing w:before="60"/>
              <w:rPr>
                <w:rFonts w:eastAsia="Times New Roman"/>
                <w:b/>
                <w:color w:val="FFFFFF"/>
                <w:sz w:val="16"/>
                <w:szCs w:val="16"/>
              </w:rPr>
            </w:pPr>
            <w:hyperlink r:id="rId25" w:history="1">
              <w:r w:rsidR="0098510B" w:rsidRPr="00DD2A2B">
                <w:rPr>
                  <w:rStyle w:val="Hyperlink"/>
                  <w:b/>
                  <w:color w:val="FFFFFF"/>
                  <w:sz w:val="16"/>
                  <w:szCs w:val="16"/>
                  <w:u w:val="none"/>
                </w:rPr>
                <w:t>The Learning Progression Frameworks</w:t>
              </w:r>
            </w:hyperlink>
          </w:p>
        </w:tc>
      </w:tr>
      <w:tr w:rsidR="00510F9E" w:rsidRPr="00DD2A2B" w14:paraId="33D93DAE" w14:textId="77777777" w:rsidTr="009D0AEB">
        <w:trPr>
          <w:jc w:val="right"/>
        </w:trPr>
        <w:tc>
          <w:tcPr>
            <w:tcW w:w="4077" w:type="dxa"/>
            <w:gridSpan w:val="3"/>
            <w:shd w:val="clear" w:color="auto" w:fill="FFFFFF"/>
            <w:vAlign w:val="bottom"/>
          </w:tcPr>
          <w:p w14:paraId="3EF7648D" w14:textId="77777777" w:rsidR="00510F9E" w:rsidRPr="00DD2A2B" w:rsidRDefault="00510F9E" w:rsidP="009D0AEB">
            <w:pPr>
              <w:spacing w:before="0" w:line="240" w:lineRule="auto"/>
              <w:rPr>
                <w:sz w:val="6"/>
              </w:rPr>
            </w:pPr>
          </w:p>
        </w:tc>
      </w:tr>
      <w:tr w:rsidR="00510F9E" w:rsidRPr="00DD2A2B" w14:paraId="0C3797E0" w14:textId="77777777" w:rsidTr="009D0AEB">
        <w:trPr>
          <w:trHeight w:val="340"/>
          <w:jc w:val="right"/>
        </w:trPr>
        <w:tc>
          <w:tcPr>
            <w:tcW w:w="426" w:type="dxa"/>
            <w:shd w:val="clear" w:color="auto" w:fill="808080"/>
            <w:vAlign w:val="bottom"/>
            <w:hideMark/>
          </w:tcPr>
          <w:p w14:paraId="3020087D" w14:textId="77777777" w:rsidR="00510F9E" w:rsidRPr="00DD2A2B" w:rsidRDefault="00510F9E" w:rsidP="009D0AEB">
            <w:pPr>
              <w:spacing w:before="60"/>
              <w:jc w:val="both"/>
              <w:rPr>
                <w:rFonts w:eastAsia="Times New Roman"/>
                <w:b/>
                <w:color w:val="FFFFFF"/>
                <w:sz w:val="16"/>
                <w:szCs w:val="16"/>
              </w:rPr>
            </w:pPr>
            <w:r w:rsidRPr="00DD2A2B">
              <w:rPr>
                <w:noProof/>
                <w:color w:val="FFFFFF"/>
                <w:lang w:eastAsia="en-NZ"/>
              </w:rPr>
              <w:drawing>
                <wp:inline distT="0" distB="0" distL="0" distR="0" wp14:anchorId="60C02278" wp14:editId="3A1BB12F">
                  <wp:extent cx="229870" cy="175260"/>
                  <wp:effectExtent l="0" t="0" r="0" b="0"/>
                  <wp:docPr id="17"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57F279CD" w14:textId="77777777" w:rsidR="00510F9E" w:rsidRPr="00DD2A2B" w:rsidRDefault="00946048" w:rsidP="009D0AEB">
            <w:pPr>
              <w:spacing w:before="60"/>
              <w:rPr>
                <w:rFonts w:eastAsia="Times New Roman"/>
                <w:b/>
                <w:color w:val="FFFFFF"/>
                <w:sz w:val="16"/>
                <w:szCs w:val="16"/>
              </w:rPr>
            </w:pPr>
            <w:hyperlink r:id="rId27" w:history="1">
              <w:r w:rsidR="00510F9E" w:rsidRPr="00DD2A2B">
                <w:rPr>
                  <w:rStyle w:val="Hyperlink"/>
                  <w:b/>
                  <w:color w:val="FFFFFF"/>
                  <w:sz w:val="16"/>
                  <w:szCs w:val="16"/>
                  <w:u w:val="none"/>
                </w:rPr>
                <w:t>The Literacy Learning Progressions</w:t>
              </w:r>
            </w:hyperlink>
          </w:p>
        </w:tc>
      </w:tr>
      <w:tr w:rsidR="00510F9E" w:rsidRPr="00DD2A2B" w14:paraId="14CA9CFA" w14:textId="77777777" w:rsidTr="009D0AEB">
        <w:trPr>
          <w:gridAfter w:val="1"/>
          <w:wAfter w:w="108" w:type="dxa"/>
          <w:jc w:val="right"/>
        </w:trPr>
        <w:tc>
          <w:tcPr>
            <w:tcW w:w="426" w:type="dxa"/>
            <w:shd w:val="clear" w:color="auto" w:fill="FFFFFF"/>
            <w:vAlign w:val="bottom"/>
          </w:tcPr>
          <w:p w14:paraId="4BCA1D27" w14:textId="77777777" w:rsidR="00510F9E" w:rsidRPr="00DD2A2B" w:rsidRDefault="00510F9E" w:rsidP="009D0AEB">
            <w:pPr>
              <w:spacing w:before="0" w:line="240" w:lineRule="auto"/>
              <w:rPr>
                <w:sz w:val="8"/>
              </w:rPr>
            </w:pPr>
          </w:p>
        </w:tc>
        <w:tc>
          <w:tcPr>
            <w:tcW w:w="3543" w:type="dxa"/>
            <w:shd w:val="clear" w:color="auto" w:fill="FFFFFF"/>
            <w:vAlign w:val="bottom"/>
          </w:tcPr>
          <w:p w14:paraId="23CD4486" w14:textId="77777777" w:rsidR="00510F9E" w:rsidRPr="00DD2A2B" w:rsidRDefault="00510F9E" w:rsidP="009D0AEB">
            <w:pPr>
              <w:spacing w:before="0" w:line="240" w:lineRule="auto"/>
              <w:rPr>
                <w:sz w:val="8"/>
              </w:rPr>
            </w:pPr>
          </w:p>
        </w:tc>
      </w:tr>
      <w:tr w:rsidR="00510F9E" w:rsidRPr="00DD2A2B" w14:paraId="48AA2131" w14:textId="77777777" w:rsidTr="009D0AEB">
        <w:trPr>
          <w:trHeight w:val="340"/>
          <w:jc w:val="right"/>
        </w:trPr>
        <w:tc>
          <w:tcPr>
            <w:tcW w:w="426" w:type="dxa"/>
            <w:shd w:val="clear" w:color="auto" w:fill="808080"/>
            <w:vAlign w:val="bottom"/>
            <w:hideMark/>
          </w:tcPr>
          <w:p w14:paraId="3BF4E38F" w14:textId="77777777" w:rsidR="00510F9E" w:rsidRPr="00DD2A2B" w:rsidRDefault="00510F9E" w:rsidP="009D0AEB">
            <w:pPr>
              <w:spacing w:before="60"/>
              <w:rPr>
                <w:rFonts w:eastAsia="Times New Roman"/>
                <w:b/>
                <w:color w:val="FFFFFF"/>
                <w:sz w:val="16"/>
                <w:szCs w:val="16"/>
              </w:rPr>
            </w:pPr>
            <w:r w:rsidRPr="00DD2A2B">
              <w:rPr>
                <w:noProof/>
                <w:color w:val="FFFFFF"/>
                <w:lang w:eastAsia="en-NZ"/>
              </w:rPr>
              <w:drawing>
                <wp:inline distT="0" distB="0" distL="0" distR="0" wp14:anchorId="3681CB65" wp14:editId="53693C1A">
                  <wp:extent cx="229870" cy="175260"/>
                  <wp:effectExtent l="0" t="0" r="0" b="0"/>
                  <wp:docPr id="18"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3CCABC64" w14:textId="77777777" w:rsidR="00510F9E" w:rsidRPr="00DD2A2B" w:rsidRDefault="00946048" w:rsidP="009D0AEB">
            <w:pPr>
              <w:spacing w:before="60"/>
              <w:rPr>
                <w:rFonts w:eastAsia="Times New Roman"/>
                <w:b/>
                <w:color w:val="FFFFFF"/>
                <w:sz w:val="16"/>
                <w:szCs w:val="16"/>
              </w:rPr>
            </w:pPr>
            <w:hyperlink r:id="rId29" w:history="1">
              <w:r w:rsidR="00510F9E" w:rsidRPr="00DD2A2B">
                <w:rPr>
                  <w:rStyle w:val="Hyperlink"/>
                  <w:b/>
                  <w:color w:val="FFFFFF"/>
                  <w:sz w:val="16"/>
                  <w:szCs w:val="16"/>
                  <w:u w:val="none"/>
                </w:rPr>
                <w:t xml:space="preserve">Effective Literacy Practice: </w:t>
              </w:r>
              <w:r w:rsidR="006D091C" w:rsidRPr="00DD2A2B">
                <w:rPr>
                  <w:rStyle w:val="Hyperlink"/>
                  <w:b/>
                  <w:color w:val="FFFFFF"/>
                  <w:sz w:val="16"/>
                  <w:szCs w:val="16"/>
                  <w:u w:val="none"/>
                </w:rPr>
                <w:t>Y</w:t>
              </w:r>
              <w:r w:rsidR="00510F9E" w:rsidRPr="00DD2A2B">
                <w:rPr>
                  <w:rStyle w:val="Hyperlink"/>
                  <w:b/>
                  <w:color w:val="FFFFFF"/>
                  <w:sz w:val="16"/>
                  <w:szCs w:val="16"/>
                  <w:u w:val="none"/>
                </w:rPr>
                <w:t>ears 1–4</w:t>
              </w:r>
            </w:hyperlink>
          </w:p>
        </w:tc>
      </w:tr>
    </w:tbl>
    <w:p w14:paraId="3A24BF0F" w14:textId="77777777" w:rsidR="00F763B3" w:rsidRPr="00DD2A2B" w:rsidRDefault="00F763B3" w:rsidP="00F763B3">
      <w:pPr>
        <w:rPr>
          <w:lang w:eastAsia="en-NZ"/>
        </w:rPr>
      </w:pPr>
    </w:p>
    <w:p w14:paraId="2EC26BCE" w14:textId="77777777" w:rsidR="00510F9E" w:rsidRPr="00DD2A2B" w:rsidRDefault="00510F9E" w:rsidP="00F763B3">
      <w:pPr>
        <w:rPr>
          <w:lang w:eastAsia="en-NZ"/>
        </w:rPr>
        <w:sectPr w:rsidR="00510F9E" w:rsidRPr="00DD2A2B" w:rsidSect="003741DD">
          <w:type w:val="continuous"/>
          <w:pgSz w:w="11900" w:h="16840"/>
          <w:pgMar w:top="851" w:right="851" w:bottom="567" w:left="851" w:header="709" w:footer="227" w:gutter="0"/>
          <w:cols w:space="708"/>
          <w:formProt w:val="0"/>
        </w:sectPr>
      </w:pPr>
    </w:p>
    <w:p w14:paraId="73AE9101" w14:textId="77777777" w:rsidR="005E3DC7" w:rsidRPr="00DD2A2B" w:rsidRDefault="00D21807" w:rsidP="001978EC">
      <w:pPr>
        <w:pStyle w:val="Heading2"/>
        <w:spacing w:before="60" w:line="360" w:lineRule="auto"/>
        <w:rPr>
          <w:color w:val="FFFFFF"/>
          <w:sz w:val="28"/>
          <w:lang w:eastAsia="en-NZ"/>
        </w:rPr>
      </w:pPr>
      <w:r w:rsidRPr="00DD2A2B">
        <w:rPr>
          <w:noProof/>
          <w:color w:val="FFFFFF"/>
          <w:sz w:val="28"/>
          <w:lang w:eastAsia="en-NZ"/>
        </w:rPr>
        <w:lastRenderedPageBreak/>
        <mc:AlternateContent>
          <mc:Choice Requires="wps">
            <w:drawing>
              <wp:anchor distT="0" distB="0" distL="114300" distR="114300" simplePos="0" relativeHeight="251631616" behindDoc="1" locked="0" layoutInCell="0" allowOverlap="1" wp14:anchorId="2D6A39E0" wp14:editId="07339E18">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DF7A5" id="Rectangle 475" o:spid="_x0000_s1026" style="position:absolute;margin-left:-44.9pt;margin-top:-4.5pt;width:598.4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DD2A2B">
        <w:rPr>
          <w:color w:val="FFFFFF"/>
          <w:sz w:val="28"/>
          <w:lang w:eastAsia="en-NZ"/>
        </w:rPr>
        <w:t>Illustrating the key ideas</w:t>
      </w:r>
    </w:p>
    <w:p w14:paraId="0AFDC508" w14:textId="215D3DB5" w:rsidR="005E3DC7" w:rsidRPr="00DD2A2B" w:rsidRDefault="005E3DC7" w:rsidP="008161A1">
      <w:pPr>
        <w:spacing w:before="0"/>
      </w:pPr>
    </w:p>
    <w:tbl>
      <w:tblPr>
        <w:tblW w:w="10206" w:type="dxa"/>
        <w:tblLayout w:type="fixed"/>
        <w:tblLook w:val="00A0" w:firstRow="1" w:lastRow="0" w:firstColumn="1" w:lastColumn="0" w:noHBand="0" w:noVBand="0"/>
      </w:tblPr>
      <w:tblGrid>
        <w:gridCol w:w="2835"/>
        <w:gridCol w:w="7371"/>
      </w:tblGrid>
      <w:tr w:rsidR="00E32F7F" w:rsidRPr="00DD2A2B" w14:paraId="756047FC" w14:textId="77777777" w:rsidTr="009253FA">
        <w:tc>
          <w:tcPr>
            <w:tcW w:w="2835" w:type="dxa"/>
            <w:tcBorders>
              <w:bottom w:val="single" w:sz="4" w:space="0" w:color="BFBFBF"/>
            </w:tcBorders>
            <w:shd w:val="clear" w:color="auto" w:fill="FFFFFF"/>
          </w:tcPr>
          <w:p w14:paraId="447C8C83" w14:textId="1EB26C9A" w:rsidR="00E32F7F" w:rsidRPr="000E0A59" w:rsidRDefault="00E32F7F" w:rsidP="002666EC">
            <w:pPr>
              <w:spacing w:before="0"/>
              <w:rPr>
                <w:b/>
                <w:bCs/>
              </w:rPr>
            </w:pPr>
          </w:p>
        </w:tc>
        <w:tc>
          <w:tcPr>
            <w:tcW w:w="7371" w:type="dxa"/>
            <w:tcBorders>
              <w:bottom w:val="single" w:sz="4" w:space="0" w:color="BFBFBF"/>
            </w:tcBorders>
            <w:shd w:val="clear" w:color="auto" w:fill="FFFFFF"/>
          </w:tcPr>
          <w:p w14:paraId="792757CD" w14:textId="77777777" w:rsidR="00E32F7F" w:rsidRPr="00DD2A2B" w:rsidRDefault="00E32F7F" w:rsidP="002666EC">
            <w:pPr>
              <w:pStyle w:val="Heading4"/>
              <w:spacing w:before="0"/>
            </w:pPr>
          </w:p>
        </w:tc>
      </w:tr>
      <w:tr w:rsidR="00A66F17" w:rsidRPr="00DD2A2B" w14:paraId="26859963" w14:textId="77777777" w:rsidTr="009253FA">
        <w:tc>
          <w:tcPr>
            <w:tcW w:w="2835" w:type="dxa"/>
            <w:tcBorders>
              <w:top w:val="single" w:sz="4" w:space="0" w:color="BFBFBF"/>
            </w:tcBorders>
            <w:shd w:val="clear" w:color="auto" w:fill="F8F0E4"/>
          </w:tcPr>
          <w:p w14:paraId="09B679C6" w14:textId="65A0E589" w:rsidR="00D00B61" w:rsidRPr="00DD2A2B" w:rsidRDefault="00D00B61" w:rsidP="00F21183">
            <w:pPr>
              <w:pStyle w:val="TSMTxt"/>
            </w:pPr>
          </w:p>
          <w:p w14:paraId="386A51B5" w14:textId="77777777" w:rsidR="00D00B61" w:rsidRPr="00DD2A2B" w:rsidRDefault="00BC7F12" w:rsidP="00F21183">
            <w:pPr>
              <w:pStyle w:val="TSMTxt"/>
            </w:pPr>
            <w:r w:rsidRPr="00DD2A2B">
              <w:rPr>
                <w:noProof/>
                <w:lang w:eastAsia="en-NZ"/>
              </w:rPr>
              <mc:AlternateContent>
                <mc:Choice Requires="wps">
                  <w:drawing>
                    <wp:anchor distT="45720" distB="45720" distL="114300" distR="114300" simplePos="0" relativeHeight="251709440" behindDoc="0" locked="0" layoutInCell="1" allowOverlap="1" wp14:anchorId="78E57FF2" wp14:editId="3D7352D4">
                      <wp:simplePos x="0" y="0"/>
                      <wp:positionH relativeFrom="column">
                        <wp:posOffset>48260</wp:posOffset>
                      </wp:positionH>
                      <wp:positionV relativeFrom="paragraph">
                        <wp:posOffset>69850</wp:posOffset>
                      </wp:positionV>
                      <wp:extent cx="1362075" cy="1095375"/>
                      <wp:effectExtent l="0" t="38100" r="1514475" b="6667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095375"/>
                              </a:xfrm>
                              <a:prstGeom prst="accentCallout2">
                                <a:avLst>
                                  <a:gd name="adj1" fmla="val 12398"/>
                                  <a:gd name="adj2" fmla="val 107972"/>
                                  <a:gd name="adj3" fmla="val 12398"/>
                                  <a:gd name="adj4" fmla="val 123255"/>
                                  <a:gd name="adj5" fmla="val 51135"/>
                                  <a:gd name="adj6" fmla="val 207917"/>
                                </a:avLst>
                              </a:prstGeom>
                              <a:solidFill>
                                <a:srgbClr val="F8F0E4"/>
                              </a:solidFill>
                              <a:ln w="9525">
                                <a:solidFill>
                                  <a:srgbClr val="000000"/>
                                </a:solidFill>
                                <a:miter lim="800000"/>
                                <a:headEnd/>
                                <a:tailEnd/>
                              </a:ln>
                            </wps:spPr>
                            <wps:txbx>
                              <w:txbxContent>
                                <w:p w14:paraId="61F3C907" w14:textId="6F2CA8C5" w:rsidR="00A666DF" w:rsidRDefault="00FA3F8C" w:rsidP="006865EF">
                                  <w:pPr>
                                    <w:spacing w:before="0"/>
                                  </w:pPr>
                                  <w:r w:rsidRPr="00FA3F8C">
                                    <w:rPr>
                                      <w:sz w:val="17"/>
                                    </w:rPr>
                                    <w:t>Scientists use known processes like distillation to explore and find new materials from plants and other living things that may have properties useful for humans.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E57FF2"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3.8pt;margin-top:5.5pt;width:107.25pt;height:86.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" adj="44910,11045,26623,2678,23322,2678" fillcolor="#f8f0e4">
                      <v:path arrowok="f"/>
                      <v:textbox inset="2mm,,1mm">
                        <w:txbxContent>
                          <w:p w14:paraId="61F3C907" w14:textId="6F2CA8C5" w:rsidR="00A666DF" w:rsidRDefault="00FA3F8C" w:rsidP="006865EF">
                            <w:pPr>
                              <w:spacing w:before="0"/>
                            </w:pPr>
                            <w:r w:rsidRPr="00FA3F8C">
                              <w:rPr>
                                <w:sz w:val="17"/>
                              </w:rPr>
                              <w:t>Scientists use known processes like distillation to explore and find new materials from plants and other living things that may have properties useful for humans.</w:t>
                            </w:r>
                          </w:p>
                        </w:txbxContent>
                      </v:textbox>
                      <o:callout v:ext="edit" minusx="t" minusy="t"/>
                    </v:shape>
                  </w:pict>
                </mc:Fallback>
              </mc:AlternateContent>
            </w:r>
          </w:p>
          <w:p w14:paraId="61CD701B" w14:textId="77777777" w:rsidR="00D00B61" w:rsidRPr="00DD2A2B" w:rsidRDefault="00D00B61" w:rsidP="00F21183">
            <w:pPr>
              <w:pStyle w:val="TSMTxt"/>
            </w:pPr>
          </w:p>
          <w:p w14:paraId="2152B678" w14:textId="77777777" w:rsidR="00D00B61" w:rsidRPr="00DD2A2B" w:rsidRDefault="00D00B61" w:rsidP="00F21183">
            <w:pPr>
              <w:pStyle w:val="TSMTxt"/>
            </w:pPr>
          </w:p>
          <w:p w14:paraId="7D2EDA54" w14:textId="31356316" w:rsidR="00D00B61" w:rsidRPr="00DD2A2B" w:rsidRDefault="00D00B61" w:rsidP="00F21183">
            <w:pPr>
              <w:pStyle w:val="TSMTxt"/>
            </w:pPr>
          </w:p>
          <w:p w14:paraId="097AC653" w14:textId="62C245E0" w:rsidR="00D00B61" w:rsidRPr="00DD2A2B" w:rsidRDefault="00D00B61" w:rsidP="00F21183">
            <w:pPr>
              <w:pStyle w:val="TSMTxt"/>
            </w:pPr>
          </w:p>
          <w:p w14:paraId="461710BB" w14:textId="75833240" w:rsidR="00A66F17" w:rsidRPr="00DD2A2B" w:rsidRDefault="000F60F9" w:rsidP="00F21183">
            <w:pPr>
              <w:pStyle w:val="TSMTxt"/>
            </w:pPr>
            <w:r w:rsidRPr="00DD2A2B">
              <w:rPr>
                <w:noProof/>
                <w:lang w:eastAsia="en-NZ"/>
              </w:rPr>
              <mc:AlternateContent>
                <mc:Choice Requires="wps">
                  <w:drawing>
                    <wp:anchor distT="45720" distB="45720" distL="114300" distR="114300" simplePos="0" relativeHeight="251725824" behindDoc="0" locked="0" layoutInCell="1" allowOverlap="1" wp14:anchorId="1B14A79B" wp14:editId="62ABFF4C">
                      <wp:simplePos x="0" y="0"/>
                      <wp:positionH relativeFrom="column">
                        <wp:posOffset>56718</wp:posOffset>
                      </wp:positionH>
                      <wp:positionV relativeFrom="paragraph">
                        <wp:posOffset>448208</wp:posOffset>
                      </wp:positionV>
                      <wp:extent cx="1365885" cy="878840"/>
                      <wp:effectExtent l="0" t="190500" r="3091815" b="54610"/>
                      <wp:wrapNone/>
                      <wp:docPr id="3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878840"/>
                              </a:xfrm>
                              <a:prstGeom prst="accentCallout2">
                                <a:avLst>
                                  <a:gd name="adj1" fmla="val 12398"/>
                                  <a:gd name="adj2" fmla="val 107972"/>
                                  <a:gd name="adj3" fmla="val 12398"/>
                                  <a:gd name="adj4" fmla="val 123255"/>
                                  <a:gd name="adj5" fmla="val -19914"/>
                                  <a:gd name="adj6" fmla="val 323848"/>
                                </a:avLst>
                              </a:prstGeom>
                              <a:solidFill>
                                <a:srgbClr val="F8F0E4"/>
                              </a:solidFill>
                              <a:ln w="9525">
                                <a:solidFill>
                                  <a:srgbClr val="000000"/>
                                </a:solidFill>
                                <a:miter lim="800000"/>
                                <a:headEnd/>
                                <a:tailEnd/>
                              </a:ln>
                            </wps:spPr>
                            <wps:txbx>
                              <w:txbxContent>
                                <w:p w14:paraId="5E0DB2C0" w14:textId="0BDCCB63" w:rsidR="00FF563D" w:rsidRDefault="00DB5ABB" w:rsidP="00FF563D">
                                  <w:pPr>
                                    <w:spacing w:before="0"/>
                                  </w:pPr>
                                  <w:r w:rsidRPr="00DB5ABB">
                                    <w:rPr>
                                      <w:sz w:val="17"/>
                                    </w:rPr>
                                    <w:t>Materials have different physical properties. We can use these properties to help separate, purify, and identify substances.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4A79B" id="_x0000_s1030" type="#_x0000_t45" style="position:absolute;left:0;text-align:left;margin-left:4.45pt;margin-top:35.3pt;width:107.55pt;height:69.2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" adj="69951,-4301,26623,2678,23322,2678" fillcolor="#f8f0e4">
                      <v:path arrowok="f"/>
                      <v:textbox inset="2mm,,1mm">
                        <w:txbxContent>
                          <w:p w14:paraId="5E0DB2C0" w14:textId="0BDCCB63" w:rsidR="00FF563D" w:rsidRDefault="00DB5ABB" w:rsidP="00FF563D">
                            <w:pPr>
                              <w:spacing w:before="0"/>
                            </w:pPr>
                            <w:r w:rsidRPr="00DB5ABB">
                              <w:rPr>
                                <w:sz w:val="17"/>
                              </w:rPr>
                              <w:t>Materials have different physical properties. We can use these properties to help separate, purify, and identify substances.</w:t>
                            </w:r>
                          </w:p>
                        </w:txbxContent>
                      </v:textbox>
                      <o:callout v:ext="edit" minusx="t"/>
                    </v:shape>
                  </w:pict>
                </mc:Fallback>
              </mc:AlternateContent>
            </w:r>
          </w:p>
        </w:tc>
        <w:tc>
          <w:tcPr>
            <w:tcW w:w="7371" w:type="dxa"/>
            <w:tcBorders>
              <w:top w:val="single" w:sz="4" w:space="0" w:color="BFBFBF"/>
              <w:left w:val="nil"/>
            </w:tcBorders>
            <w:shd w:val="clear" w:color="auto" w:fill="F8F0E4"/>
          </w:tcPr>
          <w:p w14:paraId="7DE9A0B5" w14:textId="751659E2" w:rsidR="009253FA" w:rsidRPr="00DD2A2B" w:rsidRDefault="00375F3B" w:rsidP="004B0F67">
            <w:pPr>
              <w:pStyle w:val="TSMTxt"/>
            </w:pPr>
            <w:r w:rsidRPr="00DD2A2B">
              <w:rPr>
                <w:noProof/>
                <w:lang w:eastAsia="en-NZ"/>
              </w:rPr>
              <mc:AlternateContent>
                <mc:Choice Requires="wps">
                  <w:drawing>
                    <wp:anchor distT="45720" distB="45720" distL="114300" distR="114300" simplePos="0" relativeHeight="251743232" behindDoc="0" locked="0" layoutInCell="1" allowOverlap="1" wp14:anchorId="7B146E5B" wp14:editId="2CDD1DF5">
                      <wp:simplePos x="0" y="0"/>
                      <wp:positionH relativeFrom="column">
                        <wp:posOffset>2088025</wp:posOffset>
                      </wp:positionH>
                      <wp:positionV relativeFrom="paragraph">
                        <wp:posOffset>2067679</wp:posOffset>
                      </wp:positionV>
                      <wp:extent cx="410845" cy="2785110"/>
                      <wp:effectExtent l="32068" t="863282" r="59372" b="21273"/>
                      <wp:wrapNone/>
                      <wp:docPr id="1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10845" cy="2785110"/>
                              </a:xfrm>
                              <a:prstGeom prst="accentCallout2">
                                <a:avLst>
                                  <a:gd name="adj1" fmla="val 12398"/>
                                  <a:gd name="adj2" fmla="val 107972"/>
                                  <a:gd name="adj3" fmla="val 12398"/>
                                  <a:gd name="adj4" fmla="val 123255"/>
                                  <a:gd name="adj5" fmla="val 81407"/>
                                  <a:gd name="adj6" fmla="val 303285"/>
                                </a:avLst>
                              </a:prstGeom>
                              <a:solidFill>
                                <a:srgbClr val="F8F0E4"/>
                              </a:solidFill>
                              <a:ln w="9525">
                                <a:solidFill>
                                  <a:srgbClr val="000000"/>
                                </a:solidFill>
                                <a:miter lim="800000"/>
                                <a:headEnd/>
                                <a:tailEnd/>
                              </a:ln>
                            </wps:spPr>
                            <wps:txbx>
                              <w:txbxContent>
                                <w:p w14:paraId="452E6659" w14:textId="3AC93A06" w:rsidR="00F618E9" w:rsidRDefault="00375F3B" w:rsidP="00F618E9">
                                  <w:pPr>
                                    <w:spacing w:before="0"/>
                                  </w:pPr>
                                  <w:r w:rsidRPr="00375F3B">
                                    <w:rPr>
                                      <w:sz w:val="17"/>
                                    </w:rPr>
                                    <w:t>We use materials for different purposes according to their different physical properties.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46E5B" id="_x0000_s1031" type="#_x0000_t45" style="position:absolute;left:0;text-align:left;margin-left:164.4pt;margin-top:162.8pt;width:32.35pt;height:219.3pt;rotation:-90;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" adj="65510,17584,26623,2678,23322,2678" fillcolor="#f8f0e4">
                      <v:path arrowok="f"/>
                      <v:textbox inset="2mm,,1mm">
                        <w:txbxContent>
                          <w:p w14:paraId="452E6659" w14:textId="3AC93A06" w:rsidR="00F618E9" w:rsidRDefault="00375F3B" w:rsidP="00F618E9">
                            <w:pPr>
                              <w:spacing w:before="0"/>
                            </w:pPr>
                            <w:r w:rsidRPr="00375F3B">
                              <w:rPr>
                                <w:sz w:val="17"/>
                              </w:rPr>
                              <w:t>We use materials for different purposes according to their different physical properties.</w:t>
                            </w:r>
                          </w:p>
                        </w:txbxContent>
                      </v:textbox>
                      <o:callout v:ext="edit" minusx="t" minusy="t"/>
                    </v:shape>
                  </w:pict>
                </mc:Fallback>
              </mc:AlternateContent>
            </w:r>
            <w:r w:rsidR="00A524A3">
              <w:rPr>
                <w:noProof/>
                <w:lang w:eastAsia="en-NZ"/>
              </w:rPr>
              <w:drawing>
                <wp:inline distT="0" distB="0" distL="0" distR="0" wp14:anchorId="718D6B55" wp14:editId="3DCF8968">
                  <wp:extent cx="4255200" cy="30240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stretch>
                            <a:fillRect/>
                          </a:stretch>
                        </pic:blipFill>
                        <pic:spPr>
                          <a:xfrm>
                            <a:off x="0" y="0"/>
                            <a:ext cx="4255200" cy="3024000"/>
                          </a:xfrm>
                          <a:prstGeom prst="rect">
                            <a:avLst/>
                          </a:prstGeom>
                        </pic:spPr>
                      </pic:pic>
                    </a:graphicData>
                  </a:graphic>
                </wp:inline>
              </w:drawing>
            </w:r>
          </w:p>
          <w:p w14:paraId="5027FA4F" w14:textId="77777777" w:rsidR="009253FA" w:rsidRDefault="009253FA" w:rsidP="00347551">
            <w:pPr>
              <w:pStyle w:val="TSMTxt"/>
              <w:spacing w:before="0" w:after="0"/>
            </w:pPr>
          </w:p>
          <w:p w14:paraId="199E523C" w14:textId="7339603C" w:rsidR="00DB5ABB" w:rsidRDefault="00DB5ABB" w:rsidP="00347551">
            <w:pPr>
              <w:pStyle w:val="TSMTxt"/>
              <w:spacing w:before="0" w:after="0"/>
            </w:pPr>
          </w:p>
          <w:p w14:paraId="58C37657" w14:textId="77777777" w:rsidR="00DB5ABB" w:rsidRDefault="00DB5ABB" w:rsidP="00347551">
            <w:pPr>
              <w:pStyle w:val="TSMTxt"/>
              <w:spacing w:before="0" w:after="0"/>
            </w:pPr>
          </w:p>
          <w:p w14:paraId="06C74A9A" w14:textId="69C57FC4" w:rsidR="00DB5ABB" w:rsidRPr="00DD2A2B" w:rsidRDefault="00DB5ABB" w:rsidP="00347551">
            <w:pPr>
              <w:pStyle w:val="TSMTxt"/>
              <w:spacing w:before="0" w:after="0"/>
            </w:pPr>
          </w:p>
        </w:tc>
      </w:tr>
      <w:tr w:rsidR="00A44EB4" w:rsidRPr="00DD2A2B" w14:paraId="5AF03BEC" w14:textId="77777777" w:rsidTr="00191E61">
        <w:tc>
          <w:tcPr>
            <w:tcW w:w="2835" w:type="dxa"/>
            <w:shd w:val="clear" w:color="auto" w:fill="F8F0E4"/>
          </w:tcPr>
          <w:p w14:paraId="6E5A4194" w14:textId="1610996D" w:rsidR="00D00B61" w:rsidRPr="00DD2A2B" w:rsidRDefault="00283C9A" w:rsidP="00082FB3">
            <w:pPr>
              <w:pStyle w:val="TSMTxt"/>
              <w:spacing w:after="0"/>
              <w:ind w:left="176"/>
            </w:pPr>
            <w:r w:rsidRPr="00DD2A2B">
              <w:rPr>
                <w:noProof/>
                <w:lang w:eastAsia="en-NZ"/>
              </w:rPr>
              <mc:AlternateContent>
                <mc:Choice Requires="wps">
                  <w:drawing>
                    <wp:anchor distT="45720" distB="45720" distL="114300" distR="114300" simplePos="0" relativeHeight="251729920" behindDoc="0" locked="0" layoutInCell="1" allowOverlap="1" wp14:anchorId="68A0EAC9" wp14:editId="694CAA6B">
                      <wp:simplePos x="0" y="0"/>
                      <wp:positionH relativeFrom="column">
                        <wp:posOffset>635</wp:posOffset>
                      </wp:positionH>
                      <wp:positionV relativeFrom="paragraph">
                        <wp:posOffset>175260</wp:posOffset>
                      </wp:positionV>
                      <wp:extent cx="1421130" cy="603250"/>
                      <wp:effectExtent l="0" t="38100" r="1360170" b="15875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603250"/>
                              </a:xfrm>
                              <a:prstGeom prst="accentCallout2">
                                <a:avLst>
                                  <a:gd name="adj1" fmla="val 14218"/>
                                  <a:gd name="adj2" fmla="val 106870"/>
                                  <a:gd name="adj3" fmla="val 14218"/>
                                  <a:gd name="adj4" fmla="val 118431"/>
                                  <a:gd name="adj5" fmla="val 120369"/>
                                  <a:gd name="adj6" fmla="val 192603"/>
                                </a:avLst>
                              </a:prstGeom>
                              <a:solidFill>
                                <a:srgbClr val="F8F0E4"/>
                              </a:solidFill>
                              <a:ln w="9525">
                                <a:solidFill>
                                  <a:srgbClr val="000000"/>
                                </a:solidFill>
                                <a:miter lim="800000"/>
                                <a:headEnd/>
                                <a:tailEnd/>
                              </a:ln>
                            </wps:spPr>
                            <wps:txbx>
                              <w:txbxContent>
                                <w:p w14:paraId="6B09ABE3" w14:textId="56177331" w:rsidR="00246B2E" w:rsidRDefault="00283C9A" w:rsidP="00246B2E">
                                  <w:pPr>
                                    <w:pStyle w:val="TSMtxt3pt"/>
                                  </w:pPr>
                                  <w:r w:rsidRPr="00283C9A">
                                    <w:t>Research can inform technological development.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0EAC9" id="AutoShape 518" o:spid="_x0000_s1032" type="#_x0000_t45" style="position:absolute;left:0;text-align:left;margin-left:.05pt;margin-top:13.8pt;width:111.9pt;height:4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" adj="41602,26000,25581,3071,23084,3071" fillcolor="#f8f0e4">
                      <v:path arrowok="f"/>
                      <v:textbox inset="2mm,,1mm">
                        <w:txbxContent>
                          <w:p w14:paraId="6B09ABE3" w14:textId="56177331" w:rsidR="00246B2E" w:rsidRDefault="00283C9A" w:rsidP="00246B2E">
                            <w:pPr>
                              <w:pStyle w:val="TSMtxt3pt"/>
                            </w:pPr>
                            <w:r w:rsidRPr="00283C9A">
                              <w:t>Research can inform technological development.</w:t>
                            </w:r>
                          </w:p>
                        </w:txbxContent>
                      </v:textbox>
                      <o:callout v:ext="edit" minusx="t" minusy="t"/>
                    </v:shape>
                  </w:pict>
                </mc:Fallback>
              </mc:AlternateContent>
            </w:r>
          </w:p>
          <w:p w14:paraId="1792CA12" w14:textId="76FC5090" w:rsidR="00D00B61" w:rsidRPr="00DD2A2B" w:rsidRDefault="00D00B61" w:rsidP="00082FB3">
            <w:pPr>
              <w:pStyle w:val="TSMTxt"/>
              <w:spacing w:after="0"/>
              <w:ind w:left="176"/>
            </w:pPr>
          </w:p>
          <w:p w14:paraId="755EDF64" w14:textId="51CF24A6" w:rsidR="00D00B61" w:rsidRPr="00DD2A2B" w:rsidRDefault="00D00B61" w:rsidP="00082FB3">
            <w:pPr>
              <w:pStyle w:val="TSMTxt"/>
              <w:spacing w:after="0"/>
              <w:ind w:left="176"/>
            </w:pPr>
          </w:p>
          <w:p w14:paraId="53ACEAC6" w14:textId="3E59CCBF" w:rsidR="00E42CCB" w:rsidRPr="00DD2A2B" w:rsidRDefault="00E42CCB" w:rsidP="00082FB3">
            <w:pPr>
              <w:pStyle w:val="TSMTxt"/>
              <w:spacing w:before="0" w:after="0"/>
              <w:ind w:left="176"/>
            </w:pPr>
          </w:p>
          <w:p w14:paraId="2BB79A0E" w14:textId="55DB8CF7" w:rsidR="00EB1B7D" w:rsidRPr="00DD2A2B" w:rsidRDefault="00EB1B7D" w:rsidP="00357EF6">
            <w:pPr>
              <w:pStyle w:val="TSMTxt"/>
              <w:spacing w:before="0" w:after="0"/>
            </w:pPr>
          </w:p>
          <w:p w14:paraId="3D9DC2AF" w14:textId="51F0311C" w:rsidR="00EB1B7D" w:rsidRPr="00DD2A2B" w:rsidRDefault="00452421" w:rsidP="00082FB3">
            <w:pPr>
              <w:pStyle w:val="TSMTxt"/>
              <w:spacing w:before="0" w:after="0"/>
              <w:ind w:left="176"/>
            </w:pPr>
            <w:r w:rsidRPr="00DD2A2B">
              <w:rPr>
                <w:noProof/>
                <w:lang w:eastAsia="en-NZ"/>
              </w:rPr>
              <mc:AlternateContent>
                <mc:Choice Requires="wps">
                  <w:drawing>
                    <wp:anchor distT="45720" distB="45720" distL="114300" distR="114300" simplePos="0" relativeHeight="251741184" behindDoc="0" locked="0" layoutInCell="1" allowOverlap="1" wp14:anchorId="453949D8" wp14:editId="69F5D1BF">
                      <wp:simplePos x="0" y="0"/>
                      <wp:positionH relativeFrom="column">
                        <wp:posOffset>120311</wp:posOffset>
                      </wp:positionH>
                      <wp:positionV relativeFrom="paragraph">
                        <wp:posOffset>1084860</wp:posOffset>
                      </wp:positionV>
                      <wp:extent cx="1353185" cy="575945"/>
                      <wp:effectExtent l="0" t="38100" r="1275715" b="52705"/>
                      <wp:wrapNone/>
                      <wp:docPr id="3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3185" cy="575945"/>
                              </a:xfrm>
                              <a:prstGeom prst="accentCallout2">
                                <a:avLst>
                                  <a:gd name="adj1" fmla="val 12398"/>
                                  <a:gd name="adj2" fmla="val 107972"/>
                                  <a:gd name="adj3" fmla="val 12398"/>
                                  <a:gd name="adj4" fmla="val 123255"/>
                                  <a:gd name="adj5" fmla="val 50923"/>
                                  <a:gd name="adj6" fmla="val 193106"/>
                                </a:avLst>
                              </a:prstGeom>
                              <a:solidFill>
                                <a:srgbClr val="F8F0E4"/>
                              </a:solidFill>
                              <a:ln w="9525">
                                <a:solidFill>
                                  <a:srgbClr val="000000"/>
                                </a:solidFill>
                                <a:miter lim="800000"/>
                                <a:headEnd/>
                                <a:tailEnd/>
                              </a:ln>
                            </wps:spPr>
                            <wps:txbx>
                              <w:txbxContent>
                                <w:p w14:paraId="34C0D5E0" w14:textId="39397717" w:rsidR="00004926" w:rsidRDefault="00452421" w:rsidP="00004926">
                                  <w:pPr>
                                    <w:spacing w:before="0"/>
                                  </w:pPr>
                                  <w:r w:rsidRPr="00452421">
                                    <w:rPr>
                                      <w:sz w:val="17"/>
                                    </w:rPr>
                                    <w:t>Technological outcomes are tested for their effectiveness.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949D8" id="_x0000_s1033" type="#_x0000_t45" style="position:absolute;left:0;text-align:left;margin-left:9.45pt;margin-top:85.4pt;width:106.55pt;height:45.35pt;flip:y;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" adj="41711,10999,26623,2678,23322,2678" fillcolor="#f8f0e4">
                      <v:path arrowok="f"/>
                      <v:textbox inset="2mm,,1mm">
                        <w:txbxContent>
                          <w:p w14:paraId="34C0D5E0" w14:textId="39397717" w:rsidR="00004926" w:rsidRDefault="00452421" w:rsidP="00004926">
                            <w:pPr>
                              <w:spacing w:before="0"/>
                            </w:pPr>
                            <w:r w:rsidRPr="00452421">
                              <w:rPr>
                                <w:sz w:val="17"/>
                              </w:rPr>
                              <w:t>Technological outcomes are tested for their effectiveness.</w:t>
                            </w:r>
                          </w:p>
                        </w:txbxContent>
                      </v:textbox>
                      <o:callout v:ext="edit" minusx="t" minusy="t"/>
                    </v:shape>
                  </w:pict>
                </mc:Fallback>
              </mc:AlternateContent>
            </w:r>
          </w:p>
        </w:tc>
        <w:tc>
          <w:tcPr>
            <w:tcW w:w="7371" w:type="dxa"/>
            <w:shd w:val="clear" w:color="auto" w:fill="F8F0E4"/>
          </w:tcPr>
          <w:p w14:paraId="684284DF" w14:textId="277718CF" w:rsidR="00466B49" w:rsidRPr="00DD2A2B" w:rsidRDefault="00191E61" w:rsidP="008B1711">
            <w:pPr>
              <w:pStyle w:val="TSMTxt"/>
            </w:pPr>
            <w:r>
              <w:rPr>
                <w:noProof/>
                <w:lang w:eastAsia="en-NZ"/>
              </w:rPr>
              <w:drawing>
                <wp:inline distT="0" distB="0" distL="0" distR="0" wp14:anchorId="63ED5116" wp14:editId="26CE75B0">
                  <wp:extent cx="4255200" cy="302400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stretch>
                            <a:fillRect/>
                          </a:stretch>
                        </pic:blipFill>
                        <pic:spPr>
                          <a:xfrm>
                            <a:off x="0" y="0"/>
                            <a:ext cx="4255200" cy="3024000"/>
                          </a:xfrm>
                          <a:prstGeom prst="rect">
                            <a:avLst/>
                          </a:prstGeom>
                        </pic:spPr>
                      </pic:pic>
                    </a:graphicData>
                  </a:graphic>
                </wp:inline>
              </w:drawing>
            </w:r>
          </w:p>
        </w:tc>
      </w:tr>
    </w:tbl>
    <w:p w14:paraId="4D37AF90" w14:textId="11FEB1A2" w:rsidR="00B066A4" w:rsidRPr="00DD2A2B" w:rsidRDefault="00B066A4" w:rsidP="003B2B0A">
      <w:pPr>
        <w:spacing w:before="0" w:line="240" w:lineRule="auto"/>
      </w:pPr>
    </w:p>
    <w:p w14:paraId="6C57178D" w14:textId="77777777" w:rsidR="00044048" w:rsidRPr="00DD2A2B" w:rsidRDefault="00044048" w:rsidP="00133C54">
      <w:pPr>
        <w:spacing w:before="0" w:line="240" w:lineRule="auto"/>
        <w:rPr>
          <w:sz w:val="12"/>
        </w:rPr>
        <w:sectPr w:rsidR="00044048" w:rsidRPr="00DD2A2B" w:rsidSect="00133C54">
          <w:footerReference w:type="default" r:id="rId32"/>
          <w:pgSz w:w="11900" w:h="16840"/>
          <w:pgMar w:top="851" w:right="851" w:bottom="567" w:left="851" w:header="709" w:footer="227" w:gutter="0"/>
          <w:cols w:space="708"/>
        </w:sectPr>
      </w:pPr>
    </w:p>
    <w:p w14:paraId="2154E5C3" w14:textId="7403791D" w:rsidR="00A44EB4" w:rsidRPr="00DD2A2B" w:rsidRDefault="001978EC" w:rsidP="004E4A96">
      <w:pPr>
        <w:pStyle w:val="Heading1"/>
        <w:rPr>
          <w:noProof w:val="0"/>
        </w:rPr>
      </w:pPr>
      <w:r w:rsidRPr="00DD2A2B">
        <w:lastRenderedPageBreak/>
        <mc:AlternateContent>
          <mc:Choice Requires="wps">
            <w:drawing>
              <wp:anchor distT="0" distB="0" distL="114300" distR="114300" simplePos="0" relativeHeight="251674624" behindDoc="1" locked="0" layoutInCell="0" allowOverlap="1" wp14:anchorId="4E0E41DA" wp14:editId="3EDD0B61">
                <wp:simplePos x="0" y="0"/>
                <wp:positionH relativeFrom="column">
                  <wp:posOffset>-549063</wp:posOffset>
                </wp:positionH>
                <wp:positionV relativeFrom="paragraph">
                  <wp:posOffset>-7196</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0977A" id="Rectangle 499" o:spid="_x0000_s1026" style="position:absolute;margin-left:-43.25pt;margin-top:-.55pt;width:608.85pt;height:49.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" o:allowincell="f" fillcolor="#003d26" strokecolor="#003d26">
                <v:path arrowok="t"/>
              </v:rect>
            </w:pict>
          </mc:Fallback>
        </mc:AlternateContent>
      </w:r>
      <w:r w:rsidR="00FC11C5" w:rsidRPr="00DD2A2B">
        <w:rPr>
          <w:noProof w:val="0"/>
        </w:rPr>
        <w:t xml:space="preserve">Learning activities – Exploring </w:t>
      </w:r>
      <w:r w:rsidR="000475B9" w:rsidRPr="00DD2A2B">
        <w:rPr>
          <w:noProof w:val="0"/>
        </w:rPr>
        <w:t>the science</w:t>
      </w:r>
      <w:r w:rsidR="002563E3" w:rsidRPr="00DD2A2B">
        <w:rPr>
          <w:noProof w:val="0"/>
        </w:rPr>
        <w:t xml:space="preserve"> </w:t>
      </w:r>
      <w:r w:rsidR="002563E3" w:rsidRPr="00DD2A2B">
        <w:rPr>
          <w:noProof w:val="0"/>
        </w:rPr>
        <w:br/>
      </w:r>
      <w:r w:rsidR="000A5E2D" w:rsidRPr="00DD2A2B">
        <w:rPr>
          <w:noProof w:val="0"/>
        </w:rPr>
        <w:t>and technology</w:t>
      </w:r>
      <w:r w:rsidR="002563E3" w:rsidRPr="00DD2A2B">
        <w:rPr>
          <w:noProof w:val="0"/>
        </w:rPr>
        <w:t xml:space="preserve"> </w:t>
      </w:r>
    </w:p>
    <w:p w14:paraId="50FF1F57" w14:textId="77777777" w:rsidR="00FC11C5" w:rsidRPr="00DD2A2B" w:rsidRDefault="00FC11C5" w:rsidP="00FC11C5">
      <w:pPr>
        <w:rPr>
          <w:lang w:eastAsia="en-NZ"/>
        </w:rPr>
      </w:pPr>
    </w:p>
    <w:p w14:paraId="66621A9B" w14:textId="77777777" w:rsidR="00603129" w:rsidRPr="00DD2A2B" w:rsidRDefault="00603129" w:rsidP="004E4A96">
      <w:pPr>
        <w:pStyle w:val="Heading4"/>
        <w:spacing w:after="120"/>
        <w:sectPr w:rsidR="00603129" w:rsidRPr="00DD2A2B" w:rsidSect="00044048">
          <w:footerReference w:type="default" r:id="rId33"/>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DD2A2B" w14:paraId="7116C089" w14:textId="77777777" w:rsidTr="00077B5A">
        <w:tc>
          <w:tcPr>
            <w:tcW w:w="5211" w:type="dxa"/>
            <w:tcBorders>
              <w:top w:val="single" w:sz="4" w:space="0" w:color="BFBFBF"/>
            </w:tcBorders>
            <w:shd w:val="clear" w:color="auto" w:fill="F8F0E4"/>
          </w:tcPr>
          <w:p w14:paraId="0E2070D9" w14:textId="77777777" w:rsidR="002E5758" w:rsidRPr="00DD2A2B" w:rsidRDefault="002E5758" w:rsidP="002E5758">
            <w:pPr>
              <w:pStyle w:val="Heading3"/>
            </w:pPr>
            <w:r w:rsidRPr="00DD2A2B">
              <w:t>Activity 1 – Scentsible science</w:t>
            </w:r>
          </w:p>
          <w:p w14:paraId="0D95DF18" w14:textId="12F31E60" w:rsidR="002E5758" w:rsidRPr="00DD2A2B" w:rsidRDefault="002E5758" w:rsidP="002E5758">
            <w:pPr>
              <w:pStyle w:val="TSMtxt3pt"/>
            </w:pPr>
            <w:r w:rsidRPr="00DD2A2B">
              <w:t>Begin an investigation by having the students “switch on” their</w:t>
            </w:r>
            <w:r w:rsidR="00E01774" w:rsidRPr="00DD2A2B">
              <w:t> </w:t>
            </w:r>
            <w:r w:rsidRPr="00DD2A2B">
              <w:t xml:space="preserve">senses as they find and identify scented plants in the local area. With permission from the owners, and with guidance on how to take a cutting, the students could gather bundles of scented leaves and flowers. Have them describe each smell, creating a table with the plants’ names, a sketch or photograph, and a description. Then, in pairs or small groups, they could take turns being blindfolded and identifying the plant from its smell. Use this activity to prompt the students to ask questions that they could investigate with an experiment. The students may also have other questions from reading the article. </w:t>
            </w:r>
          </w:p>
          <w:p w14:paraId="499C6047" w14:textId="77777777" w:rsidR="002E5758" w:rsidRPr="00DD2A2B" w:rsidRDefault="002E5758" w:rsidP="002E5758">
            <w:pPr>
              <w:pStyle w:val="TSMtxt3pt"/>
            </w:pPr>
            <w:r w:rsidRPr="00DD2A2B">
              <w:t>Questions for investigation might include:</w:t>
            </w:r>
          </w:p>
          <w:p w14:paraId="0F26655A" w14:textId="05092675" w:rsidR="002E5758" w:rsidRPr="00DD2A2B" w:rsidRDefault="002E5758" w:rsidP="002243DB">
            <w:pPr>
              <w:pStyle w:val="TSMitalicbullets"/>
            </w:pPr>
            <w:r w:rsidRPr="00DD2A2B">
              <w:t>How could the oils in the plants be used?</w:t>
            </w:r>
          </w:p>
          <w:p w14:paraId="4F0AF434" w14:textId="0268E5A2" w:rsidR="002E5758" w:rsidRPr="00DD2A2B" w:rsidRDefault="002E5758" w:rsidP="002243DB">
            <w:pPr>
              <w:pStyle w:val="TSMitalicbullets"/>
            </w:pPr>
            <w:r w:rsidRPr="00DD2A2B">
              <w:t>Can we predict which plants will produce the most oil?</w:t>
            </w:r>
          </w:p>
          <w:p w14:paraId="724745CE" w14:textId="260DFBD0" w:rsidR="002E5758" w:rsidRPr="00DD2A2B" w:rsidRDefault="002E5758" w:rsidP="002243DB">
            <w:pPr>
              <w:pStyle w:val="TSMitalicbullets"/>
            </w:pPr>
            <w:r w:rsidRPr="00DD2A2B">
              <w:t>What happens when you change the amount of water or plant product in the distillery?</w:t>
            </w:r>
          </w:p>
          <w:p w14:paraId="334DE4A6" w14:textId="76276267" w:rsidR="002E5758" w:rsidRPr="00DD2A2B" w:rsidRDefault="002E5758" w:rsidP="002243DB">
            <w:pPr>
              <w:pStyle w:val="TSMitalicbullets"/>
            </w:pPr>
            <w:r w:rsidRPr="00DD2A2B">
              <w:t>Are there plants in our environment that could produce useful hydrosols and essential oils?</w:t>
            </w:r>
          </w:p>
          <w:p w14:paraId="4E499509" w14:textId="23DE3E80" w:rsidR="002E5758" w:rsidRPr="00DD2A2B" w:rsidRDefault="002E5758" w:rsidP="002243DB">
            <w:pPr>
              <w:pStyle w:val="TSMitalicbullets"/>
            </w:pPr>
            <w:r w:rsidRPr="00DD2A2B">
              <w:t>Are there other ways of distilling hydrosols and essential oils?</w:t>
            </w:r>
          </w:p>
          <w:p w14:paraId="77E76736" w14:textId="346E2595" w:rsidR="002E5758" w:rsidRPr="00DD2A2B" w:rsidRDefault="002E5758" w:rsidP="002243DB">
            <w:pPr>
              <w:pStyle w:val="TSMitalicbullets"/>
            </w:pPr>
            <w:r w:rsidRPr="00DD2A2B">
              <w:t>What are some other uses for distilled hydrosols and essential oils?</w:t>
            </w:r>
          </w:p>
          <w:p w14:paraId="036F86DF" w14:textId="459BCB77" w:rsidR="002E5758" w:rsidRPr="00DD2A2B" w:rsidRDefault="002E5758" w:rsidP="002243DB">
            <w:pPr>
              <w:pStyle w:val="TSMitalicbullets"/>
            </w:pPr>
            <w:r w:rsidRPr="00DD2A2B">
              <w:t>How do mana whenua use hydrosols and essential oils? What plants do they use? How do they extract the hydrosols and essential oils?</w:t>
            </w:r>
          </w:p>
          <w:p w14:paraId="6895BD0D" w14:textId="24A2A2B4" w:rsidR="002E5758" w:rsidRPr="00DD2A2B" w:rsidRDefault="002E5758" w:rsidP="002243DB">
            <w:pPr>
              <w:pStyle w:val="TSMitalicbullets"/>
            </w:pPr>
            <w:r w:rsidRPr="00DD2A2B">
              <w:t>Are there some other ways we could use the processes of condensation and distillation?</w:t>
            </w:r>
          </w:p>
          <w:p w14:paraId="538283B9" w14:textId="77777777" w:rsidR="002E5758" w:rsidRPr="00DD2A2B" w:rsidRDefault="002E5758" w:rsidP="002E5758">
            <w:pPr>
              <w:pStyle w:val="TSMTxt1st"/>
            </w:pPr>
            <w:r w:rsidRPr="00DD2A2B">
              <w:t>Have the students reread the section on how to be a scientist. Prompt discussion of what they need to think about as they do their own scientific inquiry.</w:t>
            </w:r>
          </w:p>
          <w:p w14:paraId="51042E8B" w14:textId="1753774F" w:rsidR="002E5758" w:rsidRPr="00DD2A2B" w:rsidRDefault="002E5758" w:rsidP="002243DB">
            <w:pPr>
              <w:pStyle w:val="TSMitalicbullets"/>
            </w:pPr>
            <w:r w:rsidRPr="00DD2A2B">
              <w:t>Who are experts in our community who could help us?</w:t>
            </w:r>
          </w:p>
          <w:p w14:paraId="287A5846" w14:textId="4EA6C5FD" w:rsidR="002E5758" w:rsidRPr="00DD2A2B" w:rsidRDefault="002E5758" w:rsidP="002243DB">
            <w:pPr>
              <w:pStyle w:val="TSMitalicbullets"/>
            </w:pPr>
            <w:r w:rsidRPr="00DD2A2B">
              <w:t>How are we going to record our measurements and compare our results?</w:t>
            </w:r>
          </w:p>
          <w:p w14:paraId="78993DBB" w14:textId="2603E841" w:rsidR="002E5758" w:rsidRPr="00DD2A2B" w:rsidRDefault="002E5758" w:rsidP="002243DB">
            <w:pPr>
              <w:pStyle w:val="TSMitalicbullets"/>
            </w:pPr>
            <w:r w:rsidRPr="00DD2A2B">
              <w:t>What are some of the maths skills we might need to do</w:t>
            </w:r>
            <w:r w:rsidR="002243DB" w:rsidRPr="00DD2A2B">
              <w:t> </w:t>
            </w:r>
            <w:r w:rsidRPr="00DD2A2B">
              <w:t>this?</w:t>
            </w:r>
          </w:p>
          <w:p w14:paraId="28631BD6" w14:textId="29E23A01" w:rsidR="00F03237" w:rsidRPr="00DD2A2B" w:rsidRDefault="002E5758" w:rsidP="002243DB">
            <w:pPr>
              <w:pStyle w:val="TSMtxt3pt"/>
              <w:spacing w:after="120"/>
            </w:pPr>
            <w:r w:rsidRPr="00DD2A2B">
              <w:t>Have the students work with a local expert to plan an experiment that addresses their question. Make sure they keep careful records, including photographs. They could create a table to record their questions, predictions, and findings as they emerge. When they have completed their investigations, have the students share their results with others in a report that includes a diagram, a flow chart of the process, and photographs.</w:t>
            </w:r>
          </w:p>
        </w:tc>
        <w:tc>
          <w:tcPr>
            <w:tcW w:w="5222" w:type="dxa"/>
            <w:tcBorders>
              <w:top w:val="single" w:sz="4" w:space="0" w:color="BFBFBF"/>
            </w:tcBorders>
            <w:shd w:val="clear" w:color="auto" w:fill="F8F0E4"/>
          </w:tcPr>
          <w:p w14:paraId="7D2FB39C" w14:textId="77777777" w:rsidR="00F94D87" w:rsidRPr="00DD2A2B" w:rsidRDefault="00F94D87" w:rsidP="00811C57">
            <w:pPr>
              <w:pStyle w:val="TSMTxt"/>
              <w:spacing w:after="240"/>
            </w:pPr>
            <w:r w:rsidRPr="00DD2A2B">
              <w:rPr>
                <w:noProof/>
                <w:lang w:eastAsia="en-NZ"/>
              </w:rPr>
              <mc:AlternateContent>
                <mc:Choice Requires="wps">
                  <w:drawing>
                    <wp:anchor distT="0" distB="0" distL="114300" distR="114300" simplePos="0" relativeHeight="251621376" behindDoc="0" locked="1" layoutInCell="1" allowOverlap="1" wp14:anchorId="0B133E7B" wp14:editId="410A5A5C">
                      <wp:simplePos x="0" y="0"/>
                      <wp:positionH relativeFrom="column">
                        <wp:posOffset>823595</wp:posOffset>
                      </wp:positionH>
                      <wp:positionV relativeFrom="page">
                        <wp:posOffset>-897890</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0FECC924" w14:textId="638475D8" w:rsidR="0083227D" w:rsidRPr="006845DD" w:rsidRDefault="00276996" w:rsidP="002563E3">
                                  <w:pPr>
                                    <w:pStyle w:val="TSMTxt"/>
                                    <w:spacing w:before="80"/>
                                  </w:pPr>
                                  <w:r w:rsidRPr="00276996">
                                    <w:t>The following activities and suggestions are</w:t>
                                  </w:r>
                                  <w:r w:rsidR="000F3DC2">
                                    <w:t> </w:t>
                                  </w:r>
                                  <w:r w:rsidRPr="00276996">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3E7B" id="_x0000_s1034" type="#_x0000_t202" style="position:absolute;left:0;text-align:left;margin-left:64.85pt;margin-top:-70.7pt;width:194.75pt;height:80.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v1MgIAAFsEAAAOAAAAZHJzL2Uyb0RvYy54bWysVNtu2zAMfR+wfxD0vthxc5sRp+iSZRjQ&#10;XYB2HyDLsi1MFjVJiZ19fSk5zbL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" strokecolor="#003d26" strokeweight="2.25pt">
                      <v:textbox>
                        <w:txbxContent>
                          <w:p w14:paraId="0FECC924" w14:textId="638475D8" w:rsidR="0083227D" w:rsidRPr="006845DD" w:rsidRDefault="00276996" w:rsidP="002563E3">
                            <w:pPr>
                              <w:pStyle w:val="TSMTxt"/>
                              <w:spacing w:before="80"/>
                            </w:pPr>
                            <w:r w:rsidRPr="00276996">
                              <w:t>The following activities and suggestions are</w:t>
                            </w:r>
                            <w:r w:rsidR="000F3DC2">
                              <w:t> </w:t>
                            </w:r>
                            <w:r w:rsidRPr="00276996">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618157B8" w14:textId="77777777" w:rsidR="00A11E1D" w:rsidRPr="00DD2A2B" w:rsidRDefault="00A11E1D" w:rsidP="00963206">
            <w:pPr>
              <w:pStyle w:val="Heading3"/>
              <w:spacing w:before="120"/>
            </w:pPr>
            <w:r w:rsidRPr="00DD2A2B">
              <w:t>Activity 2 – Distilling it down</w:t>
            </w:r>
          </w:p>
          <w:p w14:paraId="3A0F1698" w14:textId="1D9EE106" w:rsidR="00A11E1D" w:rsidRPr="00DD2A2B" w:rsidRDefault="00A11E1D" w:rsidP="00A11E1D">
            <w:pPr>
              <w:pStyle w:val="TSMtxt3pt"/>
            </w:pPr>
            <w:r w:rsidRPr="00DD2A2B">
              <w:t xml:space="preserve">If possible, start this activity with a visit to a local </w:t>
            </w:r>
            <w:r w:rsidR="00A31789" w:rsidRPr="00A31789">
              <w:t xml:space="preserve">essential oils </w:t>
            </w:r>
            <w:r w:rsidRPr="00DD2A2B">
              <w:t>distillery (if</w:t>
            </w:r>
            <w:r w:rsidR="00963206">
              <w:t> </w:t>
            </w:r>
            <w:r w:rsidRPr="00DD2A2B">
              <w:t>there is one in the community) to see it in action. Have the students design and build their own distillery. Work with mana whenua and other community experts to identify plants that contain hydrosols and essential oils that could be used to create useful products. Have the students use their distillery to</w:t>
            </w:r>
            <w:r w:rsidR="00E01774" w:rsidRPr="00DD2A2B">
              <w:t> </w:t>
            </w:r>
            <w:r w:rsidRPr="00DD2A2B">
              <w:t xml:space="preserve">experiment with different possibilities. </w:t>
            </w:r>
          </w:p>
          <w:p w14:paraId="6FE29C82" w14:textId="77777777" w:rsidR="00A11E1D" w:rsidRPr="00DD2A2B" w:rsidRDefault="00A11E1D" w:rsidP="00A11E1D">
            <w:pPr>
              <w:pStyle w:val="TSMtxt3pt"/>
            </w:pPr>
            <w:r w:rsidRPr="00DD2A2B">
              <w:t>Have the students investigate how they could use these products to provide a community service or create a business, like the students at Toko School. This will require them to test their products and refine them to what people want.</w:t>
            </w:r>
          </w:p>
          <w:p w14:paraId="639B1884" w14:textId="220EF708" w:rsidR="00A11E1D" w:rsidRPr="00DD2A2B" w:rsidRDefault="00A11E1D" w:rsidP="00A11E1D">
            <w:pPr>
              <w:pStyle w:val="TSMtxt3pt"/>
            </w:pPr>
            <w:r w:rsidRPr="00DD2A2B">
              <w:t>Use the distilling experiment to reinforce the importance of taking careful and accurate measurements and keeping accurate records. This will provide an opportunity for the students to use maths to calculate the supplies they need</w:t>
            </w:r>
            <w:r w:rsidR="007A6D8A">
              <w:t>,</w:t>
            </w:r>
            <w:r w:rsidRPr="00DD2A2B">
              <w:t xml:space="preserve"> any</w:t>
            </w:r>
            <w:r w:rsidR="007A6D8A">
              <w:t> </w:t>
            </w:r>
            <w:r w:rsidRPr="00DD2A2B">
              <w:t>profit</w:t>
            </w:r>
            <w:r w:rsidR="007A6D8A">
              <w:t>,</w:t>
            </w:r>
            <w:r w:rsidRPr="00DD2A2B">
              <w:t xml:space="preserve"> and to calculate the scale of their production to meet demand. </w:t>
            </w:r>
          </w:p>
          <w:p w14:paraId="5008725E" w14:textId="12AAE785" w:rsidR="00A11E1D" w:rsidRPr="00DD2A2B" w:rsidRDefault="00A11E1D" w:rsidP="00A11E1D">
            <w:pPr>
              <w:pStyle w:val="TSMtxt3pt"/>
            </w:pPr>
            <w:r w:rsidRPr="00DD2A2B">
              <w:t>The students’ products will need to be packaged, labelled, and</w:t>
            </w:r>
            <w:r w:rsidR="00E01774" w:rsidRPr="00DD2A2B">
              <w:t> </w:t>
            </w:r>
            <w:r w:rsidRPr="00DD2A2B">
              <w:t>made appealing. If they are selling them, they will need to market them. They could incorporate eLearning and digital technologies for this, such as using 3D printing to make their packages (if you have access to one) or designing and building a website to sell their products. In this case, consider students’ progress in designing digital outcomes.</w:t>
            </w:r>
          </w:p>
          <w:p w14:paraId="6F1867FF" w14:textId="77777777" w:rsidR="00A11E1D" w:rsidRPr="00DD2A2B" w:rsidRDefault="00A11E1D" w:rsidP="00A11E1D">
            <w:pPr>
              <w:pStyle w:val="TSMtxt3pt"/>
            </w:pPr>
            <w:r w:rsidRPr="00DD2A2B">
              <w:t xml:space="preserve">Encourage the students to think about the environmental sustainability of their products through each step of the process, from the plants they select to the process of distillation and on to packaging and distribution. </w:t>
            </w:r>
          </w:p>
          <w:p w14:paraId="165A9867" w14:textId="77777777" w:rsidR="00A11E1D" w:rsidRPr="00DD2A2B" w:rsidRDefault="00A11E1D" w:rsidP="00904952">
            <w:pPr>
              <w:pStyle w:val="Heading3"/>
            </w:pPr>
            <w:r w:rsidRPr="00DD2A2B">
              <w:t>Extension</w:t>
            </w:r>
          </w:p>
          <w:p w14:paraId="7D3EE652" w14:textId="32E135A2" w:rsidR="00F44BCF" w:rsidRPr="00DD2A2B" w:rsidRDefault="00A11E1D" w:rsidP="00904952">
            <w:pPr>
              <w:pStyle w:val="TSMtxt3pt"/>
              <w:spacing w:before="0"/>
            </w:pPr>
            <w:r w:rsidRPr="00DD2A2B">
              <w:t>The class may like to reach out to Toko School to share what they have done and build a community of young scientists and</w:t>
            </w:r>
            <w:r w:rsidR="00E01774" w:rsidRPr="00DD2A2B">
              <w:t> </w:t>
            </w:r>
            <w:r w:rsidRPr="00DD2A2B">
              <w:t>technologists.</w:t>
            </w:r>
          </w:p>
        </w:tc>
      </w:tr>
    </w:tbl>
    <w:p w14:paraId="10E54594" w14:textId="77777777" w:rsidR="00BB364B" w:rsidRPr="00DD2A2B" w:rsidRDefault="00BB364B" w:rsidP="00FA68BE">
      <w:pPr>
        <w:pStyle w:val="TSMtxt3pt"/>
        <w:spacing w:before="0" w:after="0"/>
      </w:pPr>
    </w:p>
    <w:p w14:paraId="46AAF158" w14:textId="77777777" w:rsidR="00603129" w:rsidRPr="00DD2A2B" w:rsidRDefault="00603129" w:rsidP="00FA68BE">
      <w:pPr>
        <w:pStyle w:val="TSMtxt3pt"/>
        <w:spacing w:before="0" w:after="0"/>
        <w:sectPr w:rsidR="00603129" w:rsidRPr="00DD2A2B" w:rsidSect="00603129">
          <w:type w:val="continuous"/>
          <w:pgSz w:w="11900" w:h="16840" w:code="9"/>
          <w:pgMar w:top="851" w:right="851" w:bottom="567" w:left="851" w:header="567" w:footer="284" w:gutter="0"/>
          <w:cols w:space="708"/>
          <w:formProt w:val="0"/>
        </w:sectPr>
      </w:pPr>
    </w:p>
    <w:p w14:paraId="70BF47D7" w14:textId="77777777" w:rsidR="00E91D63" w:rsidRDefault="00E91D63" w:rsidP="00E91D63">
      <w:pPr>
        <w:pStyle w:val="Heading3"/>
        <w:spacing w:before="0" w:after="0"/>
        <w:sectPr w:rsidR="00E91D63" w:rsidSect="00603129">
          <w:footerReference w:type="default" r:id="rId34"/>
          <w:type w:val="continuous"/>
          <w:pgSz w:w="11900" w:h="16840" w:code="9"/>
          <w:pgMar w:top="851" w:right="851" w:bottom="567" w:left="851" w:header="567" w:footer="284" w:gutter="0"/>
          <w:cols w:space="708"/>
        </w:sectPr>
      </w:pPr>
    </w:p>
    <w:tbl>
      <w:tblPr>
        <w:tblW w:w="10065" w:type="dxa"/>
        <w:tblLayout w:type="fixed"/>
        <w:tblCellMar>
          <w:right w:w="57" w:type="dxa"/>
        </w:tblCellMar>
        <w:tblLook w:val="00A0" w:firstRow="1" w:lastRow="0" w:firstColumn="1" w:lastColumn="0" w:noHBand="0" w:noVBand="0"/>
      </w:tblPr>
      <w:tblGrid>
        <w:gridCol w:w="5211"/>
        <w:gridCol w:w="4854"/>
      </w:tblGrid>
      <w:tr w:rsidR="00044048" w:rsidRPr="00DD2A2B" w14:paraId="0090ECE4" w14:textId="77777777" w:rsidTr="00E91D63">
        <w:tc>
          <w:tcPr>
            <w:tcW w:w="5211" w:type="dxa"/>
            <w:shd w:val="clear" w:color="auto" w:fill="FFFFFF"/>
          </w:tcPr>
          <w:p w14:paraId="4DD98EDD" w14:textId="0679264F" w:rsidR="00044048" w:rsidRPr="00DD2A2B" w:rsidRDefault="00044048" w:rsidP="00E91D63">
            <w:pPr>
              <w:pStyle w:val="Heading3"/>
              <w:spacing w:after="0"/>
            </w:pPr>
            <w:r w:rsidRPr="00DD2A2B">
              <w:lastRenderedPageBreak/>
              <w:t xml:space="preserve">RESOURCE LINKS </w:t>
            </w:r>
          </w:p>
        </w:tc>
        <w:tc>
          <w:tcPr>
            <w:tcW w:w="4854" w:type="dxa"/>
            <w:shd w:val="clear" w:color="auto" w:fill="FFFFFF"/>
          </w:tcPr>
          <w:p w14:paraId="2E4AA461" w14:textId="77777777" w:rsidR="00044048" w:rsidRPr="00DD2A2B" w:rsidRDefault="00044048" w:rsidP="00EF43CD">
            <w:pPr>
              <w:pStyle w:val="Heading3"/>
              <w:spacing w:before="120" w:after="0"/>
            </w:pPr>
          </w:p>
        </w:tc>
      </w:tr>
    </w:tbl>
    <w:p w14:paraId="62C6D50A" w14:textId="77777777" w:rsidR="00E91D63" w:rsidRDefault="00E91D63" w:rsidP="00E91D63">
      <w:pPr>
        <w:pStyle w:val="Heading4"/>
        <w:spacing w:before="0"/>
        <w:sectPr w:rsidR="00E91D63" w:rsidSect="00E91D63">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4D1A10" w:rsidRPr="00DD2A2B" w14:paraId="44310D12" w14:textId="77777777" w:rsidTr="00A843E8">
        <w:trPr>
          <w:trHeight w:val="79"/>
        </w:trPr>
        <w:tc>
          <w:tcPr>
            <w:tcW w:w="5098" w:type="dxa"/>
            <w:tcBorders>
              <w:top w:val="single" w:sz="4" w:space="0" w:color="BFBFBF"/>
            </w:tcBorders>
            <w:shd w:val="clear" w:color="auto" w:fill="F8F0E4"/>
          </w:tcPr>
          <w:p w14:paraId="3C1DED13" w14:textId="7533E436" w:rsidR="00BF6A5D" w:rsidRPr="00DD2A2B" w:rsidRDefault="00BF6A5D" w:rsidP="00BF6A5D">
            <w:pPr>
              <w:pStyle w:val="Heading4"/>
            </w:pPr>
            <w:r w:rsidRPr="00DD2A2B">
              <w:t>Connected and School Journal</w:t>
            </w:r>
          </w:p>
          <w:p w14:paraId="631CC3F2" w14:textId="7F999743" w:rsidR="00BF6A5D" w:rsidRPr="00DD2A2B" w:rsidRDefault="00282D81" w:rsidP="00D742C2">
            <w:pPr>
              <w:pStyle w:val="TSMtxt3pt"/>
              <w:spacing w:after="0"/>
              <w:rPr>
                <w:szCs w:val="17"/>
              </w:rPr>
            </w:pPr>
            <w:r w:rsidRPr="00DD2A2B">
              <w:rPr>
                <w:szCs w:val="17"/>
              </w:rPr>
              <w:t xml:space="preserve">“Plants That Heal”, </w:t>
            </w:r>
            <w:r w:rsidRPr="00DD2A2B">
              <w:rPr>
                <w:i/>
                <w:iCs/>
                <w:szCs w:val="17"/>
              </w:rPr>
              <w:t>Connected</w:t>
            </w:r>
            <w:r w:rsidRPr="00DD2A2B">
              <w:rPr>
                <w:szCs w:val="17"/>
              </w:rPr>
              <w:t xml:space="preserve"> 2, 2010, Working with Nature</w:t>
            </w:r>
          </w:p>
          <w:p w14:paraId="61961725" w14:textId="77777777" w:rsidR="00BF6A5D" w:rsidRPr="00DD2A2B" w:rsidRDefault="00BF6A5D" w:rsidP="00D742C2">
            <w:pPr>
              <w:pStyle w:val="TSMtxt3pt"/>
              <w:spacing w:after="0"/>
            </w:pPr>
            <w:r w:rsidRPr="00DD2A2B">
              <w:t>“</w:t>
            </w:r>
            <w:hyperlink r:id="rId35" w:history="1">
              <w:r w:rsidRPr="00DD2A2B">
                <w:rPr>
                  <w:rStyle w:val="Hyperlink"/>
                  <w:rFonts w:eastAsia="Calibri"/>
                  <w:szCs w:val="17"/>
                </w:rPr>
                <w:t>The Science of Rongoā</w:t>
              </w:r>
            </w:hyperlink>
            <w:r w:rsidRPr="00DD2A2B">
              <w:t xml:space="preserve">”, </w:t>
            </w:r>
            <w:r w:rsidRPr="00DD2A2B">
              <w:rPr>
                <w:i/>
              </w:rPr>
              <w:t>Connected</w:t>
            </w:r>
            <w:r w:rsidRPr="00DD2A2B">
              <w:t xml:space="preserve"> 2015, Level 3, Fact or Fiction</w:t>
            </w:r>
          </w:p>
          <w:p w14:paraId="5602C66C" w14:textId="77777777" w:rsidR="00BF6A5D" w:rsidRPr="00DD2A2B" w:rsidRDefault="00BF6A5D" w:rsidP="00D742C2">
            <w:pPr>
              <w:pStyle w:val="TSMtxt3pt"/>
              <w:spacing w:after="0"/>
            </w:pPr>
            <w:r w:rsidRPr="00DD2A2B">
              <w:t>“</w:t>
            </w:r>
            <w:hyperlink r:id="rId36" w:history="1">
              <w:r w:rsidRPr="00DD2A2B">
                <w:rPr>
                  <w:rStyle w:val="Hyperlink"/>
                  <w:rFonts w:eastAsia="Calibri"/>
                  <w:szCs w:val="17"/>
                </w:rPr>
                <w:t>A Sweet Business</w:t>
              </w:r>
            </w:hyperlink>
            <w:r w:rsidRPr="00DD2A2B">
              <w:t xml:space="preserve">”, </w:t>
            </w:r>
            <w:r w:rsidRPr="00DD2A2B">
              <w:rPr>
                <w:i/>
              </w:rPr>
              <w:t>School Journal</w:t>
            </w:r>
            <w:r w:rsidRPr="00DD2A2B">
              <w:t>, Level 3, November 2016</w:t>
            </w:r>
          </w:p>
          <w:p w14:paraId="16389871" w14:textId="77777777" w:rsidR="00BF6A5D" w:rsidRPr="00DD2A2B" w:rsidRDefault="00BF6A5D" w:rsidP="00E65957">
            <w:pPr>
              <w:pStyle w:val="Heading4"/>
            </w:pPr>
            <w:r w:rsidRPr="00DD2A2B">
              <w:t>Building Science Concepts</w:t>
            </w:r>
          </w:p>
          <w:p w14:paraId="143CEDA3" w14:textId="07631C22" w:rsidR="00BF6A5D" w:rsidRPr="00DD2A2B" w:rsidRDefault="00BF6A5D" w:rsidP="00E65957">
            <w:pPr>
              <w:pStyle w:val="TSMtxt3pt"/>
            </w:pPr>
            <w:r w:rsidRPr="00DD2A2B">
              <w:t xml:space="preserve">Book 15: </w:t>
            </w:r>
            <w:hyperlink r:id="rId37" w:history="1">
              <w:r w:rsidRPr="00112D3F">
                <w:rPr>
                  <w:rStyle w:val="Hyperlink"/>
                  <w:i/>
                  <w:iCs/>
                </w:rPr>
                <w:t>Where’s the Water?: Water’s Forms and Changes in</w:t>
              </w:r>
              <w:r w:rsidR="008569BD" w:rsidRPr="00112D3F">
                <w:rPr>
                  <w:rStyle w:val="Hyperlink"/>
                  <w:i/>
                  <w:iCs/>
                </w:rPr>
                <w:t> </w:t>
              </w:r>
              <w:r w:rsidRPr="00112D3F">
                <w:rPr>
                  <w:rStyle w:val="Hyperlink"/>
                  <w:i/>
                  <w:iCs/>
                </w:rPr>
                <w:t>Form</w:t>
              </w:r>
            </w:hyperlink>
          </w:p>
          <w:p w14:paraId="2CCE45FE" w14:textId="77777777" w:rsidR="00BF6A5D" w:rsidRPr="00DD2A2B" w:rsidRDefault="00BF6A5D" w:rsidP="00FC177A">
            <w:pPr>
              <w:pStyle w:val="Heading4"/>
            </w:pPr>
            <w:r w:rsidRPr="00DD2A2B">
              <w:t>Making Better Sense of the Material World</w:t>
            </w:r>
          </w:p>
          <w:p w14:paraId="005FDBF3" w14:textId="77777777" w:rsidR="00BF6A5D" w:rsidRPr="00DD2A2B" w:rsidRDefault="00BF6A5D" w:rsidP="00FC177A">
            <w:pPr>
              <w:pStyle w:val="TSMtxt3pt"/>
            </w:pPr>
            <w:r w:rsidRPr="00DD2A2B">
              <w:t>Science Focus: Water (pages 23–33)</w:t>
            </w:r>
          </w:p>
          <w:p w14:paraId="38854947" w14:textId="77777777" w:rsidR="00BF6A5D" w:rsidRPr="00DD2A2B" w:rsidRDefault="00BF6A5D" w:rsidP="004D1A10">
            <w:pPr>
              <w:pStyle w:val="Heading4"/>
            </w:pPr>
            <w:r w:rsidRPr="00DD2A2B">
              <w:t>Science Learning Hub</w:t>
            </w:r>
          </w:p>
          <w:p w14:paraId="6C590387" w14:textId="20F4B21C" w:rsidR="00BF6A5D" w:rsidRPr="00DD2A2B" w:rsidRDefault="00BF6A5D" w:rsidP="008569BD">
            <w:pPr>
              <w:pStyle w:val="TSMtxt3pt"/>
              <w:spacing w:after="0"/>
            </w:pPr>
            <w:r w:rsidRPr="00DD2A2B">
              <w:t xml:space="preserve">Building science capital at Toko School: </w:t>
            </w:r>
            <w:hyperlink r:id="rId38">
              <w:r w:rsidRPr="00DD2A2B">
                <w:rPr>
                  <w:u w:val="single"/>
                </w:rPr>
                <w:t>https://www.sciencelearn.org.nz/resources/2778-building-science-capital-at-toko-school</w:t>
              </w:r>
            </w:hyperlink>
            <w:r w:rsidRPr="00DD2A2B">
              <w:rPr>
                <w:u w:val="single"/>
              </w:rPr>
              <w:t xml:space="preserve"> </w:t>
            </w:r>
          </w:p>
          <w:p w14:paraId="2DE950F9" w14:textId="77777777" w:rsidR="00BF6A5D" w:rsidRPr="00DD2A2B" w:rsidRDefault="00BF6A5D" w:rsidP="008569BD">
            <w:pPr>
              <w:pStyle w:val="TSMtxt3pt"/>
              <w:spacing w:after="0"/>
              <w:rPr>
                <w:u w:val="single"/>
              </w:rPr>
            </w:pPr>
            <w:r w:rsidRPr="00DD2A2B">
              <w:t xml:space="preserve">Distilling oils and hydrosols: </w:t>
            </w:r>
            <w:hyperlink r:id="rId39">
              <w:r w:rsidRPr="00DD2A2B">
                <w:rPr>
                  <w:u w:val="single"/>
                </w:rPr>
                <w:t>https://www.sciencelearn.org.nz/resources/2625-distilling-oils-and-hydrosols</w:t>
              </w:r>
            </w:hyperlink>
          </w:p>
          <w:p w14:paraId="6AD42EE8" w14:textId="77777777" w:rsidR="00BF6A5D" w:rsidRPr="00DD2A2B" w:rsidRDefault="00BF6A5D" w:rsidP="008569BD">
            <w:pPr>
              <w:pStyle w:val="TSMtxt3pt"/>
              <w:spacing w:after="0"/>
            </w:pPr>
            <w:r w:rsidRPr="00DD2A2B">
              <w:t xml:space="preserve">Using an authentic context for teaching science: </w:t>
            </w:r>
            <w:hyperlink r:id="rId40">
              <w:r w:rsidRPr="00DD2A2B">
                <w:rPr>
                  <w:u w:val="single"/>
                </w:rPr>
                <w:t>https://www.sciencelearn.org.nz/videos/1876-using-an-authentic-context-for-teaching-science</w:t>
              </w:r>
            </w:hyperlink>
            <w:r w:rsidRPr="00DD2A2B">
              <w:t xml:space="preserve"> </w:t>
            </w:r>
          </w:p>
          <w:p w14:paraId="3B78E28F" w14:textId="7B8182C6" w:rsidR="00163718" w:rsidRPr="00DD2A2B" w:rsidRDefault="00BF6A5D" w:rsidP="004D1A10">
            <w:pPr>
              <w:pStyle w:val="TSMtxt3pt"/>
              <w:spacing w:after="120"/>
              <w:rPr>
                <w:u w:val="single"/>
              </w:rPr>
            </w:pPr>
            <w:r w:rsidRPr="00DD2A2B">
              <w:t xml:space="preserve">Visit to a lavender farm – case study: </w:t>
            </w:r>
            <w:hyperlink r:id="rId41">
              <w:r w:rsidRPr="00DD2A2B">
                <w:rPr>
                  <w:u w:val="single"/>
                </w:rPr>
                <w:t>https://www.sciencelearn.org.nz/resources/2555-visit-to-a-lavender-farm-case-study</w:t>
              </w:r>
            </w:hyperlink>
          </w:p>
        </w:tc>
        <w:tc>
          <w:tcPr>
            <w:tcW w:w="5108" w:type="dxa"/>
            <w:tcBorders>
              <w:top w:val="single" w:sz="4" w:space="0" w:color="BFBFBF"/>
            </w:tcBorders>
            <w:shd w:val="clear" w:color="auto" w:fill="F8F0E4"/>
          </w:tcPr>
          <w:p w14:paraId="2937F910" w14:textId="77777777" w:rsidR="004D1A10" w:rsidRPr="00DD2A2B" w:rsidRDefault="004D1A10" w:rsidP="004D1A10">
            <w:pPr>
              <w:pStyle w:val="Heading4"/>
            </w:pPr>
            <w:r w:rsidRPr="00DD2A2B">
              <w:t>Other</w:t>
            </w:r>
          </w:p>
          <w:p w14:paraId="635AA9B6" w14:textId="77777777" w:rsidR="004D1A10" w:rsidRPr="00DD2A2B" w:rsidRDefault="004D1A10" w:rsidP="008569BD">
            <w:pPr>
              <w:pStyle w:val="TSMtxt3pt"/>
              <w:spacing w:after="0"/>
            </w:pPr>
            <w:r w:rsidRPr="00DD2A2B">
              <w:t xml:space="preserve">Curious minds: Distilling down the science of scents: </w:t>
            </w:r>
            <w:hyperlink r:id="rId42">
              <w:r w:rsidRPr="00DD2A2B">
                <w:rPr>
                  <w:u w:val="single"/>
                </w:rPr>
                <w:t>https://www.curiousminds.nz/stories/distilling-down-the-science-of-scents/</w:t>
              </w:r>
            </w:hyperlink>
          </w:p>
          <w:p w14:paraId="282D8F39" w14:textId="77777777" w:rsidR="004D1A10" w:rsidRPr="00DD2A2B" w:rsidRDefault="004D1A10" w:rsidP="008569BD">
            <w:pPr>
              <w:pStyle w:val="TSMtxt3pt"/>
              <w:spacing w:after="0"/>
            </w:pPr>
            <w:r w:rsidRPr="00DD2A2B">
              <w:t xml:space="preserve">Science Friday: How to capture a scent: </w:t>
            </w:r>
            <w:hyperlink r:id="rId43">
              <w:r w:rsidRPr="00DD2A2B">
                <w:rPr>
                  <w:u w:val="single"/>
                </w:rPr>
                <w:t>https://www.sciencefriday.com/educational-resources/how-to-capture-a-scent/</w:t>
              </w:r>
            </w:hyperlink>
          </w:p>
          <w:p w14:paraId="76DC4AF5" w14:textId="77777777" w:rsidR="004D1A10" w:rsidRPr="00DD2A2B" w:rsidRDefault="004D1A10" w:rsidP="008569BD">
            <w:pPr>
              <w:pStyle w:val="TSMtxt3pt"/>
              <w:spacing w:after="0"/>
            </w:pPr>
            <w:r w:rsidRPr="00DD2A2B">
              <w:t xml:space="preserve">YouTube: Sci show: Do essential oils really work? And why? </w:t>
            </w:r>
            <w:hyperlink r:id="rId44">
              <w:r w:rsidRPr="00DD2A2B">
                <w:rPr>
                  <w:u w:val="single"/>
                </w:rPr>
                <w:t>https://www.youtube.com/watch?v=5MJpurZ9ShI</w:t>
              </w:r>
            </w:hyperlink>
            <w:r w:rsidRPr="00DD2A2B">
              <w:t xml:space="preserve"> </w:t>
            </w:r>
          </w:p>
          <w:p w14:paraId="7C347D41" w14:textId="77777777" w:rsidR="004D1A10" w:rsidRPr="00DD2A2B" w:rsidRDefault="004D1A10" w:rsidP="008569BD">
            <w:pPr>
              <w:pStyle w:val="TSMtxt3pt"/>
              <w:spacing w:after="0"/>
            </w:pPr>
            <w:r w:rsidRPr="00DD2A2B">
              <w:t xml:space="preserve">Assessment resource banks: Flow charts: </w:t>
            </w:r>
            <w:hyperlink r:id="rId45">
              <w:r w:rsidRPr="00DD2A2B">
                <w:rPr>
                  <w:u w:val="single"/>
                </w:rPr>
                <w:t>https://arbs.nzcer.org.nz/flow-charts</w:t>
              </w:r>
            </w:hyperlink>
          </w:p>
          <w:p w14:paraId="04B62851" w14:textId="77777777" w:rsidR="004D1A10" w:rsidRPr="00DD2A2B" w:rsidRDefault="004D1A10" w:rsidP="008569BD">
            <w:pPr>
              <w:pStyle w:val="TSMtxt3pt"/>
              <w:spacing w:after="0"/>
            </w:pPr>
            <w:r w:rsidRPr="00DD2A2B">
              <w:t xml:space="preserve">Creately: Flow chart software: </w:t>
            </w:r>
            <w:hyperlink r:id="rId46">
              <w:r w:rsidRPr="00DD2A2B">
                <w:rPr>
                  <w:u w:val="single"/>
                </w:rPr>
                <w:t>https://creately.com/lp/flowchart-software/</w:t>
              </w:r>
            </w:hyperlink>
          </w:p>
          <w:p w14:paraId="5B356F16" w14:textId="77777777" w:rsidR="004D1A10" w:rsidRPr="00DD2A2B" w:rsidRDefault="004D1A10" w:rsidP="008569BD">
            <w:pPr>
              <w:pStyle w:val="TSMtxt3pt"/>
              <w:spacing w:after="0"/>
            </w:pPr>
            <w:r w:rsidRPr="00DD2A2B">
              <w:t xml:space="preserve">MindTools: Flow charts: </w:t>
            </w:r>
            <w:hyperlink r:id="rId47">
              <w:r w:rsidRPr="00DD2A2B">
                <w:rPr>
                  <w:u w:val="single"/>
                </w:rPr>
                <w:t>https://www.mindtools.com/pages/article/newTMC_97.htm</w:t>
              </w:r>
            </w:hyperlink>
          </w:p>
          <w:p w14:paraId="2BF379A8" w14:textId="77777777" w:rsidR="004D1A10" w:rsidRPr="00DD2A2B" w:rsidRDefault="004D1A10" w:rsidP="008569BD">
            <w:pPr>
              <w:pStyle w:val="TSMtxt3pt"/>
              <w:spacing w:after="0"/>
            </w:pPr>
            <w:r w:rsidRPr="00DD2A2B">
              <w:t xml:space="preserve">Learn how to make your own DIY essential oils: </w:t>
            </w:r>
            <w:hyperlink r:id="rId48">
              <w:r w:rsidRPr="00DD2A2B">
                <w:rPr>
                  <w:u w:val="single"/>
                </w:rPr>
                <w:t>https://www.diynatural.com/diy-essential-oils/</w:t>
              </w:r>
            </w:hyperlink>
          </w:p>
          <w:p w14:paraId="044AC9EC" w14:textId="78D7CCE6" w:rsidR="00163718" w:rsidRPr="00DD2A2B" w:rsidRDefault="004D1A10" w:rsidP="00472490">
            <w:pPr>
              <w:pStyle w:val="TSMtxt3pt"/>
            </w:pPr>
            <w:r w:rsidRPr="00DD2A2B">
              <w:t xml:space="preserve">Leaf TV: How to make an essential oil distiller from kitchen equipment: </w:t>
            </w:r>
            <w:hyperlink r:id="rId49">
              <w:r w:rsidRPr="00DD2A2B">
                <w:rPr>
                  <w:u w:val="single"/>
                </w:rPr>
                <w:t>https://www.leaf.tv/articles/how-to-make-an-essential-oil-distiller-from-kitchen-equipment/</w:t>
              </w:r>
            </w:hyperlink>
          </w:p>
        </w:tc>
      </w:tr>
    </w:tbl>
    <w:p w14:paraId="28CF3712" w14:textId="695A829F" w:rsidR="00A57149" w:rsidRPr="00DD2A2B" w:rsidRDefault="00A57149" w:rsidP="00842AB6">
      <w:pPr>
        <w:pStyle w:val="TSMtxt3pt"/>
        <w:spacing w:before="0" w:after="0"/>
      </w:pPr>
    </w:p>
    <w:p w14:paraId="5830DFDD" w14:textId="77777777" w:rsidR="00E91D63" w:rsidRDefault="00E91D63" w:rsidP="00842AB6">
      <w:pPr>
        <w:pStyle w:val="TSMtxt3pt"/>
        <w:spacing w:before="0" w:after="0"/>
        <w:sectPr w:rsidR="00E91D63" w:rsidSect="00E91D63">
          <w:type w:val="continuous"/>
          <w:pgSz w:w="11900" w:h="16840" w:code="9"/>
          <w:pgMar w:top="851" w:right="851" w:bottom="567" w:left="851" w:header="567" w:footer="284" w:gutter="0"/>
          <w:cols w:space="708"/>
          <w:formProt w:val="0"/>
        </w:sectPr>
      </w:pPr>
    </w:p>
    <w:p w14:paraId="50520F2A" w14:textId="00E7D05B" w:rsidR="00DD2A2B" w:rsidRPr="00DD2A2B" w:rsidRDefault="00DD2A2B" w:rsidP="00842AB6">
      <w:pPr>
        <w:pStyle w:val="TSMtxt3pt"/>
        <w:spacing w:before="0" w:after="0"/>
      </w:pPr>
    </w:p>
    <w:sectPr w:rsidR="00DD2A2B" w:rsidRPr="00DD2A2B" w:rsidSect="00E91D63">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C4E62" w14:textId="77777777" w:rsidR="00946048" w:rsidRDefault="00946048" w:rsidP="00AC20AC">
      <w:r>
        <w:separator/>
      </w:r>
    </w:p>
  </w:endnote>
  <w:endnote w:type="continuationSeparator" w:id="0">
    <w:p w14:paraId="6EF71FF8" w14:textId="77777777" w:rsidR="00946048" w:rsidRDefault="0094604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4141B4C7" w14:textId="77777777" w:rsidTr="00B65EC9">
      <w:tc>
        <w:tcPr>
          <w:tcW w:w="4797" w:type="pct"/>
        </w:tcPr>
        <w:p w14:paraId="64CC4BDF" w14:textId="5A1F382F"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B42F34" w:rsidRPr="00B42F34">
            <w:rPr>
              <w:rFonts w:cs="Source Sans Pro"/>
              <w:b/>
              <w:bCs/>
              <w:color w:val="231F20"/>
              <w:sz w:val="12"/>
              <w:szCs w:val="14"/>
            </w:rPr>
            <w:t>MAKING SCENTS</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w:t>
          </w:r>
          <w:r w:rsidR="0094318F">
            <w:rPr>
              <w:rFonts w:cs="Source Sans Pro"/>
              <w:color w:val="231F20"/>
              <w:sz w:val="12"/>
              <w:szCs w:val="14"/>
            </w:rPr>
            <w:t>20</w:t>
          </w:r>
        </w:p>
        <w:p w14:paraId="0C8791DE"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7F39BAF"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67A85E97"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52696">
            <w:rPr>
              <w:b/>
              <w:noProof/>
              <w:sz w:val="16"/>
            </w:rPr>
            <w:t>4</w:t>
          </w:r>
          <w:r w:rsidRPr="00270DA4">
            <w:rPr>
              <w:b/>
              <w:sz w:val="16"/>
            </w:rPr>
            <w:fldChar w:fldCharType="end"/>
          </w:r>
        </w:p>
      </w:tc>
    </w:tr>
  </w:tbl>
  <w:p w14:paraId="10C0FBAE"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133C54" w:rsidRPr="00375E5B" w14:paraId="01164C27" w14:textId="77777777" w:rsidTr="00D30952">
      <w:tc>
        <w:tcPr>
          <w:tcW w:w="4797" w:type="pct"/>
        </w:tcPr>
        <w:p w14:paraId="1BD38B01" w14:textId="66F2C715"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B42F34" w:rsidRPr="00B42F34">
            <w:rPr>
              <w:rFonts w:cs="Source Sans Pro"/>
              <w:b/>
              <w:bCs/>
              <w:color w:val="231F20"/>
              <w:sz w:val="12"/>
              <w:szCs w:val="14"/>
            </w:rPr>
            <w:t>MAKING SCENTS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sidR="0094318F">
            <w:rPr>
              <w:rFonts w:cs="Source Sans Pro"/>
              <w:color w:val="231F20"/>
              <w:sz w:val="12"/>
              <w:szCs w:val="14"/>
            </w:rPr>
            <w:t>20</w:t>
          </w:r>
        </w:p>
        <w:p w14:paraId="1D88577E"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291441C"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69EE96A6"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52696">
            <w:rPr>
              <w:b/>
              <w:noProof/>
              <w:sz w:val="16"/>
            </w:rPr>
            <w:t>5</w:t>
          </w:r>
          <w:r w:rsidRPr="00270DA4">
            <w:rPr>
              <w:b/>
              <w:sz w:val="16"/>
            </w:rPr>
            <w:fldChar w:fldCharType="end"/>
          </w:r>
        </w:p>
      </w:tc>
    </w:tr>
  </w:tbl>
  <w:p w14:paraId="4F743295"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50861BC9" wp14:editId="0A09E1F1">
              <wp:simplePos x="0" y="0"/>
              <wp:positionH relativeFrom="column">
                <wp:posOffset>-102235</wp:posOffset>
              </wp:positionH>
              <wp:positionV relativeFrom="paragraph">
                <wp:posOffset>-316547</wp:posOffset>
              </wp:positionV>
              <wp:extent cx="2424113" cy="285750"/>
              <wp:effectExtent l="0" t="0" r="14605" b="19050"/>
              <wp:wrapNone/>
              <wp:docPr id="15" name="Text Box 15"/>
              <wp:cNvGraphicFramePr/>
              <a:graphic xmlns:a="http://schemas.openxmlformats.org/drawingml/2006/main">
                <a:graphicData uri="http://schemas.microsoft.com/office/word/2010/wordprocessingShape">
                  <wps:wsp>
                    <wps:cNvSpPr txBox="1"/>
                    <wps:spPr>
                      <a:xfrm>
                        <a:off x="0" y="0"/>
                        <a:ext cx="2424113"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D5FD21" w14:textId="77777777" w:rsidR="00CA195A" w:rsidRDefault="006F6E20" w:rsidP="006C3970">
                          <w:pPr>
                            <w:spacing w:before="0" w:line="240" w:lineRule="auto"/>
                            <w:rPr>
                              <w:sz w:val="10"/>
                            </w:rPr>
                          </w:pPr>
                          <w:r>
                            <w:rPr>
                              <w:sz w:val="10"/>
                            </w:rPr>
                            <w:t xml:space="preserve">The above pages: </w:t>
                          </w:r>
                        </w:p>
                        <w:p w14:paraId="7A6E5877" w14:textId="52E080FB" w:rsidR="006C3970" w:rsidRPr="006C3970" w:rsidRDefault="00B52696" w:rsidP="006C3970">
                          <w:pPr>
                            <w:spacing w:before="0" w:line="240" w:lineRule="auto"/>
                            <w:rPr>
                              <w:sz w:val="8"/>
                              <w:szCs w:val="12"/>
                            </w:rPr>
                          </w:pPr>
                          <w:r>
                            <w:rPr>
                              <w:sz w:val="10"/>
                            </w:rPr>
                            <w:t>Text copyright © Crown. Photos page 26 copyright © Laura Goodall/MBIE; photo page 31 copyright ©</w:t>
                          </w:r>
                          <w:r w:rsidR="00416B8C" w:rsidRPr="006C3970">
                            <w:rPr>
                              <w:sz w:val="10"/>
                            </w:rPr>
                            <w:t xml:space="preserve"> </w:t>
                          </w:r>
                          <w:r>
                            <w:rPr>
                              <w:sz w:val="10"/>
                            </w:rPr>
                            <w:t>Sue Fergus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61BC9" id="_x0000_t202" coordsize="21600,21600" o:spt="202" path="m,l,21600r21600,l21600,xe">
              <v:stroke joinstyle="miter"/>
              <v:path gradientshapeok="t" o:connecttype="rect"/>
            </v:shapetype>
            <v:shape id="Text Box 15" o:spid="_x0000_s1035" type="#_x0000_t202" style="position:absolute;margin-left:-8.05pt;margin-top:-24.9pt;width:190.9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" fillcolor="white [3201]" strokecolor="white [3212]" strokeweight=".5pt">
              <v:textbox inset=",,,0">
                <w:txbxContent>
                  <w:p w14:paraId="5AD5FD21" w14:textId="77777777" w:rsidR="00CA195A" w:rsidRDefault="006F6E20" w:rsidP="006C3970">
                    <w:pPr>
                      <w:spacing w:before="0" w:line="240" w:lineRule="auto"/>
                      <w:rPr>
                        <w:sz w:val="10"/>
                      </w:rPr>
                    </w:pPr>
                    <w:r>
                      <w:rPr>
                        <w:sz w:val="10"/>
                      </w:rPr>
                      <w:t xml:space="preserve">The above pages: </w:t>
                    </w:r>
                  </w:p>
                  <w:p w14:paraId="7A6E5877" w14:textId="52E080FB" w:rsidR="006C3970" w:rsidRPr="006C3970" w:rsidRDefault="00B52696" w:rsidP="006C3970">
                    <w:pPr>
                      <w:spacing w:before="0" w:line="240" w:lineRule="auto"/>
                      <w:rPr>
                        <w:sz w:val="8"/>
                        <w:szCs w:val="12"/>
                      </w:rPr>
                    </w:pPr>
                    <w:r>
                      <w:rPr>
                        <w:sz w:val="10"/>
                      </w:rPr>
                      <w:t>Text copyright © Crown. Photos page 26 copyright © Laura Goodall/MBIE; photo page 31 copyright ©</w:t>
                    </w:r>
                    <w:r w:rsidR="00416B8C" w:rsidRPr="006C3970">
                      <w:rPr>
                        <w:sz w:val="10"/>
                      </w:rPr>
                      <w:t xml:space="preserve"> </w:t>
                    </w:r>
                    <w:r>
                      <w:rPr>
                        <w:sz w:val="10"/>
                      </w:rPr>
                      <w:t>Sue Fergus</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E321D9" w:rsidRPr="00375E5B" w14:paraId="0B16051C" w14:textId="77777777" w:rsidTr="00D30952">
      <w:tc>
        <w:tcPr>
          <w:tcW w:w="4797" w:type="pct"/>
        </w:tcPr>
        <w:p w14:paraId="2A8FEDED" w14:textId="5D2EAE49" w:rsidR="00E321D9" w:rsidRDefault="00E321D9" w:rsidP="00151E55">
          <w:pPr>
            <w:spacing w:line="240" w:lineRule="auto"/>
            <w:jc w:val="right"/>
            <w:rPr>
              <w:sz w:val="12"/>
              <w:szCs w:val="12"/>
              <w:lang w:val="en-AU"/>
            </w:rPr>
          </w:pPr>
          <w:r w:rsidRPr="00280AD0">
            <w:rPr>
              <w:rFonts w:cs="Source Sans Pro"/>
              <w:color w:val="231F20"/>
              <w:sz w:val="12"/>
              <w:szCs w:val="14"/>
            </w:rPr>
            <w:t>TEACHER SUPPORT MATERIAL FOR “</w:t>
          </w:r>
          <w:r w:rsidR="00B42F34" w:rsidRPr="00B42F34">
            <w:rPr>
              <w:rFonts w:cs="Source Sans Pro"/>
              <w:b/>
              <w:bCs/>
              <w:color w:val="231F20"/>
              <w:sz w:val="12"/>
              <w:szCs w:val="14"/>
            </w:rPr>
            <w:t>MAKING SCENTS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sidR="0094318F">
            <w:rPr>
              <w:rFonts w:cs="Source Sans Pro"/>
              <w:color w:val="231F20"/>
              <w:sz w:val="12"/>
              <w:szCs w:val="14"/>
            </w:rPr>
            <w:t>20</w:t>
          </w:r>
        </w:p>
        <w:p w14:paraId="6EA773A3" w14:textId="77777777" w:rsidR="00E321D9" w:rsidRDefault="00E321D9"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90C2C8D" w14:textId="77777777" w:rsidR="00E321D9" w:rsidRPr="00304834" w:rsidRDefault="00E321D9"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5315EC45" w14:textId="77777777" w:rsidR="00E321D9" w:rsidRPr="00270DA4" w:rsidRDefault="00E321D9"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52696">
            <w:rPr>
              <w:b/>
              <w:noProof/>
              <w:sz w:val="16"/>
            </w:rPr>
            <w:t>6</w:t>
          </w:r>
          <w:r w:rsidRPr="00270DA4">
            <w:rPr>
              <w:b/>
              <w:sz w:val="16"/>
            </w:rPr>
            <w:fldChar w:fldCharType="end"/>
          </w:r>
        </w:p>
      </w:tc>
    </w:tr>
  </w:tbl>
  <w:p w14:paraId="66CEC82E" w14:textId="77777777" w:rsidR="00E321D9" w:rsidRPr="00624FAA" w:rsidRDefault="00E321D9"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CAFC9" w14:textId="77777777" w:rsidR="00B06CA4" w:rsidRPr="00F53BA6" w:rsidRDefault="00B06CA4" w:rsidP="00B06CA4">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E6511B">
      <w:rPr>
        <w:rFonts w:ascii="Arial" w:hAnsi="Arial" w:cs="Arial"/>
      </w:rPr>
      <w:t>978-1-77663-532-0</w:t>
    </w:r>
    <w:r w:rsidRPr="00F53BA6">
      <w:rPr>
        <w:rFonts w:ascii="Arial" w:hAnsi="Arial" w:cs="Arial"/>
      </w:rPr>
      <w:t xml:space="preserve"> (WORD) ISBN </w:t>
    </w:r>
    <w:r w:rsidRPr="003330F8">
      <w:rPr>
        <w:rFonts w:ascii="Arial" w:hAnsi="Arial" w:cs="Arial"/>
      </w:rPr>
      <w:t>978-1-77663-533-7</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B06CA4" w:rsidRPr="00375E5B" w14:paraId="47B6839F" w14:textId="77777777" w:rsidTr="00E22DF9">
      <w:tc>
        <w:tcPr>
          <w:tcW w:w="1342" w:type="pct"/>
          <w:tcBorders>
            <w:top w:val="nil"/>
            <w:right w:val="nil"/>
          </w:tcBorders>
        </w:tcPr>
        <w:p w14:paraId="6CA089AF" w14:textId="77777777" w:rsidR="00B06CA4" w:rsidRDefault="00B06CA4" w:rsidP="00B06CA4">
          <w:pPr>
            <w:tabs>
              <w:tab w:val="right" w:pos="9808"/>
            </w:tabs>
            <w:spacing w:before="0" w:line="240" w:lineRule="auto"/>
            <w:jc w:val="right"/>
            <w:rPr>
              <w:sz w:val="12"/>
              <w:szCs w:val="12"/>
              <w:lang w:val="en-AU"/>
            </w:rPr>
          </w:pPr>
        </w:p>
        <w:p w14:paraId="65CEEC58" w14:textId="77777777" w:rsidR="00B06CA4" w:rsidRPr="00304834" w:rsidRDefault="00B06CA4" w:rsidP="00B06CA4">
          <w:pPr>
            <w:tabs>
              <w:tab w:val="left" w:pos="3261"/>
              <w:tab w:val="right" w:pos="9808"/>
            </w:tabs>
            <w:spacing w:before="0" w:line="240" w:lineRule="auto"/>
            <w:rPr>
              <w:sz w:val="12"/>
              <w:szCs w:val="12"/>
              <w:lang w:val="en-AU"/>
            </w:rPr>
          </w:pPr>
        </w:p>
      </w:tc>
      <w:tc>
        <w:tcPr>
          <w:tcW w:w="3455" w:type="pct"/>
          <w:tcBorders>
            <w:left w:val="nil"/>
          </w:tcBorders>
        </w:tcPr>
        <w:p w14:paraId="4E4DC9DA" w14:textId="77777777" w:rsidR="00B06CA4" w:rsidRPr="00F53BA6" w:rsidRDefault="00B06CA4" w:rsidP="00B06CA4">
          <w:pPr>
            <w:spacing w:line="240" w:lineRule="auto"/>
            <w:ind w:left="9808" w:hanging="9808"/>
            <w:jc w:val="right"/>
            <w:rPr>
              <w:sz w:val="12"/>
              <w:szCs w:val="12"/>
              <w:lang w:val="en-AU"/>
            </w:rPr>
          </w:pPr>
          <w:r w:rsidRPr="00F53BA6">
            <w:rPr>
              <w:rFonts w:cs="Source Sans Pro"/>
              <w:color w:val="231F20"/>
              <w:sz w:val="12"/>
              <w:szCs w:val="12"/>
            </w:rPr>
            <w:t>TEACHER SUPPORT MATERIAL FOR “</w:t>
          </w:r>
          <w:r w:rsidRPr="00B42F34">
            <w:rPr>
              <w:rFonts w:cs="Source Sans Pro"/>
              <w:b/>
              <w:bCs/>
              <w:color w:val="231F20"/>
              <w:sz w:val="12"/>
              <w:szCs w:val="14"/>
            </w:rPr>
            <w:t>MAKING SCENTS</w:t>
          </w:r>
          <w:r w:rsidRPr="00F53BA6">
            <w:rPr>
              <w:rFonts w:cs="Source Sans Pro"/>
              <w:color w:val="231F20"/>
              <w:sz w:val="12"/>
              <w:szCs w:val="12"/>
            </w:rPr>
            <w:t>” CONNECTED, LEVEL 2, 20</w:t>
          </w:r>
          <w:r>
            <w:rPr>
              <w:rFonts w:cs="Source Sans Pro"/>
              <w:color w:val="231F20"/>
              <w:sz w:val="12"/>
              <w:szCs w:val="12"/>
            </w:rPr>
            <w:t>20</w:t>
          </w:r>
        </w:p>
        <w:p w14:paraId="1945A0E4" w14:textId="77777777" w:rsidR="00B06CA4" w:rsidRPr="00F53BA6" w:rsidRDefault="00B06CA4" w:rsidP="00B06CA4">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F3A0580" w14:textId="77777777" w:rsidR="00B06CA4" w:rsidRPr="00304834" w:rsidRDefault="00B06CA4" w:rsidP="00B06CA4">
          <w:pPr>
            <w:spacing w:before="0" w:line="240" w:lineRule="auto"/>
            <w:ind w:left="9808" w:hanging="9497"/>
            <w:jc w:val="right"/>
            <w:rPr>
              <w:sz w:val="12"/>
              <w:szCs w:val="12"/>
              <w:lang w:val="en-AU"/>
            </w:rPr>
          </w:pPr>
          <w:r w:rsidRPr="001D7607">
            <w:rPr>
              <w:sz w:val="10"/>
              <w:szCs w:val="12"/>
              <w:lang w:val="en-AU"/>
            </w:rPr>
            <w:t>COPYRIGHT © CROWN 20</w:t>
          </w:r>
          <w:r>
            <w:rPr>
              <w:sz w:val="10"/>
              <w:szCs w:val="12"/>
              <w:lang w:val="en-AU"/>
            </w:rPr>
            <w:t>20</w:t>
          </w:r>
        </w:p>
      </w:tc>
      <w:tc>
        <w:tcPr>
          <w:tcW w:w="203" w:type="pct"/>
        </w:tcPr>
        <w:p w14:paraId="0FF1BB99" w14:textId="77777777" w:rsidR="00B06CA4" w:rsidRPr="00270DA4" w:rsidRDefault="00B06CA4" w:rsidP="00B06CA4">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52696">
            <w:rPr>
              <w:b/>
              <w:noProof/>
              <w:sz w:val="16"/>
            </w:rPr>
            <w:t>7</w:t>
          </w:r>
          <w:r w:rsidRPr="00270DA4">
            <w:rPr>
              <w:b/>
              <w:sz w:val="16"/>
            </w:rPr>
            <w:fldChar w:fldCharType="end"/>
          </w:r>
        </w:p>
      </w:tc>
    </w:tr>
  </w:tbl>
  <w:p w14:paraId="3FE43697" w14:textId="77777777" w:rsidR="00B06CA4" w:rsidRPr="00624FAA" w:rsidRDefault="00B06CA4" w:rsidP="00B06CA4">
    <w:pPr>
      <w:pStyle w:val="Footer"/>
      <w:rPr>
        <w:sz w:val="10"/>
      </w:rPr>
    </w:pPr>
    <w:r>
      <w:rPr>
        <w:rFonts w:cs="Source Sans Pro"/>
        <w:noProof/>
        <w:color w:val="231F20"/>
        <w:sz w:val="12"/>
        <w:szCs w:val="14"/>
        <w:lang w:eastAsia="en-NZ"/>
      </w:rPr>
      <w:drawing>
        <wp:anchor distT="0" distB="0" distL="114300" distR="114300" simplePos="0" relativeHeight="251667456" behindDoc="0" locked="0" layoutInCell="1" allowOverlap="1" wp14:anchorId="310F11CD" wp14:editId="2A2AC23C">
          <wp:simplePos x="0" y="0"/>
          <wp:positionH relativeFrom="column">
            <wp:posOffset>46355</wp:posOffset>
          </wp:positionH>
          <wp:positionV relativeFrom="paragraph">
            <wp:posOffset>-696595</wp:posOffset>
          </wp:positionV>
          <wp:extent cx="1281430" cy="674370"/>
          <wp:effectExtent l="0" t="0" r="0" b="0"/>
          <wp:wrapNone/>
          <wp:docPr id="26" name="Picture 26"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3D090" w14:textId="77777777" w:rsidR="00946048" w:rsidRDefault="00946048" w:rsidP="00AC20AC">
      <w:r>
        <w:separator/>
      </w:r>
    </w:p>
  </w:footnote>
  <w:footnote w:type="continuationSeparator" w:id="0">
    <w:p w14:paraId="276FFB6E" w14:textId="77777777" w:rsidR="00946048" w:rsidRDefault="00946048"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25166"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2D5421E6"/>
    <w:multiLevelType w:val="hybridMultilevel"/>
    <w:tmpl w:val="877ACD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473B5"/>
    <w:multiLevelType w:val="hybridMultilevel"/>
    <w:tmpl w:val="02003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7"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4"/>
  </w:num>
  <w:num w:numId="23">
    <w:abstractNumId w:val="25"/>
  </w:num>
  <w:num w:numId="24">
    <w:abstractNumId w:val="20"/>
  </w:num>
  <w:num w:numId="25">
    <w:abstractNumId w:val="14"/>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7"/>
  </w:num>
  <w:num w:numId="31">
    <w:abstractNumId w:val="2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AA3"/>
    <w:rsid w:val="000008B1"/>
    <w:rsid w:val="0000093D"/>
    <w:rsid w:val="00001B4C"/>
    <w:rsid w:val="00001C67"/>
    <w:rsid w:val="000038C7"/>
    <w:rsid w:val="00004880"/>
    <w:rsid w:val="00004926"/>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5B9"/>
    <w:rsid w:val="00047C61"/>
    <w:rsid w:val="00051137"/>
    <w:rsid w:val="000522F5"/>
    <w:rsid w:val="0005292F"/>
    <w:rsid w:val="00052F83"/>
    <w:rsid w:val="000532EF"/>
    <w:rsid w:val="0005391D"/>
    <w:rsid w:val="000539E4"/>
    <w:rsid w:val="000540E6"/>
    <w:rsid w:val="00056A88"/>
    <w:rsid w:val="0005700A"/>
    <w:rsid w:val="000605B8"/>
    <w:rsid w:val="000609DF"/>
    <w:rsid w:val="00061D2A"/>
    <w:rsid w:val="00061D2F"/>
    <w:rsid w:val="00062AEF"/>
    <w:rsid w:val="00062E76"/>
    <w:rsid w:val="00063E79"/>
    <w:rsid w:val="00063F17"/>
    <w:rsid w:val="000671F2"/>
    <w:rsid w:val="00067E37"/>
    <w:rsid w:val="00071656"/>
    <w:rsid w:val="000744D5"/>
    <w:rsid w:val="00074934"/>
    <w:rsid w:val="00075649"/>
    <w:rsid w:val="0007732C"/>
    <w:rsid w:val="00077B5A"/>
    <w:rsid w:val="0008069C"/>
    <w:rsid w:val="00082FB3"/>
    <w:rsid w:val="00083F04"/>
    <w:rsid w:val="00084418"/>
    <w:rsid w:val="000846DE"/>
    <w:rsid w:val="00091E45"/>
    <w:rsid w:val="00092814"/>
    <w:rsid w:val="00093AA5"/>
    <w:rsid w:val="000949D0"/>
    <w:rsid w:val="00097C09"/>
    <w:rsid w:val="000A09A6"/>
    <w:rsid w:val="000A0C8F"/>
    <w:rsid w:val="000A0EE1"/>
    <w:rsid w:val="000A4E98"/>
    <w:rsid w:val="000A522B"/>
    <w:rsid w:val="000A5E2D"/>
    <w:rsid w:val="000A6714"/>
    <w:rsid w:val="000A6A81"/>
    <w:rsid w:val="000A7B14"/>
    <w:rsid w:val="000B2EE6"/>
    <w:rsid w:val="000B3CBD"/>
    <w:rsid w:val="000B4AB8"/>
    <w:rsid w:val="000B4CC8"/>
    <w:rsid w:val="000B6DC4"/>
    <w:rsid w:val="000B792D"/>
    <w:rsid w:val="000B7E38"/>
    <w:rsid w:val="000C139B"/>
    <w:rsid w:val="000C2651"/>
    <w:rsid w:val="000C3AAB"/>
    <w:rsid w:val="000C424A"/>
    <w:rsid w:val="000C4AD5"/>
    <w:rsid w:val="000C71BF"/>
    <w:rsid w:val="000D0D21"/>
    <w:rsid w:val="000D2B4C"/>
    <w:rsid w:val="000D2D62"/>
    <w:rsid w:val="000D4180"/>
    <w:rsid w:val="000D4726"/>
    <w:rsid w:val="000D581D"/>
    <w:rsid w:val="000D5B3D"/>
    <w:rsid w:val="000D5C60"/>
    <w:rsid w:val="000D6458"/>
    <w:rsid w:val="000D6D24"/>
    <w:rsid w:val="000D76C4"/>
    <w:rsid w:val="000E0A59"/>
    <w:rsid w:val="000E1C33"/>
    <w:rsid w:val="000E2DEF"/>
    <w:rsid w:val="000E3D67"/>
    <w:rsid w:val="000E4B90"/>
    <w:rsid w:val="000E4B9C"/>
    <w:rsid w:val="000E7456"/>
    <w:rsid w:val="000E7EE4"/>
    <w:rsid w:val="000F18EE"/>
    <w:rsid w:val="000F227B"/>
    <w:rsid w:val="000F262A"/>
    <w:rsid w:val="000F264D"/>
    <w:rsid w:val="000F3C39"/>
    <w:rsid w:val="000F3DC2"/>
    <w:rsid w:val="000F60F9"/>
    <w:rsid w:val="000F62DF"/>
    <w:rsid w:val="000F6888"/>
    <w:rsid w:val="000F7399"/>
    <w:rsid w:val="001026B7"/>
    <w:rsid w:val="0010316E"/>
    <w:rsid w:val="00104807"/>
    <w:rsid w:val="0010547C"/>
    <w:rsid w:val="001056A8"/>
    <w:rsid w:val="001066DE"/>
    <w:rsid w:val="00107284"/>
    <w:rsid w:val="00107A97"/>
    <w:rsid w:val="001114E1"/>
    <w:rsid w:val="001125D9"/>
    <w:rsid w:val="00112D3F"/>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37405"/>
    <w:rsid w:val="00140D67"/>
    <w:rsid w:val="001414B8"/>
    <w:rsid w:val="00142D9C"/>
    <w:rsid w:val="001458A7"/>
    <w:rsid w:val="0014615A"/>
    <w:rsid w:val="00146971"/>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3718"/>
    <w:rsid w:val="00165F8E"/>
    <w:rsid w:val="001700F5"/>
    <w:rsid w:val="001705CF"/>
    <w:rsid w:val="00170E4D"/>
    <w:rsid w:val="001713E6"/>
    <w:rsid w:val="00171686"/>
    <w:rsid w:val="00171989"/>
    <w:rsid w:val="00171EB1"/>
    <w:rsid w:val="0017233E"/>
    <w:rsid w:val="00173D7E"/>
    <w:rsid w:val="0018089E"/>
    <w:rsid w:val="001812AC"/>
    <w:rsid w:val="00181DEE"/>
    <w:rsid w:val="00182DE8"/>
    <w:rsid w:val="00183B82"/>
    <w:rsid w:val="001856EE"/>
    <w:rsid w:val="00185765"/>
    <w:rsid w:val="00185886"/>
    <w:rsid w:val="00185BB6"/>
    <w:rsid w:val="00185F4C"/>
    <w:rsid w:val="001874B3"/>
    <w:rsid w:val="001903B5"/>
    <w:rsid w:val="0019196A"/>
    <w:rsid w:val="00191E61"/>
    <w:rsid w:val="00196C14"/>
    <w:rsid w:val="001978EC"/>
    <w:rsid w:val="001A11DC"/>
    <w:rsid w:val="001A2A0B"/>
    <w:rsid w:val="001A2F92"/>
    <w:rsid w:val="001A343A"/>
    <w:rsid w:val="001A5684"/>
    <w:rsid w:val="001A619C"/>
    <w:rsid w:val="001B0645"/>
    <w:rsid w:val="001B0A6F"/>
    <w:rsid w:val="001B1820"/>
    <w:rsid w:val="001B2E2C"/>
    <w:rsid w:val="001B2E3E"/>
    <w:rsid w:val="001B309E"/>
    <w:rsid w:val="001B72E4"/>
    <w:rsid w:val="001C14A9"/>
    <w:rsid w:val="001C4336"/>
    <w:rsid w:val="001C6012"/>
    <w:rsid w:val="001C656C"/>
    <w:rsid w:val="001C6A59"/>
    <w:rsid w:val="001C7253"/>
    <w:rsid w:val="001D0421"/>
    <w:rsid w:val="001D1BBC"/>
    <w:rsid w:val="001D2355"/>
    <w:rsid w:val="001D280D"/>
    <w:rsid w:val="001D36EC"/>
    <w:rsid w:val="001D515F"/>
    <w:rsid w:val="001D5934"/>
    <w:rsid w:val="001D6F60"/>
    <w:rsid w:val="001D7607"/>
    <w:rsid w:val="001D7E64"/>
    <w:rsid w:val="001E14B4"/>
    <w:rsid w:val="001E1E9C"/>
    <w:rsid w:val="001E3610"/>
    <w:rsid w:val="001E3D52"/>
    <w:rsid w:val="001E41C9"/>
    <w:rsid w:val="001E43F4"/>
    <w:rsid w:val="001E4691"/>
    <w:rsid w:val="001F0099"/>
    <w:rsid w:val="001F0CE4"/>
    <w:rsid w:val="001F1EB7"/>
    <w:rsid w:val="00201362"/>
    <w:rsid w:val="00201608"/>
    <w:rsid w:val="00201958"/>
    <w:rsid w:val="00203DF5"/>
    <w:rsid w:val="00204277"/>
    <w:rsid w:val="0020436D"/>
    <w:rsid w:val="00205911"/>
    <w:rsid w:val="00206886"/>
    <w:rsid w:val="00207995"/>
    <w:rsid w:val="00210147"/>
    <w:rsid w:val="00211324"/>
    <w:rsid w:val="00211412"/>
    <w:rsid w:val="0021152E"/>
    <w:rsid w:val="00212A1D"/>
    <w:rsid w:val="0021430E"/>
    <w:rsid w:val="00215ADE"/>
    <w:rsid w:val="00216D8A"/>
    <w:rsid w:val="00217A9A"/>
    <w:rsid w:val="00220C93"/>
    <w:rsid w:val="00220DFD"/>
    <w:rsid w:val="00222C0B"/>
    <w:rsid w:val="00223B16"/>
    <w:rsid w:val="002243DB"/>
    <w:rsid w:val="00227A7A"/>
    <w:rsid w:val="00230281"/>
    <w:rsid w:val="002312DA"/>
    <w:rsid w:val="0023280C"/>
    <w:rsid w:val="00233D2B"/>
    <w:rsid w:val="00234EE9"/>
    <w:rsid w:val="00235ADA"/>
    <w:rsid w:val="002447CC"/>
    <w:rsid w:val="00244BB2"/>
    <w:rsid w:val="002459EF"/>
    <w:rsid w:val="002465A3"/>
    <w:rsid w:val="00246B2E"/>
    <w:rsid w:val="00247915"/>
    <w:rsid w:val="0024799A"/>
    <w:rsid w:val="00250540"/>
    <w:rsid w:val="002546DB"/>
    <w:rsid w:val="00254B8C"/>
    <w:rsid w:val="002563E3"/>
    <w:rsid w:val="00257161"/>
    <w:rsid w:val="00261C96"/>
    <w:rsid w:val="002623EE"/>
    <w:rsid w:val="00263F87"/>
    <w:rsid w:val="00264980"/>
    <w:rsid w:val="00264D9E"/>
    <w:rsid w:val="0026554C"/>
    <w:rsid w:val="002664AD"/>
    <w:rsid w:val="002666EC"/>
    <w:rsid w:val="00267B0A"/>
    <w:rsid w:val="00270DA4"/>
    <w:rsid w:val="00271077"/>
    <w:rsid w:val="00271A30"/>
    <w:rsid w:val="002729C1"/>
    <w:rsid w:val="00273137"/>
    <w:rsid w:val="00273F79"/>
    <w:rsid w:val="00276682"/>
    <w:rsid w:val="00276996"/>
    <w:rsid w:val="00280AD0"/>
    <w:rsid w:val="00282529"/>
    <w:rsid w:val="00282611"/>
    <w:rsid w:val="00282D81"/>
    <w:rsid w:val="00282E06"/>
    <w:rsid w:val="002838AD"/>
    <w:rsid w:val="0028392F"/>
    <w:rsid w:val="00283C9A"/>
    <w:rsid w:val="002922CB"/>
    <w:rsid w:val="00293907"/>
    <w:rsid w:val="00294C7D"/>
    <w:rsid w:val="00295777"/>
    <w:rsid w:val="002A0A90"/>
    <w:rsid w:val="002A29F1"/>
    <w:rsid w:val="002A3CDE"/>
    <w:rsid w:val="002A7D7B"/>
    <w:rsid w:val="002B2727"/>
    <w:rsid w:val="002B3944"/>
    <w:rsid w:val="002B3E9A"/>
    <w:rsid w:val="002B48BA"/>
    <w:rsid w:val="002B6819"/>
    <w:rsid w:val="002C001D"/>
    <w:rsid w:val="002C1BCB"/>
    <w:rsid w:val="002C2ACF"/>
    <w:rsid w:val="002C33F4"/>
    <w:rsid w:val="002C3CBD"/>
    <w:rsid w:val="002C4905"/>
    <w:rsid w:val="002C4B88"/>
    <w:rsid w:val="002C52D9"/>
    <w:rsid w:val="002C6285"/>
    <w:rsid w:val="002C6984"/>
    <w:rsid w:val="002C75CE"/>
    <w:rsid w:val="002C77B0"/>
    <w:rsid w:val="002D0461"/>
    <w:rsid w:val="002D30F1"/>
    <w:rsid w:val="002D31EF"/>
    <w:rsid w:val="002D3382"/>
    <w:rsid w:val="002D57CB"/>
    <w:rsid w:val="002D65EC"/>
    <w:rsid w:val="002D6719"/>
    <w:rsid w:val="002D6A4A"/>
    <w:rsid w:val="002D7C4C"/>
    <w:rsid w:val="002D7E51"/>
    <w:rsid w:val="002E06F5"/>
    <w:rsid w:val="002E2FD5"/>
    <w:rsid w:val="002E3229"/>
    <w:rsid w:val="002E376A"/>
    <w:rsid w:val="002E406A"/>
    <w:rsid w:val="002E4A23"/>
    <w:rsid w:val="002E5758"/>
    <w:rsid w:val="002E692D"/>
    <w:rsid w:val="002E75A0"/>
    <w:rsid w:val="002E7622"/>
    <w:rsid w:val="002E7AA6"/>
    <w:rsid w:val="002F03B5"/>
    <w:rsid w:val="002F125C"/>
    <w:rsid w:val="002F1E8E"/>
    <w:rsid w:val="002F2F5E"/>
    <w:rsid w:val="002F32DE"/>
    <w:rsid w:val="002F662A"/>
    <w:rsid w:val="00302B4A"/>
    <w:rsid w:val="00303D22"/>
    <w:rsid w:val="00304834"/>
    <w:rsid w:val="003050FD"/>
    <w:rsid w:val="00305E0E"/>
    <w:rsid w:val="00307EF5"/>
    <w:rsid w:val="00311A61"/>
    <w:rsid w:val="00312763"/>
    <w:rsid w:val="00313628"/>
    <w:rsid w:val="00315D40"/>
    <w:rsid w:val="00317B4C"/>
    <w:rsid w:val="003203ED"/>
    <w:rsid w:val="00322FF0"/>
    <w:rsid w:val="003232B6"/>
    <w:rsid w:val="003233A7"/>
    <w:rsid w:val="00327095"/>
    <w:rsid w:val="00330581"/>
    <w:rsid w:val="003330F8"/>
    <w:rsid w:val="00333B0E"/>
    <w:rsid w:val="00334240"/>
    <w:rsid w:val="00336A00"/>
    <w:rsid w:val="00340EAD"/>
    <w:rsid w:val="00342F02"/>
    <w:rsid w:val="0034334E"/>
    <w:rsid w:val="00343570"/>
    <w:rsid w:val="00343C23"/>
    <w:rsid w:val="00345AC0"/>
    <w:rsid w:val="0034699D"/>
    <w:rsid w:val="00347551"/>
    <w:rsid w:val="00347DC6"/>
    <w:rsid w:val="00347EE2"/>
    <w:rsid w:val="003508B6"/>
    <w:rsid w:val="00350C68"/>
    <w:rsid w:val="00350F05"/>
    <w:rsid w:val="0035131D"/>
    <w:rsid w:val="0035312E"/>
    <w:rsid w:val="003533F2"/>
    <w:rsid w:val="00354524"/>
    <w:rsid w:val="00355CBD"/>
    <w:rsid w:val="00357EC2"/>
    <w:rsid w:val="00357EF6"/>
    <w:rsid w:val="00360DAB"/>
    <w:rsid w:val="00361B98"/>
    <w:rsid w:val="003629AF"/>
    <w:rsid w:val="00363034"/>
    <w:rsid w:val="0036377F"/>
    <w:rsid w:val="003645EE"/>
    <w:rsid w:val="003727C4"/>
    <w:rsid w:val="00373578"/>
    <w:rsid w:val="00373BEC"/>
    <w:rsid w:val="003741DD"/>
    <w:rsid w:val="00374EAD"/>
    <w:rsid w:val="00375E5B"/>
    <w:rsid w:val="00375F3B"/>
    <w:rsid w:val="00376B4B"/>
    <w:rsid w:val="0037700D"/>
    <w:rsid w:val="00377294"/>
    <w:rsid w:val="003779EC"/>
    <w:rsid w:val="003801E7"/>
    <w:rsid w:val="00380811"/>
    <w:rsid w:val="0038154D"/>
    <w:rsid w:val="00381566"/>
    <w:rsid w:val="00384E34"/>
    <w:rsid w:val="003854DE"/>
    <w:rsid w:val="00386935"/>
    <w:rsid w:val="00390DD5"/>
    <w:rsid w:val="003922DE"/>
    <w:rsid w:val="00392B3E"/>
    <w:rsid w:val="00393514"/>
    <w:rsid w:val="00394EFA"/>
    <w:rsid w:val="003950A5"/>
    <w:rsid w:val="00396D0E"/>
    <w:rsid w:val="00396D84"/>
    <w:rsid w:val="00397FB2"/>
    <w:rsid w:val="003A257C"/>
    <w:rsid w:val="003A4322"/>
    <w:rsid w:val="003A4D33"/>
    <w:rsid w:val="003A7AA9"/>
    <w:rsid w:val="003B138F"/>
    <w:rsid w:val="003B1626"/>
    <w:rsid w:val="003B1C08"/>
    <w:rsid w:val="003B2B0A"/>
    <w:rsid w:val="003B37A7"/>
    <w:rsid w:val="003B3DAE"/>
    <w:rsid w:val="003B4738"/>
    <w:rsid w:val="003B65BD"/>
    <w:rsid w:val="003B694B"/>
    <w:rsid w:val="003B7F51"/>
    <w:rsid w:val="003C151B"/>
    <w:rsid w:val="003C1582"/>
    <w:rsid w:val="003C1AE4"/>
    <w:rsid w:val="003C1D97"/>
    <w:rsid w:val="003C30F4"/>
    <w:rsid w:val="003C5498"/>
    <w:rsid w:val="003C7041"/>
    <w:rsid w:val="003D063B"/>
    <w:rsid w:val="003D07BF"/>
    <w:rsid w:val="003D13EF"/>
    <w:rsid w:val="003D4647"/>
    <w:rsid w:val="003D494C"/>
    <w:rsid w:val="003D4AA3"/>
    <w:rsid w:val="003D6D1D"/>
    <w:rsid w:val="003D6ED3"/>
    <w:rsid w:val="003D77A4"/>
    <w:rsid w:val="003E0B83"/>
    <w:rsid w:val="003E1AD4"/>
    <w:rsid w:val="003E4892"/>
    <w:rsid w:val="003E6431"/>
    <w:rsid w:val="003E6981"/>
    <w:rsid w:val="003E7459"/>
    <w:rsid w:val="003F05BF"/>
    <w:rsid w:val="003F2522"/>
    <w:rsid w:val="003F316B"/>
    <w:rsid w:val="003F3D69"/>
    <w:rsid w:val="003F789D"/>
    <w:rsid w:val="00400462"/>
    <w:rsid w:val="004034F0"/>
    <w:rsid w:val="0040426A"/>
    <w:rsid w:val="00406CD3"/>
    <w:rsid w:val="004103AC"/>
    <w:rsid w:val="004107BE"/>
    <w:rsid w:val="00410D2F"/>
    <w:rsid w:val="004122D4"/>
    <w:rsid w:val="0041311E"/>
    <w:rsid w:val="004131A3"/>
    <w:rsid w:val="00415E06"/>
    <w:rsid w:val="00415E77"/>
    <w:rsid w:val="00416358"/>
    <w:rsid w:val="00416B8C"/>
    <w:rsid w:val="00420124"/>
    <w:rsid w:val="00420687"/>
    <w:rsid w:val="004219A1"/>
    <w:rsid w:val="00422066"/>
    <w:rsid w:val="00423631"/>
    <w:rsid w:val="00424650"/>
    <w:rsid w:val="00424AD2"/>
    <w:rsid w:val="00425B8E"/>
    <w:rsid w:val="00425CC2"/>
    <w:rsid w:val="00426BAC"/>
    <w:rsid w:val="00426D96"/>
    <w:rsid w:val="00427D98"/>
    <w:rsid w:val="004370E8"/>
    <w:rsid w:val="00440808"/>
    <w:rsid w:val="00440FCC"/>
    <w:rsid w:val="004435B2"/>
    <w:rsid w:val="004439F7"/>
    <w:rsid w:val="004449D0"/>
    <w:rsid w:val="00445919"/>
    <w:rsid w:val="00445CA6"/>
    <w:rsid w:val="00446611"/>
    <w:rsid w:val="00446B29"/>
    <w:rsid w:val="00446CC9"/>
    <w:rsid w:val="00451F15"/>
    <w:rsid w:val="00452234"/>
    <w:rsid w:val="00452421"/>
    <w:rsid w:val="00452DAC"/>
    <w:rsid w:val="00453340"/>
    <w:rsid w:val="00453B82"/>
    <w:rsid w:val="00453E71"/>
    <w:rsid w:val="00454591"/>
    <w:rsid w:val="004565B7"/>
    <w:rsid w:val="00460FC5"/>
    <w:rsid w:val="00463D6C"/>
    <w:rsid w:val="00466B49"/>
    <w:rsid w:val="00466FA6"/>
    <w:rsid w:val="00467A11"/>
    <w:rsid w:val="004717C3"/>
    <w:rsid w:val="00472490"/>
    <w:rsid w:val="004728DB"/>
    <w:rsid w:val="004741C2"/>
    <w:rsid w:val="00475312"/>
    <w:rsid w:val="0047576A"/>
    <w:rsid w:val="00476267"/>
    <w:rsid w:val="0048255E"/>
    <w:rsid w:val="00485C34"/>
    <w:rsid w:val="00485F75"/>
    <w:rsid w:val="00487DB9"/>
    <w:rsid w:val="004913CC"/>
    <w:rsid w:val="004932B5"/>
    <w:rsid w:val="00495BC2"/>
    <w:rsid w:val="00497120"/>
    <w:rsid w:val="004A0382"/>
    <w:rsid w:val="004A067F"/>
    <w:rsid w:val="004A17A6"/>
    <w:rsid w:val="004A2F2E"/>
    <w:rsid w:val="004A670B"/>
    <w:rsid w:val="004A7733"/>
    <w:rsid w:val="004B0F67"/>
    <w:rsid w:val="004B1784"/>
    <w:rsid w:val="004B20DE"/>
    <w:rsid w:val="004B48F2"/>
    <w:rsid w:val="004B5894"/>
    <w:rsid w:val="004B5E64"/>
    <w:rsid w:val="004B6783"/>
    <w:rsid w:val="004B695B"/>
    <w:rsid w:val="004B7901"/>
    <w:rsid w:val="004B7ED0"/>
    <w:rsid w:val="004C132A"/>
    <w:rsid w:val="004C192A"/>
    <w:rsid w:val="004C1D5E"/>
    <w:rsid w:val="004C4142"/>
    <w:rsid w:val="004C43B6"/>
    <w:rsid w:val="004C5E35"/>
    <w:rsid w:val="004D1A10"/>
    <w:rsid w:val="004D2A9D"/>
    <w:rsid w:val="004D301A"/>
    <w:rsid w:val="004D3B8B"/>
    <w:rsid w:val="004D3C02"/>
    <w:rsid w:val="004D538D"/>
    <w:rsid w:val="004D5E62"/>
    <w:rsid w:val="004D6503"/>
    <w:rsid w:val="004E2953"/>
    <w:rsid w:val="004E3443"/>
    <w:rsid w:val="004E3513"/>
    <w:rsid w:val="004E3685"/>
    <w:rsid w:val="004E4A96"/>
    <w:rsid w:val="004E7162"/>
    <w:rsid w:val="004E795F"/>
    <w:rsid w:val="004F134B"/>
    <w:rsid w:val="004F2E67"/>
    <w:rsid w:val="004F483F"/>
    <w:rsid w:val="004F4F1C"/>
    <w:rsid w:val="004F7414"/>
    <w:rsid w:val="00500086"/>
    <w:rsid w:val="00503764"/>
    <w:rsid w:val="0050641D"/>
    <w:rsid w:val="00506852"/>
    <w:rsid w:val="0051044D"/>
    <w:rsid w:val="00510D9B"/>
    <w:rsid w:val="00510F9E"/>
    <w:rsid w:val="00511219"/>
    <w:rsid w:val="00512527"/>
    <w:rsid w:val="005136D1"/>
    <w:rsid w:val="00514720"/>
    <w:rsid w:val="00515D36"/>
    <w:rsid w:val="00515E8B"/>
    <w:rsid w:val="00515FFE"/>
    <w:rsid w:val="005166E1"/>
    <w:rsid w:val="00517122"/>
    <w:rsid w:val="005204A4"/>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11"/>
    <w:rsid w:val="00554975"/>
    <w:rsid w:val="00554C33"/>
    <w:rsid w:val="00556DC9"/>
    <w:rsid w:val="00556F6C"/>
    <w:rsid w:val="00557B64"/>
    <w:rsid w:val="00560F47"/>
    <w:rsid w:val="0056151C"/>
    <w:rsid w:val="005617D1"/>
    <w:rsid w:val="005622A9"/>
    <w:rsid w:val="005636BC"/>
    <w:rsid w:val="00564201"/>
    <w:rsid w:val="00564815"/>
    <w:rsid w:val="00564ECA"/>
    <w:rsid w:val="00565FA7"/>
    <w:rsid w:val="00566B20"/>
    <w:rsid w:val="00566F6D"/>
    <w:rsid w:val="00567F88"/>
    <w:rsid w:val="005716CC"/>
    <w:rsid w:val="00571F5D"/>
    <w:rsid w:val="00573DF5"/>
    <w:rsid w:val="00574689"/>
    <w:rsid w:val="00575676"/>
    <w:rsid w:val="00577616"/>
    <w:rsid w:val="0058269B"/>
    <w:rsid w:val="005831F0"/>
    <w:rsid w:val="00584260"/>
    <w:rsid w:val="00586C40"/>
    <w:rsid w:val="00587309"/>
    <w:rsid w:val="00592286"/>
    <w:rsid w:val="0059295D"/>
    <w:rsid w:val="005944E8"/>
    <w:rsid w:val="00594E96"/>
    <w:rsid w:val="00595F87"/>
    <w:rsid w:val="00596830"/>
    <w:rsid w:val="005968FF"/>
    <w:rsid w:val="00597A85"/>
    <w:rsid w:val="005A00E3"/>
    <w:rsid w:val="005A12CE"/>
    <w:rsid w:val="005A23BE"/>
    <w:rsid w:val="005A2407"/>
    <w:rsid w:val="005A35AB"/>
    <w:rsid w:val="005A4747"/>
    <w:rsid w:val="005B0E1A"/>
    <w:rsid w:val="005B1338"/>
    <w:rsid w:val="005B1A00"/>
    <w:rsid w:val="005B1C28"/>
    <w:rsid w:val="005B31D4"/>
    <w:rsid w:val="005B5F78"/>
    <w:rsid w:val="005B6CB6"/>
    <w:rsid w:val="005B6D27"/>
    <w:rsid w:val="005C2F66"/>
    <w:rsid w:val="005C30DE"/>
    <w:rsid w:val="005C3226"/>
    <w:rsid w:val="005C3ACC"/>
    <w:rsid w:val="005C3BB9"/>
    <w:rsid w:val="005C3C62"/>
    <w:rsid w:val="005C4288"/>
    <w:rsid w:val="005C51B7"/>
    <w:rsid w:val="005C5C96"/>
    <w:rsid w:val="005C6A11"/>
    <w:rsid w:val="005C7404"/>
    <w:rsid w:val="005C7F48"/>
    <w:rsid w:val="005D0748"/>
    <w:rsid w:val="005D321B"/>
    <w:rsid w:val="005D37AE"/>
    <w:rsid w:val="005D4890"/>
    <w:rsid w:val="005D59EF"/>
    <w:rsid w:val="005D72AE"/>
    <w:rsid w:val="005D7728"/>
    <w:rsid w:val="005E0D83"/>
    <w:rsid w:val="005E26EE"/>
    <w:rsid w:val="005E3DC7"/>
    <w:rsid w:val="005E4F4E"/>
    <w:rsid w:val="005F14D7"/>
    <w:rsid w:val="005F20CE"/>
    <w:rsid w:val="005F27A5"/>
    <w:rsid w:val="005F555A"/>
    <w:rsid w:val="005F6C24"/>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7B74"/>
    <w:rsid w:val="0062004D"/>
    <w:rsid w:val="00620589"/>
    <w:rsid w:val="006206DE"/>
    <w:rsid w:val="006214E5"/>
    <w:rsid w:val="006222AE"/>
    <w:rsid w:val="0062263F"/>
    <w:rsid w:val="00623954"/>
    <w:rsid w:val="00623B26"/>
    <w:rsid w:val="006244BC"/>
    <w:rsid w:val="00624FAA"/>
    <w:rsid w:val="00626635"/>
    <w:rsid w:val="00627D53"/>
    <w:rsid w:val="006309C9"/>
    <w:rsid w:val="00630DF6"/>
    <w:rsid w:val="00630E32"/>
    <w:rsid w:val="00630F4A"/>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474"/>
    <w:rsid w:val="006515FE"/>
    <w:rsid w:val="0065164D"/>
    <w:rsid w:val="006538FA"/>
    <w:rsid w:val="00653948"/>
    <w:rsid w:val="00653985"/>
    <w:rsid w:val="006553EC"/>
    <w:rsid w:val="00655A2A"/>
    <w:rsid w:val="006568A2"/>
    <w:rsid w:val="00662AC3"/>
    <w:rsid w:val="00662B54"/>
    <w:rsid w:val="00663910"/>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87E2B"/>
    <w:rsid w:val="0069117F"/>
    <w:rsid w:val="006916C8"/>
    <w:rsid w:val="00691D01"/>
    <w:rsid w:val="00691FA9"/>
    <w:rsid w:val="006933AD"/>
    <w:rsid w:val="00694089"/>
    <w:rsid w:val="006948BD"/>
    <w:rsid w:val="006949C0"/>
    <w:rsid w:val="00694E45"/>
    <w:rsid w:val="00695382"/>
    <w:rsid w:val="0069728F"/>
    <w:rsid w:val="006A1192"/>
    <w:rsid w:val="006A14B8"/>
    <w:rsid w:val="006A1546"/>
    <w:rsid w:val="006A40CF"/>
    <w:rsid w:val="006A478C"/>
    <w:rsid w:val="006A504A"/>
    <w:rsid w:val="006A5389"/>
    <w:rsid w:val="006A5470"/>
    <w:rsid w:val="006A7538"/>
    <w:rsid w:val="006A7CFF"/>
    <w:rsid w:val="006B2872"/>
    <w:rsid w:val="006B433C"/>
    <w:rsid w:val="006B5355"/>
    <w:rsid w:val="006B6181"/>
    <w:rsid w:val="006B7513"/>
    <w:rsid w:val="006B7670"/>
    <w:rsid w:val="006B7E6A"/>
    <w:rsid w:val="006C2244"/>
    <w:rsid w:val="006C35C9"/>
    <w:rsid w:val="006C36DB"/>
    <w:rsid w:val="006C3970"/>
    <w:rsid w:val="006C57AE"/>
    <w:rsid w:val="006C58C9"/>
    <w:rsid w:val="006D0655"/>
    <w:rsid w:val="006D091C"/>
    <w:rsid w:val="006D0D5C"/>
    <w:rsid w:val="006D1C45"/>
    <w:rsid w:val="006D1CB9"/>
    <w:rsid w:val="006D27C4"/>
    <w:rsid w:val="006D312E"/>
    <w:rsid w:val="006D38C6"/>
    <w:rsid w:val="006D3BCE"/>
    <w:rsid w:val="006D3D3F"/>
    <w:rsid w:val="006D58B2"/>
    <w:rsid w:val="006D5D2F"/>
    <w:rsid w:val="006D6994"/>
    <w:rsid w:val="006D6E49"/>
    <w:rsid w:val="006D7928"/>
    <w:rsid w:val="006E5466"/>
    <w:rsid w:val="006E6C85"/>
    <w:rsid w:val="006F0797"/>
    <w:rsid w:val="006F0D6D"/>
    <w:rsid w:val="006F388B"/>
    <w:rsid w:val="006F42D2"/>
    <w:rsid w:val="006F6161"/>
    <w:rsid w:val="006F6E20"/>
    <w:rsid w:val="006F7058"/>
    <w:rsid w:val="006F7888"/>
    <w:rsid w:val="006F7AB0"/>
    <w:rsid w:val="006F7BCA"/>
    <w:rsid w:val="007000D4"/>
    <w:rsid w:val="00705692"/>
    <w:rsid w:val="00705ACC"/>
    <w:rsid w:val="00706946"/>
    <w:rsid w:val="007073C7"/>
    <w:rsid w:val="0070752D"/>
    <w:rsid w:val="007075D1"/>
    <w:rsid w:val="00707C25"/>
    <w:rsid w:val="007125B4"/>
    <w:rsid w:val="007125DD"/>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3DC3"/>
    <w:rsid w:val="00744C0F"/>
    <w:rsid w:val="00747680"/>
    <w:rsid w:val="00747BAA"/>
    <w:rsid w:val="0075025B"/>
    <w:rsid w:val="00751891"/>
    <w:rsid w:val="00751D6F"/>
    <w:rsid w:val="00752614"/>
    <w:rsid w:val="00757CF0"/>
    <w:rsid w:val="00760A75"/>
    <w:rsid w:val="0076159A"/>
    <w:rsid w:val="00761D18"/>
    <w:rsid w:val="007641E9"/>
    <w:rsid w:val="00765B6E"/>
    <w:rsid w:val="00765CFA"/>
    <w:rsid w:val="00767A9F"/>
    <w:rsid w:val="0077093B"/>
    <w:rsid w:val="007709BA"/>
    <w:rsid w:val="00773154"/>
    <w:rsid w:val="00774F7E"/>
    <w:rsid w:val="007774EA"/>
    <w:rsid w:val="007801DB"/>
    <w:rsid w:val="00780ECF"/>
    <w:rsid w:val="00782B89"/>
    <w:rsid w:val="00786594"/>
    <w:rsid w:val="007870F1"/>
    <w:rsid w:val="00790BB8"/>
    <w:rsid w:val="00792C5E"/>
    <w:rsid w:val="0079427E"/>
    <w:rsid w:val="00794A72"/>
    <w:rsid w:val="00797A98"/>
    <w:rsid w:val="00797AB0"/>
    <w:rsid w:val="007A105C"/>
    <w:rsid w:val="007A1ED9"/>
    <w:rsid w:val="007A2F18"/>
    <w:rsid w:val="007A46F3"/>
    <w:rsid w:val="007A6136"/>
    <w:rsid w:val="007A6D8A"/>
    <w:rsid w:val="007A7B8A"/>
    <w:rsid w:val="007A7C92"/>
    <w:rsid w:val="007B13E5"/>
    <w:rsid w:val="007B1FD1"/>
    <w:rsid w:val="007B31EB"/>
    <w:rsid w:val="007B36FD"/>
    <w:rsid w:val="007B4742"/>
    <w:rsid w:val="007B4C79"/>
    <w:rsid w:val="007B4C7B"/>
    <w:rsid w:val="007B6251"/>
    <w:rsid w:val="007C157C"/>
    <w:rsid w:val="007C1E08"/>
    <w:rsid w:val="007C3B87"/>
    <w:rsid w:val="007C4524"/>
    <w:rsid w:val="007C59CC"/>
    <w:rsid w:val="007C6BB0"/>
    <w:rsid w:val="007C6C9A"/>
    <w:rsid w:val="007C7D6D"/>
    <w:rsid w:val="007D23F7"/>
    <w:rsid w:val="007D5774"/>
    <w:rsid w:val="007D5DB7"/>
    <w:rsid w:val="007E100D"/>
    <w:rsid w:val="007E2B70"/>
    <w:rsid w:val="007E2CC4"/>
    <w:rsid w:val="007E362A"/>
    <w:rsid w:val="007E40F5"/>
    <w:rsid w:val="007E456E"/>
    <w:rsid w:val="007E540D"/>
    <w:rsid w:val="007E6E8D"/>
    <w:rsid w:val="007E7943"/>
    <w:rsid w:val="007F2D39"/>
    <w:rsid w:val="007F3577"/>
    <w:rsid w:val="007F393D"/>
    <w:rsid w:val="007F5D6C"/>
    <w:rsid w:val="007F653C"/>
    <w:rsid w:val="007F7480"/>
    <w:rsid w:val="007F7AF2"/>
    <w:rsid w:val="007F7BEB"/>
    <w:rsid w:val="007F7FCE"/>
    <w:rsid w:val="00801DCC"/>
    <w:rsid w:val="008024DA"/>
    <w:rsid w:val="00802730"/>
    <w:rsid w:val="00802A43"/>
    <w:rsid w:val="0080369A"/>
    <w:rsid w:val="00803D75"/>
    <w:rsid w:val="00804918"/>
    <w:rsid w:val="00804F4D"/>
    <w:rsid w:val="00805253"/>
    <w:rsid w:val="008065E7"/>
    <w:rsid w:val="00806E42"/>
    <w:rsid w:val="00806EF5"/>
    <w:rsid w:val="008106E9"/>
    <w:rsid w:val="00811C57"/>
    <w:rsid w:val="0081344A"/>
    <w:rsid w:val="0081367F"/>
    <w:rsid w:val="008161A1"/>
    <w:rsid w:val="00816DEE"/>
    <w:rsid w:val="00817BB1"/>
    <w:rsid w:val="00817C8B"/>
    <w:rsid w:val="008212B0"/>
    <w:rsid w:val="00824AF8"/>
    <w:rsid w:val="008264A5"/>
    <w:rsid w:val="00826B48"/>
    <w:rsid w:val="00827420"/>
    <w:rsid w:val="00827650"/>
    <w:rsid w:val="00827857"/>
    <w:rsid w:val="00830BC7"/>
    <w:rsid w:val="0083227D"/>
    <w:rsid w:val="00832449"/>
    <w:rsid w:val="00834EA5"/>
    <w:rsid w:val="00837982"/>
    <w:rsid w:val="00840637"/>
    <w:rsid w:val="00840C95"/>
    <w:rsid w:val="00840E56"/>
    <w:rsid w:val="008413DC"/>
    <w:rsid w:val="00842AB6"/>
    <w:rsid w:val="00842E0E"/>
    <w:rsid w:val="00843631"/>
    <w:rsid w:val="008468E5"/>
    <w:rsid w:val="0084734C"/>
    <w:rsid w:val="00847601"/>
    <w:rsid w:val="00851A3F"/>
    <w:rsid w:val="008532B8"/>
    <w:rsid w:val="0085600B"/>
    <w:rsid w:val="008569BD"/>
    <w:rsid w:val="00862D5D"/>
    <w:rsid w:val="00865371"/>
    <w:rsid w:val="008719A6"/>
    <w:rsid w:val="00871F5F"/>
    <w:rsid w:val="00872A99"/>
    <w:rsid w:val="00873CC4"/>
    <w:rsid w:val="0087597B"/>
    <w:rsid w:val="00876607"/>
    <w:rsid w:val="00880876"/>
    <w:rsid w:val="00881023"/>
    <w:rsid w:val="00883E76"/>
    <w:rsid w:val="008852D3"/>
    <w:rsid w:val="00885A1C"/>
    <w:rsid w:val="00885FA0"/>
    <w:rsid w:val="00887259"/>
    <w:rsid w:val="008878D3"/>
    <w:rsid w:val="0089180C"/>
    <w:rsid w:val="0089198C"/>
    <w:rsid w:val="00894EF1"/>
    <w:rsid w:val="00894FCF"/>
    <w:rsid w:val="0089732B"/>
    <w:rsid w:val="008A0568"/>
    <w:rsid w:val="008A36B2"/>
    <w:rsid w:val="008A4622"/>
    <w:rsid w:val="008A4D74"/>
    <w:rsid w:val="008A6399"/>
    <w:rsid w:val="008A6F7D"/>
    <w:rsid w:val="008A7841"/>
    <w:rsid w:val="008B1527"/>
    <w:rsid w:val="008B1675"/>
    <w:rsid w:val="008B1711"/>
    <w:rsid w:val="008B2801"/>
    <w:rsid w:val="008B47AB"/>
    <w:rsid w:val="008B5BDB"/>
    <w:rsid w:val="008B65DF"/>
    <w:rsid w:val="008C0490"/>
    <w:rsid w:val="008C1B79"/>
    <w:rsid w:val="008C254D"/>
    <w:rsid w:val="008C42F6"/>
    <w:rsid w:val="008C4842"/>
    <w:rsid w:val="008C4FE9"/>
    <w:rsid w:val="008C574C"/>
    <w:rsid w:val="008D13ED"/>
    <w:rsid w:val="008D5AE5"/>
    <w:rsid w:val="008D6850"/>
    <w:rsid w:val="008E125C"/>
    <w:rsid w:val="008E1894"/>
    <w:rsid w:val="008E456A"/>
    <w:rsid w:val="008E50CF"/>
    <w:rsid w:val="008E5230"/>
    <w:rsid w:val="008E54B7"/>
    <w:rsid w:val="008E5675"/>
    <w:rsid w:val="008E5CC4"/>
    <w:rsid w:val="008F0008"/>
    <w:rsid w:val="008F136D"/>
    <w:rsid w:val="008F1C11"/>
    <w:rsid w:val="008F589D"/>
    <w:rsid w:val="008F7781"/>
    <w:rsid w:val="00900DF2"/>
    <w:rsid w:val="00901330"/>
    <w:rsid w:val="009026CB"/>
    <w:rsid w:val="0090434F"/>
    <w:rsid w:val="00904952"/>
    <w:rsid w:val="00906C9A"/>
    <w:rsid w:val="009104F8"/>
    <w:rsid w:val="0091077A"/>
    <w:rsid w:val="00912250"/>
    <w:rsid w:val="00912311"/>
    <w:rsid w:val="00913621"/>
    <w:rsid w:val="00913999"/>
    <w:rsid w:val="0091427D"/>
    <w:rsid w:val="009159E2"/>
    <w:rsid w:val="00915A70"/>
    <w:rsid w:val="0092129D"/>
    <w:rsid w:val="00921549"/>
    <w:rsid w:val="009253FA"/>
    <w:rsid w:val="00927374"/>
    <w:rsid w:val="00927877"/>
    <w:rsid w:val="00927B37"/>
    <w:rsid w:val="009303BF"/>
    <w:rsid w:val="009314AE"/>
    <w:rsid w:val="0093197F"/>
    <w:rsid w:val="00931F2C"/>
    <w:rsid w:val="0093355D"/>
    <w:rsid w:val="00934BBF"/>
    <w:rsid w:val="00935523"/>
    <w:rsid w:val="00937F20"/>
    <w:rsid w:val="0094074B"/>
    <w:rsid w:val="00940766"/>
    <w:rsid w:val="00940F4E"/>
    <w:rsid w:val="00942509"/>
    <w:rsid w:val="00942786"/>
    <w:rsid w:val="0094318F"/>
    <w:rsid w:val="00943B52"/>
    <w:rsid w:val="009440B8"/>
    <w:rsid w:val="009455F7"/>
    <w:rsid w:val="00946048"/>
    <w:rsid w:val="00946EC7"/>
    <w:rsid w:val="0094755B"/>
    <w:rsid w:val="00947D53"/>
    <w:rsid w:val="0095485F"/>
    <w:rsid w:val="009571E8"/>
    <w:rsid w:val="009574F4"/>
    <w:rsid w:val="00961698"/>
    <w:rsid w:val="00963206"/>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2D90"/>
    <w:rsid w:val="009835AC"/>
    <w:rsid w:val="00984795"/>
    <w:rsid w:val="0098510B"/>
    <w:rsid w:val="0098574B"/>
    <w:rsid w:val="00986F79"/>
    <w:rsid w:val="00987E72"/>
    <w:rsid w:val="00991980"/>
    <w:rsid w:val="00992014"/>
    <w:rsid w:val="0099321E"/>
    <w:rsid w:val="00994553"/>
    <w:rsid w:val="00994A75"/>
    <w:rsid w:val="00995520"/>
    <w:rsid w:val="009963A7"/>
    <w:rsid w:val="009A2840"/>
    <w:rsid w:val="009A2937"/>
    <w:rsid w:val="009A38FA"/>
    <w:rsid w:val="009A401F"/>
    <w:rsid w:val="009A4251"/>
    <w:rsid w:val="009A52A7"/>
    <w:rsid w:val="009A5441"/>
    <w:rsid w:val="009A6168"/>
    <w:rsid w:val="009A71FD"/>
    <w:rsid w:val="009B0060"/>
    <w:rsid w:val="009B1262"/>
    <w:rsid w:val="009B3E72"/>
    <w:rsid w:val="009B4F83"/>
    <w:rsid w:val="009B7189"/>
    <w:rsid w:val="009C1456"/>
    <w:rsid w:val="009C230B"/>
    <w:rsid w:val="009C231B"/>
    <w:rsid w:val="009C2963"/>
    <w:rsid w:val="009C3712"/>
    <w:rsid w:val="009C4969"/>
    <w:rsid w:val="009C6256"/>
    <w:rsid w:val="009C6C14"/>
    <w:rsid w:val="009C77F1"/>
    <w:rsid w:val="009D0D70"/>
    <w:rsid w:val="009D20F3"/>
    <w:rsid w:val="009D2D6E"/>
    <w:rsid w:val="009D4931"/>
    <w:rsid w:val="009D5BA7"/>
    <w:rsid w:val="009D6458"/>
    <w:rsid w:val="009E10D8"/>
    <w:rsid w:val="009E1A76"/>
    <w:rsid w:val="009E1F5A"/>
    <w:rsid w:val="009E220F"/>
    <w:rsid w:val="009E2CC5"/>
    <w:rsid w:val="009E4466"/>
    <w:rsid w:val="009E46FF"/>
    <w:rsid w:val="009E4888"/>
    <w:rsid w:val="009E4C51"/>
    <w:rsid w:val="009E5155"/>
    <w:rsid w:val="009E60FD"/>
    <w:rsid w:val="009E6D50"/>
    <w:rsid w:val="009F0225"/>
    <w:rsid w:val="009F0493"/>
    <w:rsid w:val="009F13F9"/>
    <w:rsid w:val="009F1FEF"/>
    <w:rsid w:val="009F26E7"/>
    <w:rsid w:val="009F2D7F"/>
    <w:rsid w:val="009F3B22"/>
    <w:rsid w:val="009F3BE8"/>
    <w:rsid w:val="009F3DD5"/>
    <w:rsid w:val="00A01D21"/>
    <w:rsid w:val="00A02310"/>
    <w:rsid w:val="00A07EAB"/>
    <w:rsid w:val="00A100E1"/>
    <w:rsid w:val="00A110ED"/>
    <w:rsid w:val="00A1161F"/>
    <w:rsid w:val="00A11E1D"/>
    <w:rsid w:val="00A1311C"/>
    <w:rsid w:val="00A133B1"/>
    <w:rsid w:val="00A14900"/>
    <w:rsid w:val="00A14CD7"/>
    <w:rsid w:val="00A14FEF"/>
    <w:rsid w:val="00A1635E"/>
    <w:rsid w:val="00A1752C"/>
    <w:rsid w:val="00A20735"/>
    <w:rsid w:val="00A20AD5"/>
    <w:rsid w:val="00A20FD2"/>
    <w:rsid w:val="00A243E5"/>
    <w:rsid w:val="00A24B35"/>
    <w:rsid w:val="00A24D66"/>
    <w:rsid w:val="00A306A4"/>
    <w:rsid w:val="00A30E13"/>
    <w:rsid w:val="00A31533"/>
    <w:rsid w:val="00A31789"/>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24A3"/>
    <w:rsid w:val="00A5376E"/>
    <w:rsid w:val="00A54AF6"/>
    <w:rsid w:val="00A5660D"/>
    <w:rsid w:val="00A57149"/>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186E"/>
    <w:rsid w:val="00A72F09"/>
    <w:rsid w:val="00A73143"/>
    <w:rsid w:val="00A73146"/>
    <w:rsid w:val="00A749DF"/>
    <w:rsid w:val="00A74DA5"/>
    <w:rsid w:val="00A81F7A"/>
    <w:rsid w:val="00A82947"/>
    <w:rsid w:val="00A843E8"/>
    <w:rsid w:val="00A857F4"/>
    <w:rsid w:val="00A85C91"/>
    <w:rsid w:val="00A86F41"/>
    <w:rsid w:val="00A914E7"/>
    <w:rsid w:val="00A92A00"/>
    <w:rsid w:val="00A95369"/>
    <w:rsid w:val="00A96BF7"/>
    <w:rsid w:val="00A9749D"/>
    <w:rsid w:val="00AA10F3"/>
    <w:rsid w:val="00AA175B"/>
    <w:rsid w:val="00AA31B6"/>
    <w:rsid w:val="00AA3C26"/>
    <w:rsid w:val="00AA4904"/>
    <w:rsid w:val="00AA54CF"/>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4467"/>
    <w:rsid w:val="00AE59B8"/>
    <w:rsid w:val="00AE7505"/>
    <w:rsid w:val="00AF0876"/>
    <w:rsid w:val="00AF131D"/>
    <w:rsid w:val="00AF2790"/>
    <w:rsid w:val="00AF4BDB"/>
    <w:rsid w:val="00AF5148"/>
    <w:rsid w:val="00AF5595"/>
    <w:rsid w:val="00AF7396"/>
    <w:rsid w:val="00AF76D0"/>
    <w:rsid w:val="00B01809"/>
    <w:rsid w:val="00B02E22"/>
    <w:rsid w:val="00B03052"/>
    <w:rsid w:val="00B04640"/>
    <w:rsid w:val="00B04F97"/>
    <w:rsid w:val="00B06594"/>
    <w:rsid w:val="00B066A4"/>
    <w:rsid w:val="00B06CA4"/>
    <w:rsid w:val="00B07F4D"/>
    <w:rsid w:val="00B10896"/>
    <w:rsid w:val="00B118FE"/>
    <w:rsid w:val="00B12758"/>
    <w:rsid w:val="00B12979"/>
    <w:rsid w:val="00B12EF8"/>
    <w:rsid w:val="00B13B67"/>
    <w:rsid w:val="00B13FB5"/>
    <w:rsid w:val="00B1573B"/>
    <w:rsid w:val="00B16241"/>
    <w:rsid w:val="00B168EF"/>
    <w:rsid w:val="00B20246"/>
    <w:rsid w:val="00B22838"/>
    <w:rsid w:val="00B22A26"/>
    <w:rsid w:val="00B23224"/>
    <w:rsid w:val="00B23CEF"/>
    <w:rsid w:val="00B243BC"/>
    <w:rsid w:val="00B24BBE"/>
    <w:rsid w:val="00B25372"/>
    <w:rsid w:val="00B25582"/>
    <w:rsid w:val="00B26362"/>
    <w:rsid w:val="00B26CDB"/>
    <w:rsid w:val="00B3005A"/>
    <w:rsid w:val="00B311FF"/>
    <w:rsid w:val="00B317EF"/>
    <w:rsid w:val="00B31E2D"/>
    <w:rsid w:val="00B32440"/>
    <w:rsid w:val="00B34F0C"/>
    <w:rsid w:val="00B35A12"/>
    <w:rsid w:val="00B35C27"/>
    <w:rsid w:val="00B369AB"/>
    <w:rsid w:val="00B37628"/>
    <w:rsid w:val="00B408C6"/>
    <w:rsid w:val="00B408FE"/>
    <w:rsid w:val="00B40E0F"/>
    <w:rsid w:val="00B417B5"/>
    <w:rsid w:val="00B42F34"/>
    <w:rsid w:val="00B43753"/>
    <w:rsid w:val="00B45553"/>
    <w:rsid w:val="00B4580E"/>
    <w:rsid w:val="00B46058"/>
    <w:rsid w:val="00B464D9"/>
    <w:rsid w:val="00B46C14"/>
    <w:rsid w:val="00B47E23"/>
    <w:rsid w:val="00B52696"/>
    <w:rsid w:val="00B5546E"/>
    <w:rsid w:val="00B55C7D"/>
    <w:rsid w:val="00B60619"/>
    <w:rsid w:val="00B607BF"/>
    <w:rsid w:val="00B60845"/>
    <w:rsid w:val="00B61F02"/>
    <w:rsid w:val="00B63D8F"/>
    <w:rsid w:val="00B65EC9"/>
    <w:rsid w:val="00B66813"/>
    <w:rsid w:val="00B671FB"/>
    <w:rsid w:val="00B67728"/>
    <w:rsid w:val="00B67BE5"/>
    <w:rsid w:val="00B703BD"/>
    <w:rsid w:val="00B7171E"/>
    <w:rsid w:val="00B725E6"/>
    <w:rsid w:val="00B7407B"/>
    <w:rsid w:val="00B746D3"/>
    <w:rsid w:val="00B7494A"/>
    <w:rsid w:val="00B75B31"/>
    <w:rsid w:val="00B80F75"/>
    <w:rsid w:val="00B8227B"/>
    <w:rsid w:val="00B82DDD"/>
    <w:rsid w:val="00B864EC"/>
    <w:rsid w:val="00B86C33"/>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C7F12"/>
    <w:rsid w:val="00BD02B8"/>
    <w:rsid w:val="00BD2D7A"/>
    <w:rsid w:val="00BD57B1"/>
    <w:rsid w:val="00BD5846"/>
    <w:rsid w:val="00BD6239"/>
    <w:rsid w:val="00BD624F"/>
    <w:rsid w:val="00BD64EF"/>
    <w:rsid w:val="00BE0DE0"/>
    <w:rsid w:val="00BE4000"/>
    <w:rsid w:val="00BE4E27"/>
    <w:rsid w:val="00BF1A09"/>
    <w:rsid w:val="00BF1EF1"/>
    <w:rsid w:val="00BF5D78"/>
    <w:rsid w:val="00BF5E81"/>
    <w:rsid w:val="00BF67B8"/>
    <w:rsid w:val="00BF6A5D"/>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2BE4"/>
    <w:rsid w:val="00C230D6"/>
    <w:rsid w:val="00C2542D"/>
    <w:rsid w:val="00C261D9"/>
    <w:rsid w:val="00C27041"/>
    <w:rsid w:val="00C27E94"/>
    <w:rsid w:val="00C27FA5"/>
    <w:rsid w:val="00C30497"/>
    <w:rsid w:val="00C33619"/>
    <w:rsid w:val="00C347D3"/>
    <w:rsid w:val="00C35AB9"/>
    <w:rsid w:val="00C37350"/>
    <w:rsid w:val="00C44F40"/>
    <w:rsid w:val="00C45F4A"/>
    <w:rsid w:val="00C52140"/>
    <w:rsid w:val="00C52F10"/>
    <w:rsid w:val="00C54B0B"/>
    <w:rsid w:val="00C54C0A"/>
    <w:rsid w:val="00C57A68"/>
    <w:rsid w:val="00C62096"/>
    <w:rsid w:val="00C62BBC"/>
    <w:rsid w:val="00C62C5E"/>
    <w:rsid w:val="00C63BD8"/>
    <w:rsid w:val="00C64D6B"/>
    <w:rsid w:val="00C66732"/>
    <w:rsid w:val="00C67BCC"/>
    <w:rsid w:val="00C708B9"/>
    <w:rsid w:val="00C7374A"/>
    <w:rsid w:val="00C74186"/>
    <w:rsid w:val="00C759C9"/>
    <w:rsid w:val="00C80EB6"/>
    <w:rsid w:val="00C818D8"/>
    <w:rsid w:val="00C83BA2"/>
    <w:rsid w:val="00C847D2"/>
    <w:rsid w:val="00C87567"/>
    <w:rsid w:val="00C90C30"/>
    <w:rsid w:val="00C91741"/>
    <w:rsid w:val="00C926B8"/>
    <w:rsid w:val="00C932F2"/>
    <w:rsid w:val="00C9404E"/>
    <w:rsid w:val="00C9687F"/>
    <w:rsid w:val="00CA03EF"/>
    <w:rsid w:val="00CA0435"/>
    <w:rsid w:val="00CA0CC7"/>
    <w:rsid w:val="00CA195A"/>
    <w:rsid w:val="00CA1D3B"/>
    <w:rsid w:val="00CA1E2A"/>
    <w:rsid w:val="00CA2AB3"/>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02CE"/>
    <w:rsid w:val="00CC3655"/>
    <w:rsid w:val="00CC3E45"/>
    <w:rsid w:val="00CC74AE"/>
    <w:rsid w:val="00CC77AC"/>
    <w:rsid w:val="00CD0627"/>
    <w:rsid w:val="00CD0C58"/>
    <w:rsid w:val="00CD217A"/>
    <w:rsid w:val="00CD385E"/>
    <w:rsid w:val="00CD5A42"/>
    <w:rsid w:val="00CD5B90"/>
    <w:rsid w:val="00CD6803"/>
    <w:rsid w:val="00CD69AC"/>
    <w:rsid w:val="00CE0DC4"/>
    <w:rsid w:val="00CE41A3"/>
    <w:rsid w:val="00CE4F02"/>
    <w:rsid w:val="00CF0292"/>
    <w:rsid w:val="00CF0A7F"/>
    <w:rsid w:val="00CF0DA0"/>
    <w:rsid w:val="00CF55FA"/>
    <w:rsid w:val="00CF5701"/>
    <w:rsid w:val="00CF576E"/>
    <w:rsid w:val="00CF734E"/>
    <w:rsid w:val="00CF7F1D"/>
    <w:rsid w:val="00D00307"/>
    <w:rsid w:val="00D00B61"/>
    <w:rsid w:val="00D01519"/>
    <w:rsid w:val="00D0335E"/>
    <w:rsid w:val="00D04B3F"/>
    <w:rsid w:val="00D04B5E"/>
    <w:rsid w:val="00D05132"/>
    <w:rsid w:val="00D0546E"/>
    <w:rsid w:val="00D05FAC"/>
    <w:rsid w:val="00D0612A"/>
    <w:rsid w:val="00D06F5E"/>
    <w:rsid w:val="00D1029B"/>
    <w:rsid w:val="00D11B36"/>
    <w:rsid w:val="00D11F70"/>
    <w:rsid w:val="00D132E8"/>
    <w:rsid w:val="00D153BA"/>
    <w:rsid w:val="00D16739"/>
    <w:rsid w:val="00D16C86"/>
    <w:rsid w:val="00D1766A"/>
    <w:rsid w:val="00D20B1A"/>
    <w:rsid w:val="00D21807"/>
    <w:rsid w:val="00D25D13"/>
    <w:rsid w:val="00D25F16"/>
    <w:rsid w:val="00D30952"/>
    <w:rsid w:val="00D30E72"/>
    <w:rsid w:val="00D3104E"/>
    <w:rsid w:val="00D31BE3"/>
    <w:rsid w:val="00D33446"/>
    <w:rsid w:val="00D34A9C"/>
    <w:rsid w:val="00D35C3E"/>
    <w:rsid w:val="00D401F5"/>
    <w:rsid w:val="00D416EC"/>
    <w:rsid w:val="00D419B7"/>
    <w:rsid w:val="00D41EFF"/>
    <w:rsid w:val="00D43B14"/>
    <w:rsid w:val="00D44479"/>
    <w:rsid w:val="00D44802"/>
    <w:rsid w:val="00D44BBB"/>
    <w:rsid w:val="00D46316"/>
    <w:rsid w:val="00D46ED9"/>
    <w:rsid w:val="00D47005"/>
    <w:rsid w:val="00D47797"/>
    <w:rsid w:val="00D526EE"/>
    <w:rsid w:val="00D52D5D"/>
    <w:rsid w:val="00D52DF5"/>
    <w:rsid w:val="00D53CE8"/>
    <w:rsid w:val="00D53E72"/>
    <w:rsid w:val="00D543D5"/>
    <w:rsid w:val="00D54D82"/>
    <w:rsid w:val="00D55E33"/>
    <w:rsid w:val="00D573F6"/>
    <w:rsid w:val="00D6015C"/>
    <w:rsid w:val="00D611A3"/>
    <w:rsid w:val="00D61EFE"/>
    <w:rsid w:val="00D641F8"/>
    <w:rsid w:val="00D64284"/>
    <w:rsid w:val="00D64F44"/>
    <w:rsid w:val="00D66553"/>
    <w:rsid w:val="00D66F17"/>
    <w:rsid w:val="00D6728D"/>
    <w:rsid w:val="00D70732"/>
    <w:rsid w:val="00D70C18"/>
    <w:rsid w:val="00D70D41"/>
    <w:rsid w:val="00D7188D"/>
    <w:rsid w:val="00D72B91"/>
    <w:rsid w:val="00D739BD"/>
    <w:rsid w:val="00D73FB6"/>
    <w:rsid w:val="00D742C2"/>
    <w:rsid w:val="00D75D8D"/>
    <w:rsid w:val="00D76D8A"/>
    <w:rsid w:val="00D76ED1"/>
    <w:rsid w:val="00D77738"/>
    <w:rsid w:val="00D779DD"/>
    <w:rsid w:val="00D80722"/>
    <w:rsid w:val="00D816A6"/>
    <w:rsid w:val="00D835AF"/>
    <w:rsid w:val="00D836A2"/>
    <w:rsid w:val="00D86428"/>
    <w:rsid w:val="00D8645B"/>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A7F95"/>
    <w:rsid w:val="00DB0C64"/>
    <w:rsid w:val="00DB16B8"/>
    <w:rsid w:val="00DB290F"/>
    <w:rsid w:val="00DB5ABB"/>
    <w:rsid w:val="00DB76B4"/>
    <w:rsid w:val="00DC0321"/>
    <w:rsid w:val="00DC0AB7"/>
    <w:rsid w:val="00DC2A4B"/>
    <w:rsid w:val="00DC458A"/>
    <w:rsid w:val="00DC4FCC"/>
    <w:rsid w:val="00DC5980"/>
    <w:rsid w:val="00DC6499"/>
    <w:rsid w:val="00DC7FBD"/>
    <w:rsid w:val="00DC7FDF"/>
    <w:rsid w:val="00DD0625"/>
    <w:rsid w:val="00DD11E8"/>
    <w:rsid w:val="00DD125F"/>
    <w:rsid w:val="00DD2A2B"/>
    <w:rsid w:val="00DD2ACE"/>
    <w:rsid w:val="00DD450D"/>
    <w:rsid w:val="00DD5B04"/>
    <w:rsid w:val="00DD765D"/>
    <w:rsid w:val="00DE039F"/>
    <w:rsid w:val="00DE47C7"/>
    <w:rsid w:val="00DE7B5F"/>
    <w:rsid w:val="00DF08F2"/>
    <w:rsid w:val="00DF1BDD"/>
    <w:rsid w:val="00DF2357"/>
    <w:rsid w:val="00DF2FE0"/>
    <w:rsid w:val="00E0027B"/>
    <w:rsid w:val="00E01774"/>
    <w:rsid w:val="00E03D68"/>
    <w:rsid w:val="00E051CE"/>
    <w:rsid w:val="00E05D99"/>
    <w:rsid w:val="00E10CED"/>
    <w:rsid w:val="00E1134D"/>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4EA"/>
    <w:rsid w:val="00E31AD0"/>
    <w:rsid w:val="00E31B83"/>
    <w:rsid w:val="00E321D9"/>
    <w:rsid w:val="00E32F7F"/>
    <w:rsid w:val="00E3390E"/>
    <w:rsid w:val="00E33BAD"/>
    <w:rsid w:val="00E34690"/>
    <w:rsid w:val="00E35827"/>
    <w:rsid w:val="00E362DC"/>
    <w:rsid w:val="00E370E6"/>
    <w:rsid w:val="00E42CCB"/>
    <w:rsid w:val="00E44005"/>
    <w:rsid w:val="00E44AF7"/>
    <w:rsid w:val="00E4636A"/>
    <w:rsid w:val="00E51BBF"/>
    <w:rsid w:val="00E523BD"/>
    <w:rsid w:val="00E528BD"/>
    <w:rsid w:val="00E5522B"/>
    <w:rsid w:val="00E55306"/>
    <w:rsid w:val="00E558EC"/>
    <w:rsid w:val="00E60435"/>
    <w:rsid w:val="00E63B14"/>
    <w:rsid w:val="00E64914"/>
    <w:rsid w:val="00E6511B"/>
    <w:rsid w:val="00E651FF"/>
    <w:rsid w:val="00E65533"/>
    <w:rsid w:val="00E65806"/>
    <w:rsid w:val="00E65957"/>
    <w:rsid w:val="00E662F6"/>
    <w:rsid w:val="00E66D79"/>
    <w:rsid w:val="00E72B4F"/>
    <w:rsid w:val="00E74213"/>
    <w:rsid w:val="00E752F2"/>
    <w:rsid w:val="00E7533B"/>
    <w:rsid w:val="00E75579"/>
    <w:rsid w:val="00E75A40"/>
    <w:rsid w:val="00E75B2B"/>
    <w:rsid w:val="00E762BC"/>
    <w:rsid w:val="00E7693E"/>
    <w:rsid w:val="00E779F6"/>
    <w:rsid w:val="00E814D8"/>
    <w:rsid w:val="00E8187B"/>
    <w:rsid w:val="00E82D6A"/>
    <w:rsid w:val="00E84E23"/>
    <w:rsid w:val="00E84EF3"/>
    <w:rsid w:val="00E876C2"/>
    <w:rsid w:val="00E87ACE"/>
    <w:rsid w:val="00E90805"/>
    <w:rsid w:val="00E91D63"/>
    <w:rsid w:val="00E95734"/>
    <w:rsid w:val="00E97CA7"/>
    <w:rsid w:val="00EA03E0"/>
    <w:rsid w:val="00EA1148"/>
    <w:rsid w:val="00EA1604"/>
    <w:rsid w:val="00EA274E"/>
    <w:rsid w:val="00EA5D24"/>
    <w:rsid w:val="00EA6E29"/>
    <w:rsid w:val="00EB0306"/>
    <w:rsid w:val="00EB1B7D"/>
    <w:rsid w:val="00EB4C16"/>
    <w:rsid w:val="00EB52C7"/>
    <w:rsid w:val="00EB6582"/>
    <w:rsid w:val="00EB6CF6"/>
    <w:rsid w:val="00EB711F"/>
    <w:rsid w:val="00EC001B"/>
    <w:rsid w:val="00EC0D03"/>
    <w:rsid w:val="00EC133B"/>
    <w:rsid w:val="00EC34D0"/>
    <w:rsid w:val="00EC358B"/>
    <w:rsid w:val="00EC3E9F"/>
    <w:rsid w:val="00EC4247"/>
    <w:rsid w:val="00EC6090"/>
    <w:rsid w:val="00EC666B"/>
    <w:rsid w:val="00EC74C3"/>
    <w:rsid w:val="00ED1DF5"/>
    <w:rsid w:val="00ED2B8F"/>
    <w:rsid w:val="00ED3787"/>
    <w:rsid w:val="00ED3D8E"/>
    <w:rsid w:val="00ED4AF5"/>
    <w:rsid w:val="00ED5B36"/>
    <w:rsid w:val="00ED73D5"/>
    <w:rsid w:val="00EE22B4"/>
    <w:rsid w:val="00EE46AB"/>
    <w:rsid w:val="00EE4FDF"/>
    <w:rsid w:val="00EE5D01"/>
    <w:rsid w:val="00EE69EB"/>
    <w:rsid w:val="00EE6AEC"/>
    <w:rsid w:val="00EE6D68"/>
    <w:rsid w:val="00EF15C9"/>
    <w:rsid w:val="00EF3AD1"/>
    <w:rsid w:val="00EF3FF5"/>
    <w:rsid w:val="00EF43CD"/>
    <w:rsid w:val="00F01869"/>
    <w:rsid w:val="00F028D8"/>
    <w:rsid w:val="00F03237"/>
    <w:rsid w:val="00F04E9B"/>
    <w:rsid w:val="00F0643E"/>
    <w:rsid w:val="00F10A69"/>
    <w:rsid w:val="00F112E5"/>
    <w:rsid w:val="00F12A6F"/>
    <w:rsid w:val="00F15C78"/>
    <w:rsid w:val="00F161FB"/>
    <w:rsid w:val="00F20918"/>
    <w:rsid w:val="00F20A4B"/>
    <w:rsid w:val="00F21183"/>
    <w:rsid w:val="00F231B4"/>
    <w:rsid w:val="00F23F80"/>
    <w:rsid w:val="00F24DCD"/>
    <w:rsid w:val="00F24E8B"/>
    <w:rsid w:val="00F25A76"/>
    <w:rsid w:val="00F26BE3"/>
    <w:rsid w:val="00F2708C"/>
    <w:rsid w:val="00F3274E"/>
    <w:rsid w:val="00F32A0E"/>
    <w:rsid w:val="00F32ABB"/>
    <w:rsid w:val="00F37FD9"/>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B01"/>
    <w:rsid w:val="00F618E9"/>
    <w:rsid w:val="00F632C7"/>
    <w:rsid w:val="00F63DAD"/>
    <w:rsid w:val="00F64A37"/>
    <w:rsid w:val="00F6560C"/>
    <w:rsid w:val="00F65AD6"/>
    <w:rsid w:val="00F667EA"/>
    <w:rsid w:val="00F6719F"/>
    <w:rsid w:val="00F719BE"/>
    <w:rsid w:val="00F7358A"/>
    <w:rsid w:val="00F7452A"/>
    <w:rsid w:val="00F763B3"/>
    <w:rsid w:val="00F76939"/>
    <w:rsid w:val="00F76A13"/>
    <w:rsid w:val="00F76FF5"/>
    <w:rsid w:val="00F80730"/>
    <w:rsid w:val="00F8122D"/>
    <w:rsid w:val="00F81736"/>
    <w:rsid w:val="00F81986"/>
    <w:rsid w:val="00F81B94"/>
    <w:rsid w:val="00F838DA"/>
    <w:rsid w:val="00F86E85"/>
    <w:rsid w:val="00F91676"/>
    <w:rsid w:val="00F926DE"/>
    <w:rsid w:val="00F94D87"/>
    <w:rsid w:val="00F95BB1"/>
    <w:rsid w:val="00FA1D03"/>
    <w:rsid w:val="00FA2502"/>
    <w:rsid w:val="00FA35A2"/>
    <w:rsid w:val="00FA3A14"/>
    <w:rsid w:val="00FA3F8C"/>
    <w:rsid w:val="00FA423A"/>
    <w:rsid w:val="00FA68BE"/>
    <w:rsid w:val="00FA7A78"/>
    <w:rsid w:val="00FB094D"/>
    <w:rsid w:val="00FB166C"/>
    <w:rsid w:val="00FB3318"/>
    <w:rsid w:val="00FC0B01"/>
    <w:rsid w:val="00FC11C5"/>
    <w:rsid w:val="00FC1300"/>
    <w:rsid w:val="00FC177A"/>
    <w:rsid w:val="00FC2129"/>
    <w:rsid w:val="00FC29C9"/>
    <w:rsid w:val="00FC3946"/>
    <w:rsid w:val="00FC3E38"/>
    <w:rsid w:val="00FC56CE"/>
    <w:rsid w:val="00FC5AC9"/>
    <w:rsid w:val="00FD12B6"/>
    <w:rsid w:val="00FD1ABE"/>
    <w:rsid w:val="00FD356F"/>
    <w:rsid w:val="00FD3BE8"/>
    <w:rsid w:val="00FD5337"/>
    <w:rsid w:val="00FD5D5E"/>
    <w:rsid w:val="00FD77D8"/>
    <w:rsid w:val="00FD7957"/>
    <w:rsid w:val="00FD7B65"/>
    <w:rsid w:val="00FD7E2D"/>
    <w:rsid w:val="00FE0831"/>
    <w:rsid w:val="00FE109C"/>
    <w:rsid w:val="00FE226F"/>
    <w:rsid w:val="00FE2C25"/>
    <w:rsid w:val="00FE3171"/>
    <w:rsid w:val="00FE6738"/>
    <w:rsid w:val="00FE791E"/>
    <w:rsid w:val="00FF4C8A"/>
    <w:rsid w:val="00FF563D"/>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064A8B14"/>
  <w14:defaultImageDpi w14:val="32767"/>
  <w15:docId w15:val="{2F3B2B49-767C-4FEC-9EAD-34D8E9C99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2E5758"/>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semiHidden/>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D1029B"/>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D1029B"/>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2E5758"/>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semiHidden/>
    <w:rsid w:val="00D53CE8"/>
    <w:rPr>
      <w:rFonts w:ascii="Arial" w:eastAsia="MS Mincho" w:hAnsi="Arial" w:cs="Arial"/>
      <w:b/>
      <w:bCs/>
      <w:noProof/>
      <w:color w:val="FFFFFF"/>
      <w:sz w:val="28"/>
      <w:szCs w:val="34"/>
    </w:rPr>
  </w:style>
  <w:style w:type="character" w:customStyle="1" w:styleId="Heading2Char">
    <w:name w:val="Heading 2 Char"/>
    <w:link w:val="Heading2"/>
    <w:semiHidden/>
    <w:rsid w:val="00D53CE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uiPriority w:val="1"/>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SMText">
    <w:name w:val="TSM Text"/>
    <w:basedOn w:val="Normal"/>
    <w:semiHidden/>
    <w:qFormat/>
    <w:rsid w:val="007125B4"/>
    <w:pPr>
      <w:tabs>
        <w:tab w:val="left" w:pos="1323"/>
      </w:tabs>
      <w:spacing w:before="0" w:after="120" w:line="240" w:lineRule="auto"/>
    </w:pPr>
    <w:rPr>
      <w:rFonts w:ascii="Calibri" w:eastAsiaTheme="minorEastAsia" w:hAnsi="Calibri" w:cstheme="minorBidi"/>
      <w:color w:val="231F2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hyperlink" Target="http://nzcurriculum.tki.org.nz/The-New-Zealand-Curriculum" TargetMode="External"/><Relationship Id="rId26" Type="http://schemas.openxmlformats.org/officeDocument/2006/relationships/hyperlink" Target="http://www.literacyprogressions.tki.org.nz/The-Structure-of-the-Progressions/By-the-end-of-year-4?q=node/14" TargetMode="External"/><Relationship Id="rId39" Type="http://schemas.openxmlformats.org/officeDocument/2006/relationships/hyperlink" Target="https://www.sciencelearn.org.nz/resources/2625-distilling-oils-and-hydrosols" TargetMode="External"/><Relationship Id="rId21" Type="http://schemas.openxmlformats.org/officeDocument/2006/relationships/hyperlink" Target="https://curriculumprogresstools.education.govt.nz/lpf-tool/" TargetMode="External"/><Relationship Id="rId34" Type="http://schemas.openxmlformats.org/officeDocument/2006/relationships/footer" Target="footer4.xml"/><Relationship Id="rId42" Type="http://schemas.openxmlformats.org/officeDocument/2006/relationships/hyperlink" Target="https://www.curiousminds.nz/stories/distilling-down-the-science-of-scents/" TargetMode="External"/><Relationship Id="rId47" Type="http://schemas.openxmlformats.org/officeDocument/2006/relationships/hyperlink" Target="https://www.mindtools.com/pages/article/newTMC_97.ht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literacyonline.tki.org.nz/Literacy-Online/Planning-for-my-students-needs/Effective-Literacy-Practice-Years-1-4" TargetMode="External"/><Relationship Id="rId11" Type="http://schemas.openxmlformats.org/officeDocument/2006/relationships/image" Target="media/image4.jpeg"/><Relationship Id="rId24" Type="http://schemas.openxmlformats.org/officeDocument/2006/relationships/hyperlink" Target="http://nzcurriculum.tki.org.nz/National-Standards/Reading-and-writing-standards/The-standards/End-of-year-4" TargetMode="External"/><Relationship Id="rId32" Type="http://schemas.openxmlformats.org/officeDocument/2006/relationships/footer" Target="footer2.xml"/><Relationship Id="rId37" Type="http://schemas.openxmlformats.org/officeDocument/2006/relationships/hyperlink" Target="https://scienceonline.tki.org.nz/What-do-my-students-need-to-learn/Building-Science-Concepts/Titles-and-concept-overviews/Where-s-the-Water-Water-s-Forms-and-Changes-in-Form" TargetMode="External"/><Relationship Id="rId40" Type="http://schemas.openxmlformats.org/officeDocument/2006/relationships/hyperlink" Target="https://www.sciencelearn.org.nz/videos/1876-using-an-authentic-context-for-teaching-science" TargetMode="External"/><Relationship Id="rId45" Type="http://schemas.openxmlformats.org/officeDocument/2006/relationships/hyperlink" Target="https://arbs.nzcer.org.nz/flow-charts" TargetMode="External"/><Relationship Id="rId5" Type="http://schemas.openxmlformats.org/officeDocument/2006/relationships/webSettings" Target="webSettings.xml"/><Relationship Id="rId15" Type="http://schemas.openxmlformats.org/officeDocument/2006/relationships/hyperlink" Target="https://instructionalseries.tki.org.nz/Instructional-Series/Connected" TargetMode="External"/><Relationship Id="rId23" Type="http://schemas.openxmlformats.org/officeDocument/2006/relationships/hyperlink" Target="https://www.mindtools.com/pages/article/newTMC_97.htm" TargetMode="External"/><Relationship Id="rId28" Type="http://schemas.openxmlformats.org/officeDocument/2006/relationships/hyperlink" Target="http://literacyonline.tki.org.nz/Literacy-Online/Planning-for-my-students-needs/Effective-Literacy-Practice-Years-1-4" TargetMode="External"/><Relationship Id="rId36" Type="http://schemas.openxmlformats.org/officeDocument/2006/relationships/hyperlink" Target="https://instructionalseries.tki.org.nz/Instructional-Series/School-Journal/School-Journal-Level-3-November-2016/A-Sweet-Business" TargetMode="External"/><Relationship Id="rId49" Type="http://schemas.openxmlformats.org/officeDocument/2006/relationships/hyperlink" Target="https://www.leaf.tv/articles/how-to-make-an-essential-oil-distiller-from-kitchen-equipment/" TargetMode="Externa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7.jpg"/><Relationship Id="rId44" Type="http://schemas.openxmlformats.org/officeDocument/2006/relationships/hyperlink" Target="https://www.youtube.com/watch?v=5MJpurZ9ShI"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nstructionalseries.tki.org.nz/Instructional-Series/Connected" TargetMode="External"/><Relationship Id="rId22" Type="http://schemas.openxmlformats.org/officeDocument/2006/relationships/hyperlink" Target="https://curriculumprogresstools.education.govt.nz/lpf-tool/" TargetMode="External"/><Relationship Id="rId27" Type="http://schemas.openxmlformats.org/officeDocument/2006/relationships/hyperlink" Target="http://www.literacyprogressions.tki.org.nz/The-Structure-of-the-Progressions/By-the-end-of-year-4?q=node/14" TargetMode="External"/><Relationship Id="rId30" Type="http://schemas.openxmlformats.org/officeDocument/2006/relationships/image" Target="media/image6.jpg"/><Relationship Id="rId35" Type="http://schemas.openxmlformats.org/officeDocument/2006/relationships/hyperlink" Target="https://instructionalseries.tki.org.nz/Instructional-Series/Connected/Connected-2015-level-3-Fact-or-Fiction/The-Science-of-Rongoa" TargetMode="External"/><Relationship Id="rId43" Type="http://schemas.openxmlformats.org/officeDocument/2006/relationships/hyperlink" Target="https://www.sciencefriday.com/educational-resources/how-to-capture-a-scent/" TargetMode="External"/><Relationship Id="rId48" Type="http://schemas.openxmlformats.org/officeDocument/2006/relationships/hyperlink" Target="https://www.diynatural.com/diy-essential-oils/"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eader" Target="header1.xml"/><Relationship Id="rId25" Type="http://schemas.openxmlformats.org/officeDocument/2006/relationships/hyperlink" Target="https://curriculumprogresstools.education.govt.nz/lpf-tool/" TargetMode="External"/><Relationship Id="rId33" Type="http://schemas.openxmlformats.org/officeDocument/2006/relationships/footer" Target="footer3.xml"/><Relationship Id="rId38" Type="http://schemas.openxmlformats.org/officeDocument/2006/relationships/hyperlink" Target="https://www.sciencelearn.org.nz/resources/2778-building-science-capital-at-toko-school" TargetMode="External"/><Relationship Id="rId46" Type="http://schemas.openxmlformats.org/officeDocument/2006/relationships/hyperlink" Target="https://creately.com/lp/flowchart-software/" TargetMode="External"/><Relationship Id="rId20" Type="http://schemas.openxmlformats.org/officeDocument/2006/relationships/hyperlink" Target="http://nzcurriculum.tki.org.nz/The-New-Zealand-Curriculum" TargetMode="External"/><Relationship Id="rId41" Type="http://schemas.openxmlformats.org/officeDocument/2006/relationships/hyperlink" Target="https://www.sciencelearn.org.nz/resources/2555-visit-to-a-lavender-farm-case-stud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2\LEVEL%202%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6A41D-E0F2-4410-9DD1-2890FDF1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2 2020.dotx</Template>
  <TotalTime>1</TotalTime>
  <Pages>7</Pages>
  <Words>2509</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16778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2019-12-11T23:53:00Z</cp:lastPrinted>
  <dcterms:created xsi:type="dcterms:W3CDTF">2021-01-25T22:30:00Z</dcterms:created>
  <dcterms:modified xsi:type="dcterms:W3CDTF">2021-01-25T22:30:00Z</dcterms:modified>
</cp:coreProperties>
</file>